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E7D9A" w14:textId="77777777" w:rsidR="00D1629D" w:rsidRDefault="00D1629D" w:rsidP="009E6AE0">
      <w:pPr>
        <w:pStyle w:val="Encadrbeige"/>
      </w:pPr>
    </w:p>
    <w:p w14:paraId="0C27A00E" w14:textId="7E7E963D" w:rsidR="00F25F29" w:rsidRDefault="00120660" w:rsidP="009E6AE0">
      <w:pPr>
        <w:jc w:val="center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3DF18B05" wp14:editId="700C03F7">
            <wp:simplePos x="0" y="0"/>
            <wp:positionH relativeFrom="margin">
              <wp:align>left</wp:align>
            </wp:positionH>
            <wp:positionV relativeFrom="paragraph">
              <wp:posOffset>7935258</wp:posOffset>
            </wp:positionV>
            <wp:extent cx="3106271" cy="552894"/>
            <wp:effectExtent l="0" t="0" r="0" b="0"/>
            <wp:wrapNone/>
            <wp:docPr id="151546685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77" b="41057"/>
                    <a:stretch/>
                  </pic:blipFill>
                  <pic:spPr bwMode="auto">
                    <a:xfrm>
                      <a:off x="0" y="0"/>
                      <a:ext cx="3106271" cy="5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ECA426" wp14:editId="0787DC76">
                <wp:simplePos x="0" y="0"/>
                <wp:positionH relativeFrom="margin">
                  <wp:posOffset>-201183</wp:posOffset>
                </wp:positionH>
                <wp:positionV relativeFrom="paragraph">
                  <wp:posOffset>1294729</wp:posOffset>
                </wp:positionV>
                <wp:extent cx="6148705" cy="349238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705" cy="3492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22B13" w14:textId="3BF5EB5C" w:rsidR="001F7211" w:rsidRPr="00F25F29" w:rsidRDefault="00F25F29" w:rsidP="00F25F29">
                            <w:pPr>
                              <w:pStyle w:val="AFA-H2"/>
                              <w:jc w:val="center"/>
                            </w:pPr>
                            <w:r>
                              <w:t>Dossier de demande subvention AFTER</w:t>
                            </w:r>
                          </w:p>
                          <w:p w14:paraId="4E1B3D5C" w14:textId="77777777" w:rsidR="002769C9" w:rsidRDefault="002769C9"/>
                          <w:p w14:paraId="060DDAE0" w14:textId="77777777" w:rsidR="00B35B2F" w:rsidRPr="00E27562" w:rsidRDefault="00B35B2F" w:rsidP="00DE7188">
                            <w:pPr>
                              <w:pStyle w:val="Titre"/>
                              <w:jc w:val="center"/>
                              <w:rPr>
                                <w:rStyle w:val="Titre2C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CA42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5.85pt;margin-top:101.95pt;width:484.15pt;height:2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" filled="f" stroked="f" strokeweight=".5pt">
                <v:textbox>
                  <w:txbxContent>
                    <w:p w14:paraId="21622B13" w14:textId="3BF5EB5C" w:rsidR="001F7211" w:rsidRPr="00F25F29" w:rsidRDefault="00F25F29" w:rsidP="00F25F29">
                      <w:pPr>
                        <w:pStyle w:val="AFA-H2"/>
                        <w:jc w:val="center"/>
                      </w:pPr>
                      <w:r>
                        <w:t>Dossier de demande subvention AFTER</w:t>
                      </w:r>
                    </w:p>
                    <w:p w14:paraId="4E1B3D5C" w14:textId="77777777" w:rsidR="002769C9" w:rsidRDefault="002769C9"/>
                    <w:p w14:paraId="060DDAE0" w14:textId="77777777" w:rsidR="00B35B2F" w:rsidRPr="00E27562" w:rsidRDefault="00B35B2F" w:rsidP="00DE7188">
                      <w:pPr>
                        <w:pStyle w:val="Titre"/>
                        <w:jc w:val="center"/>
                        <w:rPr>
                          <w:rStyle w:val="Titre2Ca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AE0">
        <w:rPr>
          <w:noProof/>
        </w:rPr>
        <w:drawing>
          <wp:inline distT="0" distB="0" distL="0" distR="0" wp14:anchorId="7B5A101C" wp14:editId="1C51BB69">
            <wp:extent cx="2218765" cy="1207788"/>
            <wp:effectExtent l="0" t="0" r="0" b="0"/>
            <wp:docPr id="8558758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20" cy="12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F29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966F960" wp14:editId="0FD286BE">
                <wp:simplePos x="0" y="0"/>
                <wp:positionH relativeFrom="margin">
                  <wp:posOffset>227560</wp:posOffset>
                </wp:positionH>
                <wp:positionV relativeFrom="paragraph">
                  <wp:posOffset>5164306</wp:posOffset>
                </wp:positionV>
                <wp:extent cx="5457217" cy="1196502"/>
                <wp:effectExtent l="0" t="0" r="0" b="38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217" cy="1196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138976" w14:textId="77777777" w:rsidR="00F25F29" w:rsidRDefault="00F25F29" w:rsidP="00F25F29">
                            <w:pPr>
                              <w:jc w:val="center"/>
                            </w:pPr>
                            <w:r>
                              <w:t xml:space="preserve">Document à remplir et à renvoyer à l’adresse suivante : </w:t>
                            </w:r>
                            <w:hyperlink r:id="rId14" w:history="1">
                              <w:r w:rsidRPr="002C483A">
                                <w:rPr>
                                  <w:rStyle w:val="Lienhypertexte"/>
                                </w:rPr>
                                <w:t>plantation@agroforesterie.fr</w:t>
                              </w:r>
                            </w:hyperlink>
                          </w:p>
                          <w:p w14:paraId="7D8D6BF9" w14:textId="77777777" w:rsidR="00F25F29" w:rsidRDefault="00F25F29" w:rsidP="00F25F29">
                            <w:pPr>
                              <w:jc w:val="center"/>
                            </w:pPr>
                          </w:p>
                          <w:p w14:paraId="35743641" w14:textId="77777777" w:rsidR="00F25F29" w:rsidRDefault="00F25F29" w:rsidP="00F25F29">
                            <w:pPr>
                              <w:jc w:val="center"/>
                            </w:pPr>
                            <w:r>
                              <w:t>Toute demande de subvention AFTER doit impérativement être déposée sous ce format. Toute autre format ne sera pas recevable.</w:t>
                            </w:r>
                          </w:p>
                          <w:p w14:paraId="74F821CE" w14:textId="20CD2510" w:rsidR="00B92EDE" w:rsidRDefault="00B92EDE" w:rsidP="00B92EDE">
                            <w:pPr>
                              <w:pStyle w:val="zPagedegardesoustitr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6F960" id="Zone de texte 1" o:spid="_x0000_s1027" type="#_x0000_t202" style="position:absolute;left:0;text-align:left;margin-left:17.9pt;margin-top:406.65pt;width:429.7pt;height:94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" fillcolor="white [3201]" stroked="f" strokeweight=".5pt">
                <v:textbox>
                  <w:txbxContent>
                    <w:p w14:paraId="79138976" w14:textId="77777777" w:rsidR="00F25F29" w:rsidRDefault="00F25F29" w:rsidP="00F25F29">
                      <w:pPr>
                        <w:jc w:val="center"/>
                      </w:pPr>
                      <w:r>
                        <w:t xml:space="preserve">Document à remplir et à renvoyer à l’adresse suivante : </w:t>
                      </w:r>
                      <w:hyperlink r:id="rId15" w:history="1">
                        <w:r w:rsidRPr="002C483A">
                          <w:rPr>
                            <w:rStyle w:val="Lienhypertexte"/>
                          </w:rPr>
                          <w:t>plantation@agroforesterie.fr</w:t>
                        </w:r>
                      </w:hyperlink>
                    </w:p>
                    <w:p w14:paraId="7D8D6BF9" w14:textId="77777777" w:rsidR="00F25F29" w:rsidRDefault="00F25F29" w:rsidP="00F25F29">
                      <w:pPr>
                        <w:jc w:val="center"/>
                      </w:pPr>
                    </w:p>
                    <w:p w14:paraId="35743641" w14:textId="77777777" w:rsidR="00F25F29" w:rsidRDefault="00F25F29" w:rsidP="00F25F29">
                      <w:pPr>
                        <w:jc w:val="center"/>
                      </w:pPr>
                      <w:r>
                        <w:t>Toute demande de subvention AFTER doit impérativement être déposée sous ce format. Toute autre format ne sera pas recevable.</w:t>
                      </w:r>
                    </w:p>
                    <w:p w14:paraId="74F821CE" w14:textId="20CD2510" w:rsidR="00B92EDE" w:rsidRDefault="00B92EDE" w:rsidP="00B92EDE">
                      <w:pPr>
                        <w:pStyle w:val="zPagedegardesoustitre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29D">
        <w:br w:type="page"/>
      </w:r>
      <w:bookmarkStart w:id="0" w:name="_Toc112402615"/>
      <w:bookmarkEnd w:id="0"/>
    </w:p>
    <w:p w14:paraId="5051879A" w14:textId="77777777" w:rsidR="00F25F29" w:rsidRDefault="00F25F29" w:rsidP="00F25F29">
      <w:pPr>
        <w:jc w:val="center"/>
      </w:pPr>
    </w:p>
    <w:p w14:paraId="6AC26F8A" w14:textId="77777777" w:rsidR="00F25F29" w:rsidRDefault="00F25F29" w:rsidP="00F25F29">
      <w:pPr>
        <w:jc w:val="center"/>
      </w:pPr>
    </w:p>
    <w:p w14:paraId="403DEFCD" w14:textId="77777777" w:rsidR="00F25F29" w:rsidRDefault="00F25F29" w:rsidP="00626954">
      <w:pPr>
        <w:jc w:val="center"/>
        <w:rPr>
          <w:rFonts w:ascii="Poppins" w:hAnsi="Poppins" w:cs="Poppins"/>
          <w:b/>
          <w:bCs/>
          <w:sz w:val="44"/>
          <w:szCs w:val="44"/>
        </w:rPr>
      </w:pPr>
      <w:r>
        <w:rPr>
          <w:rFonts w:ascii="Poppins" w:hAnsi="Poppins" w:cs="Poppins"/>
          <w:b/>
          <w:bCs/>
          <w:sz w:val="44"/>
          <w:szCs w:val="44"/>
        </w:rPr>
        <w:t>Présentation du fonds AFTER</w:t>
      </w:r>
    </w:p>
    <w:p w14:paraId="2325702E" w14:textId="77777777" w:rsidR="00F25F29" w:rsidRDefault="00F25F29" w:rsidP="00626954"/>
    <w:p w14:paraId="6E4D4CFB" w14:textId="77777777" w:rsidR="00F25F29" w:rsidRDefault="00F25F29" w:rsidP="008A1408">
      <w:pPr>
        <w:jc w:val="both"/>
      </w:pPr>
      <w:r>
        <w:t>Le fonds AFTER finance des projets de plantations agroforestières sur tous les territoires français métropolitains et outre-mer.</w:t>
      </w:r>
    </w:p>
    <w:p w14:paraId="268F22D6" w14:textId="77777777" w:rsidR="00F25F29" w:rsidRDefault="00F25F29" w:rsidP="008A1408">
      <w:pPr>
        <w:jc w:val="both"/>
      </w:pPr>
      <w:r>
        <w:t>Il est financé par des entreprises privées qui s’engagent dans le cadre de leur politique RSE et de mécénat d’entreprise.</w:t>
      </w:r>
    </w:p>
    <w:p w14:paraId="5C3823B6" w14:textId="77777777" w:rsidR="00F25F29" w:rsidRDefault="00F25F29" w:rsidP="008A1408">
      <w:pPr>
        <w:jc w:val="both"/>
      </w:pPr>
      <w:r>
        <w:t xml:space="preserve">Une subvention AFTER prend en charge les dépenses liées aux fournitures (plants-paillage-piquets-protections) et les dépenses liées à l’accompagnement technique sur 3 ans. </w:t>
      </w:r>
    </w:p>
    <w:p w14:paraId="70BEF141" w14:textId="77777777" w:rsidR="00F25F29" w:rsidRDefault="00F25F29" w:rsidP="00626954">
      <w:pPr>
        <w:jc w:val="both"/>
      </w:pPr>
    </w:p>
    <w:p w14:paraId="683A3948" w14:textId="77777777" w:rsidR="00F25F29" w:rsidRDefault="00F25F29" w:rsidP="00626954">
      <w:pPr>
        <w:jc w:val="both"/>
      </w:pPr>
      <w:r w:rsidRPr="00A63F99">
        <w:t>Le fonds AFTER subventionne tous types d’infrastructures agroforestières</w:t>
      </w:r>
      <w:r>
        <w:t>.</w:t>
      </w:r>
    </w:p>
    <w:p w14:paraId="1CB463F0" w14:textId="77777777" w:rsidR="00F25F29" w:rsidRDefault="00F25F29" w:rsidP="00626954">
      <w:pPr>
        <w:jc w:val="both"/>
      </w:pPr>
    </w:p>
    <w:p w14:paraId="4F6AAD6D" w14:textId="77777777" w:rsidR="00F25F29" w:rsidRDefault="00F25F29" w:rsidP="00F25F29">
      <w:pPr>
        <w:jc w:val="center"/>
      </w:pPr>
    </w:p>
    <w:p w14:paraId="4A8C1420" w14:textId="77777777" w:rsidR="00F25F29" w:rsidRDefault="00F25F29" w:rsidP="00F25F29">
      <w:pPr>
        <w:jc w:val="center"/>
      </w:pPr>
    </w:p>
    <w:p w14:paraId="7AECEE2E" w14:textId="77777777" w:rsidR="00F25F29" w:rsidRDefault="00F25F29" w:rsidP="00F25F29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25F29" w14:paraId="6851C57E" w14:textId="77777777" w:rsidTr="00F25F29">
        <w:trPr>
          <w:trHeight w:val="576"/>
        </w:trPr>
        <w:tc>
          <w:tcPr>
            <w:tcW w:w="9060" w:type="dxa"/>
            <w:shd w:val="clear" w:color="auto" w:fill="6BA75B"/>
          </w:tcPr>
          <w:p w14:paraId="6E7A63C1" w14:textId="77777777" w:rsidR="00F25F29" w:rsidRPr="00F25F29" w:rsidRDefault="00F25F29" w:rsidP="00F25F29">
            <w:pPr>
              <w:spacing w:before="120" w:after="120"/>
              <w:jc w:val="center"/>
              <w:rPr>
                <w:b/>
                <w:bCs/>
                <w:color w:val="FFFFFF" w:themeColor="background1"/>
              </w:rPr>
            </w:pPr>
            <w:r w:rsidRPr="00F25F29">
              <w:rPr>
                <w:b/>
                <w:bCs/>
                <w:color w:val="FFFFFF" w:themeColor="background1"/>
              </w:rPr>
              <w:t xml:space="preserve">Critères d’éligibilité des projets déposés au fonds AFTER </w:t>
            </w:r>
          </w:p>
        </w:tc>
      </w:tr>
      <w:tr w:rsidR="00F25F29" w14:paraId="1D81F63F" w14:textId="77777777" w:rsidTr="00F25F29">
        <w:trPr>
          <w:trHeight w:val="839"/>
        </w:trPr>
        <w:tc>
          <w:tcPr>
            <w:tcW w:w="9060" w:type="dxa"/>
          </w:tcPr>
          <w:p w14:paraId="4EC2AD5F" w14:textId="77777777" w:rsidR="00F25F29" w:rsidRPr="00A63F99" w:rsidRDefault="00F25F29" w:rsidP="00F25F29">
            <w:pPr>
              <w:spacing w:before="120" w:after="120"/>
            </w:pPr>
            <w:r w:rsidRPr="00A63F99">
              <w:t>Tout projet doit comporter un minimum d’au moins 3 espèces différentes, avec un maximum de 60% pour l’espèce dominante</w:t>
            </w:r>
          </w:p>
        </w:tc>
      </w:tr>
      <w:tr w:rsidR="00F25F29" w14:paraId="6602FA7A" w14:textId="77777777" w:rsidTr="00F25F29">
        <w:trPr>
          <w:trHeight w:val="555"/>
        </w:trPr>
        <w:tc>
          <w:tcPr>
            <w:tcW w:w="9060" w:type="dxa"/>
          </w:tcPr>
          <w:p w14:paraId="1DD09579" w14:textId="77777777" w:rsidR="00F25F29" w:rsidRPr="00A63F99" w:rsidRDefault="00F25F29" w:rsidP="00F25F29">
            <w:pPr>
              <w:spacing w:before="120" w:after="120"/>
            </w:pPr>
            <w:r w:rsidRPr="00A63F99">
              <w:t xml:space="preserve">Tout porteur de projet doit avoir un statut agricole </w:t>
            </w:r>
          </w:p>
        </w:tc>
      </w:tr>
      <w:tr w:rsidR="00F25F29" w14:paraId="68C3531F" w14:textId="77777777" w:rsidTr="00F25F29">
        <w:trPr>
          <w:trHeight w:val="690"/>
        </w:trPr>
        <w:tc>
          <w:tcPr>
            <w:tcW w:w="9060" w:type="dxa"/>
          </w:tcPr>
          <w:p w14:paraId="1B500B04" w14:textId="77777777" w:rsidR="00F25F29" w:rsidRPr="00951496" w:rsidRDefault="00F25F29" w:rsidP="00F25F29">
            <w:pPr>
              <w:spacing w:before="120" w:after="120"/>
            </w:pPr>
            <w:r w:rsidRPr="00951496">
              <w:t>Respecter la proximité géographique de la structure technique avec le porteur de projet</w:t>
            </w:r>
          </w:p>
        </w:tc>
      </w:tr>
      <w:tr w:rsidR="00F25F29" w14:paraId="7C62D16C" w14:textId="77777777" w:rsidTr="00F25F29">
        <w:trPr>
          <w:trHeight w:val="382"/>
        </w:trPr>
        <w:tc>
          <w:tcPr>
            <w:tcW w:w="9060" w:type="dxa"/>
            <w:shd w:val="clear" w:color="auto" w:fill="D47F46"/>
          </w:tcPr>
          <w:p w14:paraId="6F17BAB6" w14:textId="77777777" w:rsidR="00F25F29" w:rsidRPr="00F25F29" w:rsidRDefault="00F25F29" w:rsidP="00F25F29">
            <w:pPr>
              <w:spacing w:before="120" w:after="120"/>
              <w:jc w:val="center"/>
              <w:rPr>
                <w:b/>
                <w:bCs/>
                <w:color w:val="FFFFFF" w:themeColor="background1"/>
              </w:rPr>
            </w:pPr>
            <w:r w:rsidRPr="00F25F29">
              <w:rPr>
                <w:b/>
                <w:bCs/>
                <w:color w:val="FFFFFF" w:themeColor="background1"/>
              </w:rPr>
              <w:t>Non éligible</w:t>
            </w:r>
          </w:p>
        </w:tc>
      </w:tr>
      <w:tr w:rsidR="00F25F29" w14:paraId="65181BA8" w14:textId="77777777" w:rsidTr="00F25F29">
        <w:trPr>
          <w:trHeight w:val="593"/>
        </w:trPr>
        <w:tc>
          <w:tcPr>
            <w:tcW w:w="9060" w:type="dxa"/>
          </w:tcPr>
          <w:p w14:paraId="5F8DFC62" w14:textId="77777777" w:rsidR="00F25F29" w:rsidRPr="00A63F99" w:rsidRDefault="00F25F29" w:rsidP="00F25F29">
            <w:pPr>
              <w:spacing w:before="120" w:after="120"/>
            </w:pPr>
            <w:r w:rsidRPr="00A63F99">
              <w:t xml:space="preserve">Les plantes non ligneuses </w:t>
            </w:r>
          </w:p>
        </w:tc>
      </w:tr>
      <w:tr w:rsidR="00F25F29" w14:paraId="72B52485" w14:textId="77777777" w:rsidTr="00F25F29">
        <w:trPr>
          <w:trHeight w:val="842"/>
        </w:trPr>
        <w:tc>
          <w:tcPr>
            <w:tcW w:w="9060" w:type="dxa"/>
          </w:tcPr>
          <w:p w14:paraId="68E9F6FD" w14:textId="77777777" w:rsidR="00F25F29" w:rsidRPr="00A63F99" w:rsidRDefault="00F25F29" w:rsidP="00F25F29">
            <w:pPr>
              <w:spacing w:before="120" w:after="120"/>
            </w:pPr>
            <w:r w:rsidRPr="00A63F99">
              <w:t>Les projets dont les arbres plantés constituent la production principale de la parcelle (vergers, vergers à truffes, peupleraie…)</w:t>
            </w:r>
          </w:p>
        </w:tc>
      </w:tr>
    </w:tbl>
    <w:p w14:paraId="2A46EFA3" w14:textId="77777777" w:rsidR="00F25F29" w:rsidRDefault="00F25F29" w:rsidP="00F25F29"/>
    <w:p w14:paraId="7E641AA6" w14:textId="77777777" w:rsidR="00F25F29" w:rsidRDefault="00F25F29" w:rsidP="00F25F29">
      <w:r>
        <w:br w:type="page"/>
      </w:r>
    </w:p>
    <w:p w14:paraId="615F5BB9" w14:textId="77777777" w:rsidR="00F25F29" w:rsidRDefault="00F25F29" w:rsidP="00F25F29"/>
    <w:p w14:paraId="224EA725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Poppins" w:hAnsi="Poppins" w:cs="Poppins"/>
          <w:b/>
          <w:bCs/>
          <w:sz w:val="28"/>
          <w:szCs w:val="28"/>
        </w:rPr>
      </w:pPr>
      <w:r w:rsidRPr="00483FCB">
        <w:rPr>
          <w:rFonts w:ascii="Poppins" w:hAnsi="Poppins" w:cs="Poppins"/>
          <w:b/>
          <w:bCs/>
          <w:sz w:val="28"/>
          <w:szCs w:val="28"/>
        </w:rPr>
        <w:t xml:space="preserve">La ferme : </w:t>
      </w:r>
    </w:p>
    <w:p w14:paraId="3E6EEF3D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>Nom (et raison sociale) :</w:t>
      </w:r>
    </w:p>
    <w:p w14:paraId="40DCC4DC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>Adresse de la ferme :</w:t>
      </w:r>
    </w:p>
    <w:p w14:paraId="7079139F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6FF2A395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>Coordonnées GPS de la ferme :</w:t>
      </w:r>
    </w:p>
    <w:p w14:paraId="4A7A8FD4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5AEC85DD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t>La ferme est-elle située sur une zone protégée (Natura 2000, PNR, Zone de captage des eaux...) :</w:t>
      </w:r>
      <w:r>
        <w:tab/>
      </w:r>
      <w:sdt>
        <w:sdtPr>
          <w:id w:val="1004704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</w:t>
      </w:r>
      <w:sdt>
        <w:sdtPr>
          <w:id w:val="-1951229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 </w:t>
      </w:r>
      <w:r>
        <w:tab/>
        <w:t>Si oui, laquelle :</w:t>
      </w:r>
    </w:p>
    <w:p w14:paraId="3ED864EC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A49252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>Surface agricole utile totale :</w:t>
      </w:r>
      <w:r>
        <w:rPr>
          <w:b/>
          <w:bCs/>
        </w:rPr>
        <w:t xml:space="preserve">                                ha</w:t>
      </w:r>
    </w:p>
    <w:p w14:paraId="5A8E0C6F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>Surface totale des parcelles à planter :</w:t>
      </w:r>
      <w:r>
        <w:rPr>
          <w:b/>
          <w:bCs/>
        </w:rPr>
        <w:t xml:space="preserve">                                ha</w:t>
      </w:r>
    </w:p>
    <w:p w14:paraId="167FE474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>Pluviométrie annuelle :</w:t>
      </w:r>
      <w:r w:rsidRPr="007E0516">
        <w:rPr>
          <w:b/>
          <w:bCs/>
        </w:rPr>
        <w:t xml:space="preserve"> </w:t>
      </w:r>
      <w:r w:rsidRPr="00011B92">
        <w:rPr>
          <w:b/>
          <w:bCs/>
        </w:rPr>
        <w:t>:</w:t>
      </w:r>
      <w:r>
        <w:rPr>
          <w:b/>
          <w:bCs/>
        </w:rPr>
        <w:t xml:space="preserve">                               mm</w:t>
      </w:r>
    </w:p>
    <w:p w14:paraId="436BFFB8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t>Sens vent dominant :</w:t>
      </w:r>
    </w:p>
    <w:p w14:paraId="213E1DEC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 xml:space="preserve">Topographie : </w:t>
      </w:r>
    </w:p>
    <w:p w14:paraId="670EA5AC" w14:textId="77777777" w:rsidR="00F25F29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3871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Coteaux</w:t>
      </w:r>
      <w:r w:rsidR="00F25F29">
        <w:tab/>
      </w:r>
      <w:sdt>
        <w:sdtPr>
          <w:id w:val="-821736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Flanc montagne </w:t>
      </w:r>
      <w:r w:rsidR="00F25F29">
        <w:tab/>
      </w:r>
      <w:sdt>
        <w:sdtPr>
          <w:id w:val="1089279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Plaine</w:t>
      </w:r>
      <w:r w:rsidR="00F25F29">
        <w:tab/>
      </w:r>
      <w:sdt>
        <w:sdtPr>
          <w:id w:val="2143159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Fond de Vallée</w:t>
      </w:r>
      <w:r w:rsidR="00F25F29">
        <w:tab/>
        <w:t xml:space="preserve"> </w:t>
      </w:r>
      <w:sdt>
        <w:sdtPr>
          <w:id w:val="1231357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Plateau</w:t>
      </w:r>
    </w:p>
    <w:p w14:paraId="37F6A781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0C84C88C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normaltextrun"/>
          <w:b/>
          <w:bCs/>
          <w:color w:val="000000"/>
        </w:rPr>
      </w:pPr>
      <w:r w:rsidRPr="00951237">
        <w:rPr>
          <w:rStyle w:val="normaltextrun"/>
          <w:b/>
          <w:bCs/>
          <w:color w:val="000000"/>
        </w:rPr>
        <w:t>Quelles sont les productions principales de la ferme ?</w:t>
      </w:r>
    </w:p>
    <w:p w14:paraId="5D0E5DAD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normaltextrun"/>
          <w:color w:val="000000"/>
        </w:rPr>
      </w:pPr>
      <w:r>
        <w:rPr>
          <w:rStyle w:val="normaltextrun"/>
          <w:color w:val="000000"/>
        </w:rPr>
        <w:t>Cocher toutes les productions de la ferme</w:t>
      </w:r>
    </w:p>
    <w:p w14:paraId="0B2CA63E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4AF25DAF" w14:textId="77777777" w:rsidR="00F25F29" w:rsidRPr="008A04BA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en-US"/>
        </w:rPr>
      </w:pPr>
      <w:r w:rsidRPr="008A04BA">
        <w:rPr>
          <w:b/>
          <w:bCs/>
          <w:lang w:val="en-US"/>
        </w:rPr>
        <w:t xml:space="preserve">A – Production(s) </w:t>
      </w:r>
      <w:proofErr w:type="spellStart"/>
      <w:r w:rsidRPr="008A04BA">
        <w:rPr>
          <w:b/>
          <w:bCs/>
          <w:lang w:val="en-US"/>
        </w:rPr>
        <w:t>animale</w:t>
      </w:r>
      <w:proofErr w:type="spellEnd"/>
      <w:r w:rsidRPr="008A04BA">
        <w:rPr>
          <w:b/>
          <w:bCs/>
          <w:lang w:val="en-US"/>
        </w:rPr>
        <w:t xml:space="preserve">(s) </w:t>
      </w:r>
    </w:p>
    <w:p w14:paraId="4F00CF26" w14:textId="77777777" w:rsidR="00F25F29" w:rsidRPr="008A04BA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b/>
          <w:bCs/>
          <w:color w:val="000000" w:themeColor="text1"/>
          <w:lang w:val="en-US"/>
        </w:rPr>
      </w:pPr>
    </w:p>
    <w:p w14:paraId="6D17D711" w14:textId="77777777" w:rsidR="00F25F29" w:rsidRPr="00B7113B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sdt>
        <w:sdtPr>
          <w:rPr>
            <w:lang w:val="en-US"/>
          </w:rPr>
          <w:id w:val="-1971979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25F29" w:rsidRPr="00B7113B">
        <w:rPr>
          <w:rStyle w:val="normaltextrun"/>
          <w:color w:val="000000" w:themeColor="text1"/>
          <w:lang w:val="en-US"/>
        </w:rPr>
        <w:t xml:space="preserve"> Bovin lait </w:t>
      </w:r>
      <w:sdt>
        <w:sdtPr>
          <w:rPr>
            <w:lang w:val="en-US"/>
          </w:rPr>
          <w:id w:val="-11914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25F29" w:rsidRPr="00B7113B">
        <w:rPr>
          <w:lang w:val="en-US"/>
        </w:rPr>
        <w:t xml:space="preserve">Bovin </w:t>
      </w:r>
      <w:proofErr w:type="spellStart"/>
      <w:r w:rsidR="00F25F29" w:rsidRPr="00B7113B">
        <w:rPr>
          <w:lang w:val="en-US"/>
        </w:rPr>
        <w:t>Viande</w:t>
      </w:r>
      <w:proofErr w:type="spellEnd"/>
      <w:r w:rsidR="00F25F29" w:rsidRPr="00B7113B">
        <w:rPr>
          <w:lang w:val="en-US"/>
        </w:rPr>
        <w:t xml:space="preserve"> </w:t>
      </w:r>
      <w:sdt>
        <w:sdtPr>
          <w:rPr>
            <w:lang w:val="en-US"/>
          </w:rPr>
          <w:id w:val="87935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25F29" w:rsidRPr="00B7113B">
        <w:rPr>
          <w:lang w:val="en-US"/>
        </w:rPr>
        <w:t xml:space="preserve">Ovin lait </w:t>
      </w:r>
      <w:sdt>
        <w:sdtPr>
          <w:rPr>
            <w:lang w:val="en-US"/>
          </w:rPr>
          <w:id w:val="376982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25F29" w:rsidRPr="00B7113B">
        <w:rPr>
          <w:lang w:val="en-US"/>
        </w:rPr>
        <w:t xml:space="preserve">Ovin </w:t>
      </w:r>
      <w:proofErr w:type="spellStart"/>
      <w:r w:rsidR="00F25F29" w:rsidRPr="00B7113B">
        <w:rPr>
          <w:lang w:val="en-US"/>
        </w:rPr>
        <w:t>viande</w:t>
      </w:r>
      <w:proofErr w:type="spellEnd"/>
      <w:r w:rsidR="00F25F29" w:rsidRPr="00B7113B">
        <w:rPr>
          <w:lang w:val="en-US"/>
        </w:rPr>
        <w:t xml:space="preserve"> </w:t>
      </w:r>
      <w:sdt>
        <w:sdtPr>
          <w:rPr>
            <w:lang w:val="en-US"/>
          </w:rPr>
          <w:id w:val="663361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proofErr w:type="spellStart"/>
      <w:r w:rsidR="00F25F29" w:rsidRPr="00B7113B">
        <w:rPr>
          <w:lang w:val="en-US"/>
        </w:rPr>
        <w:t>Caprin</w:t>
      </w:r>
      <w:proofErr w:type="spellEnd"/>
      <w:r w:rsidR="00F25F29" w:rsidRPr="00B7113B">
        <w:rPr>
          <w:lang w:val="en-US"/>
        </w:rPr>
        <w:t xml:space="preserve"> </w:t>
      </w:r>
      <w:sdt>
        <w:sdtPr>
          <w:rPr>
            <w:lang w:val="en-US"/>
          </w:rPr>
          <w:id w:val="1200517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25F29" w:rsidRPr="00B7113B">
        <w:rPr>
          <w:lang w:val="en-US"/>
        </w:rPr>
        <w:t xml:space="preserve">Volaille </w:t>
      </w:r>
      <w:sdt>
        <w:sdtPr>
          <w:rPr>
            <w:lang w:val="en-US"/>
          </w:rPr>
          <w:id w:val="-1045056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proofErr w:type="spellStart"/>
      <w:r w:rsidR="00F25F29" w:rsidRPr="00B7113B">
        <w:rPr>
          <w:lang w:val="en-US"/>
        </w:rPr>
        <w:t>Palmipède</w:t>
      </w:r>
      <w:proofErr w:type="spellEnd"/>
    </w:p>
    <w:p w14:paraId="46A2A774" w14:textId="77777777" w:rsidR="00F25F29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1297176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Porcin </w:t>
      </w:r>
      <w:sdt>
        <w:sdtPr>
          <w:id w:val="1329338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Equin </w:t>
      </w:r>
      <w:sdt>
        <w:sdtPr>
          <w:id w:val="757178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Apiculture </w:t>
      </w:r>
    </w:p>
    <w:p w14:paraId="68FEE5C7" w14:textId="77777777" w:rsidR="00F25F29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 w:themeColor="text1"/>
        </w:rPr>
      </w:pPr>
      <w:sdt>
        <w:sdtPr>
          <w:id w:val="2059433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Autre : </w:t>
      </w:r>
      <w:proofErr w:type="gramStart"/>
      <w:r w:rsidR="00F25F29">
        <w:t>…….</w:t>
      </w:r>
      <w:proofErr w:type="gramEnd"/>
      <w:r w:rsidR="00F25F29">
        <w:t>.</w:t>
      </w:r>
      <w:r w:rsidR="00F25F29">
        <w:rPr>
          <w:rStyle w:val="normaltextrun"/>
          <w:color w:val="000000" w:themeColor="text1"/>
        </w:rPr>
        <w:t>[préciser]</w:t>
      </w:r>
    </w:p>
    <w:p w14:paraId="15C1FEED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4E5D98B2" w14:textId="77777777" w:rsidR="00F25F29" w:rsidRPr="00B7113B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B7113B">
        <w:rPr>
          <w:b/>
          <w:bCs/>
        </w:rPr>
        <w:t>B – Production(s) végétale(s)</w:t>
      </w:r>
    </w:p>
    <w:p w14:paraId="77B7D341" w14:textId="77777777" w:rsidR="00F25F29" w:rsidRPr="00B7113B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623068B6" w14:textId="77777777" w:rsidR="00F25F29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16551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Grandes cultures : [Préciser] : ………</w:t>
      </w:r>
    </w:p>
    <w:p w14:paraId="762DF0F2" w14:textId="77777777" w:rsidR="00F25F29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1787965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Maraichage : [Préciser] ………</w:t>
      </w:r>
    </w:p>
    <w:p w14:paraId="5B816428" w14:textId="77777777" w:rsidR="00F25F29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743764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Arboriculture : [Préciser] ………</w:t>
      </w:r>
    </w:p>
    <w:p w14:paraId="0DEC3045" w14:textId="77777777" w:rsidR="00F25F29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1404950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Prairie </w:t>
      </w:r>
    </w:p>
    <w:p w14:paraId="39048376" w14:textId="77777777" w:rsidR="00F25F29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1486441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Viticulture</w:t>
      </w:r>
    </w:p>
    <w:p w14:paraId="7D3408C6" w14:textId="77777777" w:rsidR="00F25F29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929193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PPAM</w:t>
      </w:r>
    </w:p>
    <w:p w14:paraId="50419C00" w14:textId="77777777" w:rsidR="00F25F29" w:rsidRPr="00121345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</w:rPr>
      </w:pPr>
      <w:sdt>
        <w:sdtPr>
          <w:id w:val="-1796668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Autres : </w:t>
      </w:r>
      <w:r w:rsidR="00F25F29">
        <w:rPr>
          <w:rStyle w:val="normaltextrun"/>
          <w:color w:val="000000"/>
        </w:rPr>
        <w:t xml:space="preserve">[préciser] </w:t>
      </w:r>
      <w:r w:rsidR="00F25F29">
        <w:t>………….</w:t>
      </w:r>
    </w:p>
    <w:p w14:paraId="000A8073" w14:textId="77777777" w:rsidR="00F25F29" w:rsidRPr="00EF786D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2DEE6417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5DF0BA4A">
        <w:rPr>
          <w:b/>
          <w:bCs/>
        </w:rPr>
        <w:t>Mode d’exploitation :</w:t>
      </w:r>
      <w:r>
        <w:t xml:space="preserve"> </w:t>
      </w:r>
      <w:sdt>
        <w:sdtPr>
          <w:id w:val="593061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bio </w:t>
      </w:r>
      <w:sdt>
        <w:sdtPr>
          <w:id w:val="404120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en conversion bio </w:t>
      </w:r>
      <w:sdt>
        <w:sdtPr>
          <w:id w:val="-1482770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conventionnel</w:t>
      </w:r>
    </w:p>
    <w:p w14:paraId="2D82958F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5B04FD7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t xml:space="preserve">La ferme bénéficie-t-il d’une certification ? </w:t>
      </w:r>
    </w:p>
    <w:p w14:paraId="57F3AA1E" w14:textId="77777777" w:rsidR="00F25F29" w:rsidRDefault="00000000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1331024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Oui, préciser : ………….</w:t>
      </w:r>
      <w:r w:rsidR="00F25F29">
        <w:tab/>
        <w:t xml:space="preserve"> </w:t>
      </w:r>
      <w:sdt>
        <w:sdtPr>
          <w:id w:val="-13943521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Non </w:t>
      </w:r>
    </w:p>
    <w:p w14:paraId="39D237E3" w14:textId="77777777" w:rsidR="00F25F29" w:rsidRPr="005E0F77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 w:rsidRPr="005E0F77">
        <w:rPr>
          <w:u w:val="single"/>
        </w:rPr>
        <w:t xml:space="preserve">Organisme certificateur : </w:t>
      </w:r>
    </w:p>
    <w:p w14:paraId="50B6C406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0E8AFBBD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lastRenderedPageBreak/>
        <w:t>Transformation des produits à la ferme :</w:t>
      </w:r>
      <w:r>
        <w:t xml:space="preserve">  </w:t>
      </w:r>
      <w:sdt>
        <w:sdtPr>
          <w:id w:val="1119955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</w:t>
      </w:r>
      <w:r>
        <w:tab/>
      </w:r>
      <w:sdt>
        <w:sdtPr>
          <w:id w:val="-1693067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14:paraId="04E8482C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E257089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t>Vente directe des produits sur la ferme</w:t>
      </w:r>
      <w:r>
        <w:t xml:space="preserve"> :  </w:t>
      </w:r>
      <w:sdt>
        <w:sdtPr>
          <w:id w:val="-1296982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</w:t>
      </w:r>
      <w:r>
        <w:tab/>
      </w:r>
      <w:sdt>
        <w:sdtPr>
          <w:id w:val="-1937895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14:paraId="5D5B2C95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CA30CA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t>Adhésion à l’AFAF pour l’année en cours :</w:t>
      </w:r>
      <w:r>
        <w:t xml:space="preserve"> </w:t>
      </w:r>
      <w:sdt>
        <w:sdtPr>
          <w:id w:val="-1910144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</w:t>
      </w:r>
      <w:sdt>
        <w:sdtPr>
          <w:id w:val="-1971120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 </w:t>
      </w:r>
      <w:sdt>
        <w:sdtPr>
          <w:id w:val="1141764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A Faire</w:t>
      </w:r>
    </w:p>
    <w:p w14:paraId="5CA64E75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BE7500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16" w:history="1">
        <w:r w:rsidRPr="009D6FCF">
          <w:rPr>
            <w:rStyle w:val="Lienhypertexte"/>
          </w:rPr>
          <w:t>https://www.helloasso.com/associations/afaf-association-francaise-d-agroforesterie/adhesions/adhesion-2025-2027-agriculteurs-membres-du-fonds-after</w:t>
        </w:r>
      </w:hyperlink>
    </w:p>
    <w:p w14:paraId="316E2768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59B3CA5" w14:textId="77777777" w:rsidR="00F25F29" w:rsidRDefault="00F25F29" w:rsidP="00F25F29"/>
    <w:p w14:paraId="430781D3" w14:textId="77777777" w:rsidR="00626954" w:rsidRDefault="00626954" w:rsidP="00F25F29"/>
    <w:p w14:paraId="6F724FE5" w14:textId="77777777" w:rsidR="00F25F29" w:rsidRPr="00B104DE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Le(s) porteur(s) de projet</w:t>
      </w:r>
    </w:p>
    <w:p w14:paraId="0F6FE8C0" w14:textId="77777777" w:rsidR="00F25F29" w:rsidRPr="005160BD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160BD">
        <w:rPr>
          <w:lang w:val="en-US"/>
        </w:rPr>
        <w:t xml:space="preserve">Nom(s), </w:t>
      </w:r>
      <w:proofErr w:type="spellStart"/>
      <w:r w:rsidRPr="005160BD">
        <w:rPr>
          <w:lang w:val="en-US"/>
        </w:rPr>
        <w:t>prénom</w:t>
      </w:r>
      <w:proofErr w:type="spellEnd"/>
      <w:r w:rsidRPr="005160BD">
        <w:rPr>
          <w:lang w:val="en-US"/>
        </w:rPr>
        <w:t>(s</w:t>
      </w:r>
      <w:proofErr w:type="gramStart"/>
      <w:r w:rsidRPr="005160BD">
        <w:rPr>
          <w:lang w:val="en-US"/>
        </w:rPr>
        <w:t>) :</w:t>
      </w:r>
      <w:proofErr w:type="gramEnd"/>
      <w:r w:rsidRPr="005160BD">
        <w:rPr>
          <w:lang w:val="en-US"/>
        </w:rPr>
        <w:t xml:space="preserve"> </w:t>
      </w:r>
    </w:p>
    <w:p w14:paraId="5340B83C" w14:textId="77777777" w:rsidR="00F25F29" w:rsidRPr="005160BD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160BD">
        <w:rPr>
          <w:lang w:val="en-US"/>
        </w:rPr>
        <w:t xml:space="preserve">Age: </w:t>
      </w:r>
    </w:p>
    <w:p w14:paraId="74E8AF42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Adresse : </w:t>
      </w:r>
    </w:p>
    <w:p w14:paraId="1D987289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Numéro de téléphone : </w:t>
      </w:r>
    </w:p>
    <w:p w14:paraId="7C6EB979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Mail : </w:t>
      </w:r>
    </w:p>
    <w:p w14:paraId="3ECE50A4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BF87CD2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95959" w:themeColor="text1" w:themeTint="A6"/>
        </w:rPr>
      </w:pPr>
      <w:r w:rsidRPr="006D4FD5">
        <w:rPr>
          <w:u w:val="single"/>
        </w:rPr>
        <w:t>Statut du porteur de projet :</w:t>
      </w:r>
      <w:r>
        <w:br/>
      </w:r>
      <w:sdt>
        <w:sdtPr>
          <w:id w:val="859697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</w:t>
      </w:r>
      <w:proofErr w:type="spellStart"/>
      <w:proofErr w:type="gramStart"/>
      <w:r>
        <w:t>agriculteur.trice</w:t>
      </w:r>
      <w:proofErr w:type="spellEnd"/>
      <w:proofErr w:type="gramEnd"/>
      <w:r>
        <w:tab/>
      </w:r>
      <w:sdt>
        <w:sdtPr>
          <w:id w:val="-768619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salarié cadre agricole </w:t>
      </w:r>
      <w:sdt>
        <w:sdtPr>
          <w:id w:val="784233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autre : ….</w:t>
      </w:r>
    </w:p>
    <w:p w14:paraId="56D94494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828B5C2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Temps de travail, nombre d’équivalent temps plein sur la ferme : …</w:t>
      </w:r>
    </w:p>
    <w:p w14:paraId="7CD1C511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82051B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Année d’installation sur la ferme : </w:t>
      </w:r>
      <w:proofErr w:type="gramStart"/>
      <w:r>
        <w:t>…….</w:t>
      </w:r>
      <w:proofErr w:type="gramEnd"/>
      <w:r>
        <w:t xml:space="preserve">. </w:t>
      </w:r>
      <w:sdt>
        <w:sdtPr>
          <w:id w:val="-654683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Ferme familiale </w:t>
      </w:r>
      <w:sdt>
        <w:sdtPr>
          <w:id w:val="948276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Installation hors cadre familial</w:t>
      </w:r>
    </w:p>
    <w:p w14:paraId="150A8DE4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0F21654" w14:textId="77777777" w:rsidR="00F25F29" w:rsidRDefault="00F25F29" w:rsidP="00F25F29"/>
    <w:p w14:paraId="7DC2B9BF" w14:textId="77777777" w:rsidR="00626954" w:rsidRDefault="00626954" w:rsidP="00F25F29"/>
    <w:p w14:paraId="724F7EB0" w14:textId="77777777" w:rsidR="00F25F29" w:rsidRPr="00D5447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Poppins" w:hAnsi="Poppins" w:cs="Poppins"/>
          <w:b/>
          <w:bCs/>
          <w:sz w:val="28"/>
          <w:szCs w:val="28"/>
        </w:rPr>
      </w:pPr>
      <w:r w:rsidRPr="00D54479">
        <w:rPr>
          <w:rFonts w:ascii="Poppins" w:hAnsi="Poppins" w:cs="Poppins"/>
          <w:b/>
          <w:bCs/>
          <w:sz w:val="28"/>
          <w:szCs w:val="28"/>
        </w:rPr>
        <w:t>La structure d’accompagnement technique</w:t>
      </w:r>
    </w:p>
    <w:p w14:paraId="6EBC0E89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F868D7D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Structure : </w:t>
      </w:r>
    </w:p>
    <w:p w14:paraId="27EEC7A8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Adresse :</w:t>
      </w:r>
    </w:p>
    <w:p w14:paraId="0E6E4A4E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Dossier suivi par :</w:t>
      </w:r>
    </w:p>
    <w:p w14:paraId="382556BF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Téléphone : </w:t>
      </w:r>
    </w:p>
    <w:p w14:paraId="0B7DB103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Courriel :</w:t>
      </w:r>
    </w:p>
    <w:p w14:paraId="6FFC6879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40E67D" w14:textId="77777777" w:rsidR="00F25F29" w:rsidRDefault="00F25F29" w:rsidP="00F25F29"/>
    <w:p w14:paraId="71D71F0D" w14:textId="77777777" w:rsidR="00F25F29" w:rsidRDefault="00F25F29" w:rsidP="00F25F29"/>
    <w:p w14:paraId="5B9E2DAF" w14:textId="6EBC1C80" w:rsidR="00626954" w:rsidRPr="00214D9D" w:rsidRDefault="00F25F29" w:rsidP="00214D9D">
      <w:r>
        <w:br w:type="page"/>
      </w:r>
    </w:p>
    <w:p w14:paraId="13229B4A" w14:textId="77777777" w:rsidR="00626954" w:rsidRDefault="00626954" w:rsidP="00214D9D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7A1E5065" w14:textId="5E4B8B0F" w:rsidR="00F25F29" w:rsidRDefault="00F25F29" w:rsidP="00214D9D">
      <w:pPr>
        <w:jc w:val="center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Objectifs du projet, motivations du porteur de projet</w:t>
      </w:r>
    </w:p>
    <w:p w14:paraId="77FF203C" w14:textId="77777777" w:rsidR="00F25F29" w:rsidRDefault="00F25F29" w:rsidP="00214D9D">
      <w:pPr>
        <w:jc w:val="center"/>
        <w:rPr>
          <w:b/>
          <w:bCs/>
          <w:color w:val="4472C4" w:themeColor="accent1"/>
          <w:u w:val="single"/>
        </w:rPr>
      </w:pPr>
    </w:p>
    <w:p w14:paraId="11848D38" w14:textId="77777777" w:rsidR="00F25F29" w:rsidRPr="009648DF" w:rsidRDefault="00F25F29" w:rsidP="00214D9D">
      <w:pPr>
        <w:jc w:val="center"/>
        <w:rPr>
          <w:b/>
          <w:bCs/>
          <w:color w:val="4472C4" w:themeColor="accent1"/>
          <w:u w:val="single"/>
        </w:rPr>
      </w:pPr>
      <w:r w:rsidRPr="009648DF">
        <w:rPr>
          <w:b/>
          <w:bCs/>
          <w:color w:val="4472C4" w:themeColor="accent1"/>
          <w:u w:val="single"/>
        </w:rPr>
        <w:t xml:space="preserve">A remplir par </w:t>
      </w:r>
      <w:proofErr w:type="gramStart"/>
      <w:r w:rsidRPr="009648DF">
        <w:rPr>
          <w:b/>
          <w:bCs/>
          <w:color w:val="4472C4" w:themeColor="accent1"/>
          <w:u w:val="single"/>
        </w:rPr>
        <w:t>l’</w:t>
      </w:r>
      <w:proofErr w:type="spellStart"/>
      <w:r w:rsidRPr="009648DF">
        <w:rPr>
          <w:b/>
          <w:bCs/>
          <w:color w:val="4472C4" w:themeColor="accent1"/>
          <w:u w:val="single"/>
        </w:rPr>
        <w:t>agricultrice.eur</w:t>
      </w:r>
      <w:proofErr w:type="spellEnd"/>
      <w:proofErr w:type="gramEnd"/>
      <w:r w:rsidRPr="009648DF">
        <w:rPr>
          <w:b/>
          <w:bCs/>
          <w:color w:val="4472C4" w:themeColor="accent1"/>
          <w:u w:val="single"/>
        </w:rPr>
        <w:t xml:space="preserve"> et/ou la structure technique </w:t>
      </w:r>
    </w:p>
    <w:p w14:paraId="252A54B8" w14:textId="77777777" w:rsidR="00F25F29" w:rsidRDefault="00F25F29" w:rsidP="00214D9D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6400D33C" w14:textId="77777777" w:rsidR="00F25F29" w:rsidRDefault="00F25F29" w:rsidP="00214D9D">
      <w:pPr>
        <w:jc w:val="both"/>
      </w:pPr>
      <w:r>
        <w:t>1/ Présentez la ferme en quelques lignes : productions et circuits de distribution, intégration à un réseau d’agriculteurs, insertion locale, etc.</w:t>
      </w:r>
    </w:p>
    <w:p w14:paraId="0EB48E13" w14:textId="77777777" w:rsidR="00F25F29" w:rsidRDefault="00F25F29" w:rsidP="00214D9D">
      <w:pPr>
        <w:jc w:val="both"/>
      </w:pPr>
    </w:p>
    <w:p w14:paraId="3FBB2A3F" w14:textId="77777777" w:rsidR="00F25F29" w:rsidRDefault="00F25F29" w:rsidP="00214D9D">
      <w:pPr>
        <w:jc w:val="both"/>
      </w:pPr>
    </w:p>
    <w:p w14:paraId="0A508756" w14:textId="77777777" w:rsidR="00F25F29" w:rsidRDefault="00F25F29" w:rsidP="00214D9D">
      <w:pPr>
        <w:jc w:val="both"/>
      </w:pPr>
    </w:p>
    <w:p w14:paraId="4E64968E" w14:textId="77777777" w:rsidR="00F25F29" w:rsidRDefault="00F25F29" w:rsidP="00214D9D">
      <w:pPr>
        <w:jc w:val="both"/>
      </w:pPr>
    </w:p>
    <w:p w14:paraId="03F094CA" w14:textId="77777777" w:rsidR="00F25F29" w:rsidRDefault="00F25F29" w:rsidP="00214D9D">
      <w:pPr>
        <w:jc w:val="both"/>
      </w:pPr>
    </w:p>
    <w:p w14:paraId="3F88BCA2" w14:textId="77777777" w:rsidR="00F25F29" w:rsidRDefault="00F25F29" w:rsidP="00214D9D">
      <w:pPr>
        <w:jc w:val="both"/>
      </w:pPr>
    </w:p>
    <w:p w14:paraId="7BB975FA" w14:textId="77777777" w:rsidR="00F25F29" w:rsidRDefault="00F25F29" w:rsidP="00214D9D">
      <w:pPr>
        <w:jc w:val="both"/>
      </w:pPr>
    </w:p>
    <w:p w14:paraId="14F003F0" w14:textId="77777777" w:rsidR="00F25F29" w:rsidRDefault="00F25F29" w:rsidP="00214D9D">
      <w:pPr>
        <w:jc w:val="both"/>
      </w:pPr>
    </w:p>
    <w:p w14:paraId="56D3DB70" w14:textId="77777777" w:rsidR="00F25F29" w:rsidRDefault="00F25F29" w:rsidP="00214D9D">
      <w:pPr>
        <w:jc w:val="both"/>
      </w:pPr>
      <w:r>
        <w:t>2/ Présentez votre parcours professionnel en quelques lignes</w:t>
      </w:r>
    </w:p>
    <w:p w14:paraId="18963BF2" w14:textId="77777777" w:rsidR="00F25F29" w:rsidRDefault="00F25F29" w:rsidP="00214D9D">
      <w:pPr>
        <w:jc w:val="both"/>
      </w:pPr>
    </w:p>
    <w:p w14:paraId="568667BD" w14:textId="77777777" w:rsidR="00F25F29" w:rsidRDefault="00F25F29" w:rsidP="00214D9D">
      <w:pPr>
        <w:jc w:val="both"/>
      </w:pPr>
    </w:p>
    <w:p w14:paraId="7D4699AB" w14:textId="77777777" w:rsidR="00F25F29" w:rsidRDefault="00F25F29" w:rsidP="00214D9D">
      <w:pPr>
        <w:jc w:val="both"/>
      </w:pPr>
    </w:p>
    <w:p w14:paraId="1882376D" w14:textId="77777777" w:rsidR="00F25F29" w:rsidRDefault="00F25F29" w:rsidP="00214D9D">
      <w:pPr>
        <w:jc w:val="both"/>
      </w:pPr>
    </w:p>
    <w:p w14:paraId="5694FF47" w14:textId="77777777" w:rsidR="00F25F29" w:rsidRDefault="00F25F29" w:rsidP="00214D9D">
      <w:pPr>
        <w:jc w:val="both"/>
      </w:pPr>
    </w:p>
    <w:p w14:paraId="2D1226DA" w14:textId="77777777" w:rsidR="00F25F29" w:rsidRDefault="00F25F29" w:rsidP="00214D9D">
      <w:pPr>
        <w:jc w:val="both"/>
      </w:pPr>
    </w:p>
    <w:p w14:paraId="2C694DCA" w14:textId="77777777" w:rsidR="00F25F29" w:rsidRDefault="00F25F29" w:rsidP="00214D9D">
      <w:pPr>
        <w:jc w:val="both"/>
      </w:pPr>
    </w:p>
    <w:p w14:paraId="5EDA1AFE" w14:textId="77777777" w:rsidR="00F25F29" w:rsidRDefault="00F25F29" w:rsidP="00214D9D">
      <w:pPr>
        <w:jc w:val="both"/>
      </w:pPr>
      <w:r>
        <w:t xml:space="preserve">3/ Quelle est votre motivation pour vous tourner vers l’agroforesterie ? </w:t>
      </w:r>
    </w:p>
    <w:p w14:paraId="704A6F97" w14:textId="77777777" w:rsidR="00F25F29" w:rsidRDefault="00F25F29" w:rsidP="00214D9D">
      <w:pPr>
        <w:jc w:val="both"/>
      </w:pPr>
    </w:p>
    <w:p w14:paraId="72A7F494" w14:textId="77777777" w:rsidR="00F25F29" w:rsidRDefault="00F25F29" w:rsidP="00214D9D">
      <w:pPr>
        <w:jc w:val="both"/>
      </w:pPr>
    </w:p>
    <w:p w14:paraId="305ED45E" w14:textId="77777777" w:rsidR="00F25F29" w:rsidRDefault="00F25F29" w:rsidP="00214D9D">
      <w:pPr>
        <w:jc w:val="both"/>
      </w:pPr>
    </w:p>
    <w:p w14:paraId="4105E4B4" w14:textId="77777777" w:rsidR="00F25F29" w:rsidRDefault="00F25F29" w:rsidP="00214D9D">
      <w:pPr>
        <w:jc w:val="both"/>
      </w:pPr>
    </w:p>
    <w:p w14:paraId="1A239CF8" w14:textId="77777777" w:rsidR="00F25F29" w:rsidRDefault="00F25F29" w:rsidP="00214D9D">
      <w:pPr>
        <w:jc w:val="both"/>
      </w:pPr>
    </w:p>
    <w:p w14:paraId="634985D2" w14:textId="77777777" w:rsidR="00F25F29" w:rsidRDefault="00F25F29" w:rsidP="00214D9D">
      <w:pPr>
        <w:jc w:val="both"/>
      </w:pPr>
    </w:p>
    <w:p w14:paraId="169FBE2E" w14:textId="77777777" w:rsidR="00F25F29" w:rsidRDefault="00F25F29" w:rsidP="00214D9D">
      <w:pPr>
        <w:jc w:val="both"/>
      </w:pPr>
    </w:p>
    <w:p w14:paraId="094FABFA" w14:textId="77777777" w:rsidR="00F25F29" w:rsidRDefault="00F25F29" w:rsidP="00214D9D">
      <w:pPr>
        <w:jc w:val="both"/>
      </w:pPr>
    </w:p>
    <w:p w14:paraId="50855150" w14:textId="77777777" w:rsidR="00F25F29" w:rsidRDefault="00F25F29" w:rsidP="00214D9D">
      <w:pPr>
        <w:jc w:val="both"/>
      </w:pPr>
      <w:r>
        <w:t>4/ Quelles sont les problématiques présentes sur la ferme que le projet aidera à résoudre ? Quels sont les impacts en termes de biodiversité, eau, sol, vent, bien-être animal visés par le projet ?</w:t>
      </w:r>
    </w:p>
    <w:p w14:paraId="258D4C72" w14:textId="77777777" w:rsidR="00F25F29" w:rsidRDefault="00F25F29" w:rsidP="00214D9D"/>
    <w:p w14:paraId="38BA77D9" w14:textId="77777777" w:rsidR="00F25F29" w:rsidRDefault="00F25F29" w:rsidP="00214D9D"/>
    <w:p w14:paraId="64948FC7" w14:textId="77777777" w:rsidR="00F25F29" w:rsidRDefault="00F25F29" w:rsidP="00214D9D">
      <w:r>
        <w:br w:type="page"/>
      </w:r>
    </w:p>
    <w:p w14:paraId="325CBE3A" w14:textId="77777777" w:rsidR="00F25F29" w:rsidRDefault="00F25F29" w:rsidP="00214D9D"/>
    <w:p w14:paraId="2AFA975B" w14:textId="77777777" w:rsidR="00F25F29" w:rsidRDefault="00F25F29" w:rsidP="00214D9D">
      <w:r>
        <w:t>5/ Seriez-vous volontaire d’accueillir une journée de plantation participative :</w:t>
      </w:r>
    </w:p>
    <w:p w14:paraId="6A8D4131" w14:textId="77777777" w:rsidR="00F25F29" w:rsidRDefault="00F25F29" w:rsidP="00214D9D"/>
    <w:p w14:paraId="480AEB69" w14:textId="77777777" w:rsidR="00F25F29" w:rsidRDefault="00F25F29" w:rsidP="00214D9D">
      <w:pPr>
        <w:pStyle w:val="Paragraphedeliste"/>
        <w:numPr>
          <w:ilvl w:val="0"/>
          <w:numId w:val="10"/>
        </w:numPr>
        <w:contextualSpacing/>
      </w:pPr>
      <w:r>
        <w:t xml:space="preserve">D’une dizaine d’adultes maximum : </w:t>
      </w:r>
      <w:sdt>
        <w:sdtPr>
          <w:id w:val="-141657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</w:t>
      </w:r>
      <w:r>
        <w:tab/>
      </w:r>
      <w:sdt>
        <w:sdtPr>
          <w:id w:val="-1444136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14:paraId="65F60996" w14:textId="77777777" w:rsidR="00F25F29" w:rsidRDefault="00F25F29" w:rsidP="00214D9D"/>
    <w:p w14:paraId="2ADAB5A8" w14:textId="77777777" w:rsidR="00F25F29" w:rsidRDefault="00F25F29" w:rsidP="00214D9D"/>
    <w:p w14:paraId="2377B2AB" w14:textId="77777777" w:rsidR="00F25F29" w:rsidRDefault="00F25F29" w:rsidP="00F25F29">
      <w:r>
        <w:br w:type="page"/>
      </w:r>
    </w:p>
    <w:p w14:paraId="420E0C48" w14:textId="77777777" w:rsidR="00F25F29" w:rsidRDefault="00F25F29" w:rsidP="00F25F29"/>
    <w:p w14:paraId="523A0FDF" w14:textId="77777777" w:rsidR="00626954" w:rsidRDefault="00626954" w:rsidP="00F25F29"/>
    <w:p w14:paraId="2FFA0EE8" w14:textId="31AC1B62" w:rsidR="00F25F29" w:rsidRPr="00AA771D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ppins" w:hAnsi="Poppins" w:cs="Poppins"/>
          <w:b/>
          <w:bCs/>
          <w:sz w:val="32"/>
          <w:szCs w:val="32"/>
        </w:rPr>
      </w:pPr>
      <w:r w:rsidRPr="004D7AED">
        <w:rPr>
          <w:rFonts w:ascii="Poppins" w:hAnsi="Poppins" w:cs="Poppins"/>
          <w:b/>
          <w:bCs/>
          <w:sz w:val="32"/>
          <w:szCs w:val="32"/>
        </w:rPr>
        <w:t xml:space="preserve">Caractéristiques techniques </w:t>
      </w:r>
      <w:r>
        <w:rPr>
          <w:rFonts w:ascii="Poppins" w:hAnsi="Poppins" w:cs="Poppins"/>
          <w:b/>
          <w:bCs/>
          <w:sz w:val="32"/>
          <w:szCs w:val="32"/>
        </w:rPr>
        <w:t>du projet</w:t>
      </w:r>
    </w:p>
    <w:p w14:paraId="271AB193" w14:textId="77777777" w:rsidR="00F25F29" w:rsidRDefault="00F25F29" w:rsidP="00F25F29"/>
    <w:p w14:paraId="461B1F55" w14:textId="77777777" w:rsidR="00F25F29" w:rsidRPr="005239BF" w:rsidRDefault="00F25F29" w:rsidP="00F25F29">
      <w:pPr>
        <w:jc w:val="center"/>
        <w:rPr>
          <w:b/>
          <w:bCs/>
          <w:color w:val="4472C4" w:themeColor="accent1"/>
          <w:u w:val="single"/>
        </w:rPr>
      </w:pPr>
      <w:r w:rsidRPr="00E63612">
        <w:rPr>
          <w:b/>
          <w:bCs/>
          <w:color w:val="4472C4" w:themeColor="accent1"/>
          <w:u w:val="single"/>
        </w:rPr>
        <w:t xml:space="preserve">A remplir par la structure technique et </w:t>
      </w:r>
      <w:proofErr w:type="gramStart"/>
      <w:r w:rsidRPr="00E63612">
        <w:rPr>
          <w:b/>
          <w:bCs/>
          <w:color w:val="4472C4" w:themeColor="accent1"/>
          <w:u w:val="single"/>
        </w:rPr>
        <w:t>l’</w:t>
      </w:r>
      <w:proofErr w:type="spellStart"/>
      <w:r w:rsidRPr="00E63612">
        <w:rPr>
          <w:b/>
          <w:bCs/>
          <w:color w:val="4472C4" w:themeColor="accent1"/>
          <w:u w:val="single"/>
        </w:rPr>
        <w:t>agricultrice.eur</w:t>
      </w:r>
      <w:proofErr w:type="spellEnd"/>
      <w:proofErr w:type="gramEnd"/>
      <w:r w:rsidRPr="00E63612">
        <w:rPr>
          <w:b/>
          <w:bCs/>
          <w:color w:val="4472C4" w:themeColor="accent1"/>
          <w:u w:val="single"/>
        </w:rPr>
        <w:t xml:space="preserve"> </w:t>
      </w:r>
    </w:p>
    <w:p w14:paraId="198DCBEF" w14:textId="77777777" w:rsidR="00F25F29" w:rsidRPr="005239BF" w:rsidRDefault="00F25F29" w:rsidP="00F25F29">
      <w:pPr>
        <w:pStyle w:val="Citationintense"/>
        <w:rPr>
          <w:i/>
          <w:iCs/>
        </w:rPr>
      </w:pPr>
      <w:r w:rsidRPr="005239BF">
        <w:rPr>
          <w:rStyle w:val="Accentuationintense"/>
        </w:rPr>
        <w:t>Plan d’aménagement général du projet :</w:t>
      </w:r>
      <w:bookmarkStart w:id="1" w:name="_Hlk150256203"/>
    </w:p>
    <w:p w14:paraId="6FD5514F" w14:textId="77777777" w:rsidR="00F25F29" w:rsidRPr="00742FD5" w:rsidRDefault="00F25F29" w:rsidP="00F25F29">
      <w:pPr>
        <w:rPr>
          <w:i/>
          <w:iCs/>
          <w:color w:val="FF0000"/>
        </w:rPr>
      </w:pPr>
      <w:r w:rsidRPr="00B7113B">
        <w:rPr>
          <w:i/>
          <w:iCs/>
          <w:color w:val="FF0000"/>
        </w:rPr>
        <w:t>Exemple à effacer :</w:t>
      </w:r>
    </w:p>
    <w:p w14:paraId="659D3A75" w14:textId="77777777" w:rsidR="00F25F29" w:rsidRDefault="00F25F29" w:rsidP="00F25F29">
      <w:r w:rsidRPr="0067734F">
        <w:rPr>
          <w:noProof/>
          <w:lang w:eastAsia="fr-FR"/>
        </w:rPr>
        <w:t xml:space="preserve"> </w:t>
      </w:r>
      <w:r w:rsidRPr="00742FD5">
        <w:rPr>
          <w:noProof/>
          <w:lang w:eastAsia="fr-FR"/>
        </w:rPr>
        <w:drawing>
          <wp:inline distT="0" distB="0" distL="0" distR="0" wp14:anchorId="1A3B08F7" wp14:editId="65D3A280">
            <wp:extent cx="5759450" cy="3216910"/>
            <wp:effectExtent l="0" t="0" r="0" b="2540"/>
            <wp:docPr id="739724370" name="Image 1" descr="Une image contenant texte, carte, Pl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24370" name="Image 1" descr="Une image contenant texte, carte, Plan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96F5" w14:textId="77777777" w:rsidR="00F25F29" w:rsidRDefault="00F25F29" w:rsidP="00F25F29"/>
    <w:p w14:paraId="1F2429E5" w14:textId="77777777" w:rsidR="00F25F29" w:rsidRDefault="00F25F29" w:rsidP="00F25F29"/>
    <w:p w14:paraId="4967F774" w14:textId="77777777" w:rsidR="00F25F29" w:rsidRDefault="00F25F29" w:rsidP="00F25F29">
      <w:r w:rsidRPr="005239BF">
        <w:rPr>
          <w:u w:val="single"/>
        </w:rPr>
        <w:t>Nombre total de plants sur le projet :</w:t>
      </w:r>
      <w:r>
        <w:t xml:space="preserve"> … plants.</w:t>
      </w:r>
    </w:p>
    <w:p w14:paraId="348CFEFF" w14:textId="77777777" w:rsidR="00F25F29" w:rsidRDefault="00F25F29" w:rsidP="00F25F29"/>
    <w:p w14:paraId="201F5F05" w14:textId="77777777" w:rsidR="00F25F29" w:rsidRDefault="00F25F29" w:rsidP="00F25F29">
      <w:r w:rsidRPr="005239BF">
        <w:rPr>
          <w:u w:val="single"/>
        </w:rPr>
        <w:t>Saisons de plantation :</w:t>
      </w:r>
      <w:r>
        <w:t xml:space="preserve"> </w:t>
      </w:r>
      <w:sdt>
        <w:sdtPr>
          <w:id w:val="1778912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1 </w:t>
      </w:r>
      <w:sdt>
        <w:sdtPr>
          <w:id w:val="-948783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2 </w:t>
      </w:r>
      <w:sdt>
        <w:sdtPr>
          <w:id w:val="-433674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3 </w:t>
      </w:r>
    </w:p>
    <w:p w14:paraId="6E8D093F" w14:textId="77777777" w:rsidR="00F25F29" w:rsidRDefault="00F25F29" w:rsidP="00F25F29"/>
    <w:p w14:paraId="33A8AC33" w14:textId="77777777" w:rsidR="00F25F29" w:rsidRPr="005239BF" w:rsidRDefault="00F25F29" w:rsidP="00F25F29">
      <w:pPr>
        <w:rPr>
          <w:u w:val="single"/>
        </w:rPr>
      </w:pPr>
      <w:r w:rsidRPr="005239BF">
        <w:rPr>
          <w:u w:val="single"/>
        </w:rPr>
        <w:t>Nombre de plants par phase de plantation :</w:t>
      </w:r>
    </w:p>
    <w:p w14:paraId="68E2F32C" w14:textId="77777777" w:rsidR="00F25F29" w:rsidRPr="00276F29" w:rsidRDefault="00F25F29" w:rsidP="00F25F29">
      <w:r w:rsidRPr="00276F29">
        <w:t>Phase 1 : ….</w:t>
      </w:r>
      <w:r w:rsidRPr="00276F29">
        <w:tab/>
      </w:r>
      <w:proofErr w:type="gramStart"/>
      <w:r w:rsidRPr="00276F29">
        <w:t>plants</w:t>
      </w:r>
      <w:proofErr w:type="gramEnd"/>
    </w:p>
    <w:p w14:paraId="6597C63C" w14:textId="77777777" w:rsidR="00F25F29" w:rsidRPr="00276F29" w:rsidRDefault="00F25F29" w:rsidP="00F25F29">
      <w:r w:rsidRPr="00276F29">
        <w:t xml:space="preserve">Phase 2 : …. </w:t>
      </w:r>
      <w:r w:rsidRPr="00276F29">
        <w:tab/>
      </w:r>
      <w:proofErr w:type="gramStart"/>
      <w:r w:rsidRPr="00276F29">
        <w:t>plants</w:t>
      </w:r>
      <w:proofErr w:type="gramEnd"/>
    </w:p>
    <w:p w14:paraId="0A9CD12E" w14:textId="77777777" w:rsidR="00F25F29" w:rsidRPr="00276F29" w:rsidRDefault="00F25F29" w:rsidP="00F25F29">
      <w:r w:rsidRPr="00276F29">
        <w:t xml:space="preserve">Phase 3 : …. </w:t>
      </w:r>
      <w:r w:rsidRPr="00276F29">
        <w:tab/>
      </w:r>
      <w:proofErr w:type="gramStart"/>
      <w:r w:rsidRPr="00276F29">
        <w:t>plants</w:t>
      </w:r>
      <w:proofErr w:type="gramEnd"/>
    </w:p>
    <w:p w14:paraId="3D117BF9" w14:textId="77777777" w:rsidR="00F25F29" w:rsidRPr="00276F29" w:rsidRDefault="00F25F29" w:rsidP="00F25F29">
      <w:pPr>
        <w:rPr>
          <w:b/>
          <w:bCs/>
          <w:sz w:val="28"/>
          <w:szCs w:val="28"/>
          <w:u w:val="single"/>
        </w:rPr>
      </w:pPr>
      <w:r w:rsidRPr="00276F29">
        <w:rPr>
          <w:b/>
          <w:bCs/>
          <w:sz w:val="28"/>
          <w:szCs w:val="28"/>
          <w:u w:val="single"/>
        </w:rPr>
        <w:br w:type="page"/>
      </w:r>
    </w:p>
    <w:p w14:paraId="62CDC404" w14:textId="77777777" w:rsidR="00F25F29" w:rsidRPr="00E76C43" w:rsidRDefault="00F25F29" w:rsidP="00E76C43">
      <w:pPr>
        <w:pStyle w:val="Citationintense"/>
        <w:jc w:val="center"/>
        <w:rPr>
          <w:sz w:val="32"/>
          <w:szCs w:val="32"/>
        </w:rPr>
      </w:pPr>
      <w:r w:rsidRPr="00E76C43">
        <w:rPr>
          <w:sz w:val="32"/>
          <w:szCs w:val="32"/>
        </w:rPr>
        <w:lastRenderedPageBreak/>
        <w:t>Aménagement n°</w:t>
      </w:r>
      <w:proofErr w:type="gramStart"/>
      <w:r w:rsidRPr="00E76C43">
        <w:rPr>
          <w:sz w:val="32"/>
          <w:szCs w:val="32"/>
        </w:rPr>
        <w:t>1:</w:t>
      </w:r>
      <w:proofErr w:type="gramEnd"/>
    </w:p>
    <w:p w14:paraId="0AE5AF03" w14:textId="77777777" w:rsidR="00F25F29" w:rsidRPr="00276F29" w:rsidRDefault="00F25F29" w:rsidP="00F25F29">
      <w:pPr>
        <w:pStyle w:val="Paragraphedeliste"/>
      </w:pPr>
      <w:bookmarkStart w:id="2" w:name="_Hlk150254882"/>
    </w:p>
    <w:p w14:paraId="2877CC99" w14:textId="77777777" w:rsidR="00F25F29" w:rsidRDefault="00F25F29" w:rsidP="00F43333">
      <w:pPr>
        <w:pStyle w:val="Paragraphedeliste"/>
        <w:numPr>
          <w:ilvl w:val="0"/>
          <w:numId w:val="5"/>
        </w:numPr>
        <w:contextualSpacing/>
      </w:pPr>
      <w:r>
        <w:t>Cartographie des aménagements prévus et légende :</w:t>
      </w:r>
    </w:p>
    <w:p w14:paraId="16F0E080" w14:textId="77777777" w:rsidR="00F25F29" w:rsidRDefault="00F25F29" w:rsidP="00F25F29"/>
    <w:p w14:paraId="31E15CF3" w14:textId="77777777" w:rsidR="00F25F29" w:rsidRPr="00B7113B" w:rsidRDefault="00F25F29" w:rsidP="00F25F29">
      <w:pPr>
        <w:rPr>
          <w:i/>
          <w:iCs/>
          <w:color w:val="FF0000"/>
        </w:rPr>
      </w:pPr>
      <w:r w:rsidRPr="00B7113B">
        <w:rPr>
          <w:i/>
          <w:iCs/>
          <w:color w:val="FF0000"/>
        </w:rPr>
        <w:t>Exemple à effacer :</w:t>
      </w:r>
    </w:p>
    <w:p w14:paraId="2DB7B6F0" w14:textId="77777777" w:rsidR="00F25F29" w:rsidRDefault="00F25F29" w:rsidP="00F25F29"/>
    <w:p w14:paraId="7BF1D4CC" w14:textId="77777777" w:rsidR="00F25F29" w:rsidRDefault="00F25F29" w:rsidP="00F25F29">
      <w:pPr>
        <w:pStyle w:val="Paragraphedeliste"/>
      </w:pPr>
      <w:r>
        <w:rPr>
          <w:noProof/>
        </w:rPr>
        <w:drawing>
          <wp:inline distT="0" distB="0" distL="0" distR="0" wp14:anchorId="030E003D" wp14:editId="4B2BE1AD">
            <wp:extent cx="4126662" cy="3005593"/>
            <wp:effectExtent l="0" t="0" r="7620" b="4445"/>
            <wp:docPr id="112503800" name="Image 2" descr="Une image contenant capture d’écran, texte, cart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E6A9727A-901F-213C-09B7-1709F233FD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3800" name="Image 2" descr="Une image contenant capture d’écran, texte, cart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E6A9727A-901F-213C-09B7-1709F233FD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1346" cy="3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9E7C" w14:textId="77777777" w:rsidR="00F25F29" w:rsidRDefault="00F25F29" w:rsidP="00F25F29">
      <w:pPr>
        <w:pStyle w:val="Paragraphedeliste"/>
      </w:pPr>
    </w:p>
    <w:p w14:paraId="79359EA2" w14:textId="77777777" w:rsidR="00F25F29" w:rsidRPr="001417DE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1417DE">
        <w:rPr>
          <w:u w:val="single"/>
        </w:rPr>
        <w:t xml:space="preserve">Type d’aménagements prévus : </w:t>
      </w:r>
    </w:p>
    <w:p w14:paraId="1913B7C5" w14:textId="77777777" w:rsidR="00F25F29" w:rsidRDefault="00F25F29" w:rsidP="00F25F29">
      <w:pPr>
        <w:pStyle w:val="Paragraphedeliste"/>
      </w:pPr>
    </w:p>
    <w:p w14:paraId="247DD16B" w14:textId="77777777" w:rsidR="00F25F29" w:rsidRDefault="00000000" w:rsidP="00F25F29">
      <w:sdt>
        <w:sdtPr>
          <w:id w:val="546344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Haie(s</w:t>
      </w:r>
      <w:proofErr w:type="gramStart"/>
      <w:r w:rsidR="00F25F29">
        <w:t>):</w:t>
      </w:r>
      <w:proofErr w:type="gramEnd"/>
      <w:r w:rsidR="00F25F29">
        <w:t xml:space="preserve"> [préciser, haie </w:t>
      </w:r>
      <w:proofErr w:type="spellStart"/>
      <w:r w:rsidR="00F25F29">
        <w:t>multistrates</w:t>
      </w:r>
      <w:proofErr w:type="spellEnd"/>
      <w:r w:rsidR="00F25F29">
        <w:t>, double-rang, sur talus..] …………..</w:t>
      </w:r>
    </w:p>
    <w:p w14:paraId="09D7A8FA" w14:textId="77777777" w:rsidR="00F25F29" w:rsidRDefault="00000000" w:rsidP="00F25F29">
      <w:sdt>
        <w:sdtPr>
          <w:id w:val="-1519229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Alignement(s) d’arbres </w:t>
      </w:r>
    </w:p>
    <w:p w14:paraId="317A2DA7" w14:textId="77777777" w:rsidR="00F25F29" w:rsidRDefault="00000000" w:rsidP="00F25F29">
      <w:sdt>
        <w:sdtPr>
          <w:id w:val="516893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Arbres isolés</w:t>
      </w:r>
    </w:p>
    <w:p w14:paraId="3736274D" w14:textId="77777777" w:rsidR="00F25F29" w:rsidRDefault="00000000" w:rsidP="00F25F29">
      <w:sdt>
        <w:sdtPr>
          <w:id w:val="-198934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Bosquet</w:t>
      </w:r>
    </w:p>
    <w:p w14:paraId="338E8153" w14:textId="77777777" w:rsidR="00F25F29" w:rsidRDefault="00F25F29" w:rsidP="00F25F29"/>
    <w:p w14:paraId="7D042A82" w14:textId="77777777" w:rsidR="00F25F29" w:rsidRDefault="00F25F29" w:rsidP="00F43333">
      <w:pPr>
        <w:pStyle w:val="Paragraphedeliste"/>
        <w:numPr>
          <w:ilvl w:val="0"/>
          <w:numId w:val="19"/>
        </w:numPr>
        <w:contextualSpacing/>
        <w:jc w:val="both"/>
      </w:pPr>
      <w:r>
        <w:t xml:space="preserve">Certains arbres plantés </w:t>
      </w:r>
      <w:proofErr w:type="spellStart"/>
      <w:r>
        <w:t>seront-ils</w:t>
      </w:r>
      <w:proofErr w:type="spellEnd"/>
      <w:r>
        <w:t xml:space="preserve"> conduits en trogne ?</w:t>
      </w:r>
    </w:p>
    <w:p w14:paraId="23DFC9DE" w14:textId="77777777" w:rsidR="00F25F29" w:rsidRDefault="00000000" w:rsidP="00F25F29">
      <w:pPr>
        <w:ind w:left="708" w:firstLine="12"/>
        <w:jc w:val="both"/>
      </w:pPr>
      <w:sdt>
        <w:sdtPr>
          <w:id w:val="346454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Oui</w:t>
      </w:r>
      <w:r w:rsidR="00F25F29">
        <w:tab/>
      </w:r>
      <w:r w:rsidR="00F25F29">
        <w:tab/>
      </w:r>
      <w:sdt>
        <w:sdtPr>
          <w:id w:val="2091885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Non</w:t>
      </w:r>
      <w:r w:rsidR="00F25F29">
        <w:tab/>
      </w:r>
      <w:r w:rsidR="00F25F29">
        <w:tab/>
        <w:t xml:space="preserve"> </w:t>
      </w:r>
      <w:sdt>
        <w:sdtPr>
          <w:id w:val="16168716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proofErr w:type="spellStart"/>
      <w:r w:rsidR="00F25F29">
        <w:t>Non</w:t>
      </w:r>
      <w:proofErr w:type="spellEnd"/>
      <w:r w:rsidR="00F25F29">
        <w:t xml:space="preserve"> décidé à date</w:t>
      </w:r>
    </w:p>
    <w:p w14:paraId="5B50213D" w14:textId="77777777" w:rsidR="00F25F29" w:rsidRDefault="00F25F29" w:rsidP="00F25F29">
      <w:pPr>
        <w:ind w:firstLine="708"/>
        <w:jc w:val="both"/>
      </w:pPr>
      <w:r>
        <w:t>Si Oui, lesquels :</w:t>
      </w:r>
    </w:p>
    <w:p w14:paraId="2C1807F7" w14:textId="77777777" w:rsidR="00F25F29" w:rsidRDefault="00F25F29" w:rsidP="00F25F29"/>
    <w:p w14:paraId="30F64A4D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>Ecartement prévu entre les lignes d’arbres : …</w:t>
      </w:r>
      <w:proofErr w:type="gramStart"/>
      <w:r>
        <w:t>…….</w:t>
      </w:r>
      <w:proofErr w:type="gramEnd"/>
      <w:r>
        <w:t>m</w:t>
      </w:r>
    </w:p>
    <w:p w14:paraId="738D2EF5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>Ecartement prévu entre entres les plants sur la ligne : ………m</w:t>
      </w:r>
    </w:p>
    <w:p w14:paraId="0A4F55AF" w14:textId="77777777" w:rsidR="00F25F29" w:rsidRDefault="00F25F29" w:rsidP="00F25F29"/>
    <w:p w14:paraId="2096C49C" w14:textId="77777777" w:rsidR="00F25F29" w:rsidRDefault="00F25F29" w:rsidP="00F43333">
      <w:pPr>
        <w:pStyle w:val="Paragraphedeliste"/>
        <w:numPr>
          <w:ilvl w:val="0"/>
          <w:numId w:val="4"/>
        </w:numPr>
        <w:contextualSpacing/>
      </w:pPr>
      <w:r>
        <w:t>Quels objectifs sur la/les parcelle(s) les choix techniques permettront -ils d’atteindre ?</w:t>
      </w:r>
    </w:p>
    <w:bookmarkEnd w:id="2"/>
    <w:p w14:paraId="53016AB0" w14:textId="77777777" w:rsidR="00F25F29" w:rsidRDefault="00F25F29" w:rsidP="00F25F29"/>
    <w:p w14:paraId="7866CFDB" w14:textId="77777777" w:rsidR="00F25F29" w:rsidRDefault="00F25F29" w:rsidP="00F25F29">
      <w:r>
        <w:lastRenderedPageBreak/>
        <w:t>…</w:t>
      </w:r>
    </w:p>
    <w:p w14:paraId="1B40F04F" w14:textId="77777777" w:rsidR="00F25F29" w:rsidRDefault="00F25F29" w:rsidP="00F25F29"/>
    <w:p w14:paraId="254FC1F8" w14:textId="77777777" w:rsidR="00F25F29" w:rsidRPr="007F5082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7F5082">
        <w:rPr>
          <w:u w:val="single"/>
        </w:rPr>
        <w:t>Statut de la/des parcelle(s) concerné(s) :</w:t>
      </w:r>
    </w:p>
    <w:p w14:paraId="7FD11491" w14:textId="77777777" w:rsidR="00F25F29" w:rsidRDefault="00F25F29" w:rsidP="00F25F29"/>
    <w:p w14:paraId="130EF7D7" w14:textId="77777777" w:rsidR="00F25F29" w:rsidRDefault="00000000" w:rsidP="00F25F29">
      <w:pPr>
        <w:tabs>
          <w:tab w:val="right" w:pos="9498"/>
        </w:tabs>
      </w:pPr>
      <w:sdt>
        <w:sdtPr>
          <w:id w:val="1464158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Propriété du bénéficiaire ou de sa structure employeuse</w:t>
      </w:r>
      <w:r w:rsidR="00F25F29">
        <w:tab/>
      </w:r>
    </w:p>
    <w:p w14:paraId="40469BA4" w14:textId="77777777" w:rsidR="00F25F29" w:rsidRDefault="00000000" w:rsidP="00F25F29">
      <w:pPr>
        <w:tabs>
          <w:tab w:val="right" w:pos="9498"/>
        </w:tabs>
      </w:pPr>
      <w:sdt>
        <w:sdtPr>
          <w:id w:val="1575624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avec bail de fermage</w:t>
      </w:r>
    </w:p>
    <w:p w14:paraId="6FCDC6AE" w14:textId="77777777" w:rsidR="00F25F29" w:rsidRDefault="00000000" w:rsidP="00F25F29">
      <w:pPr>
        <w:tabs>
          <w:tab w:val="right" w:pos="9498"/>
        </w:tabs>
      </w:pPr>
      <w:sdt>
        <w:sdtPr>
          <w:id w:val="1501075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sans bail de fermage</w:t>
      </w:r>
    </w:p>
    <w:p w14:paraId="444BF4D3" w14:textId="77777777" w:rsidR="00F25F29" w:rsidRDefault="00F25F29" w:rsidP="00F25F29">
      <w:pPr>
        <w:tabs>
          <w:tab w:val="right" w:pos="9498"/>
        </w:tabs>
      </w:pPr>
      <w:r>
        <w:t xml:space="preserve">Si location, avez-vous l’accord du propriétaire ?  Oui </w:t>
      </w:r>
      <w:sdt>
        <w:sdtPr>
          <w:id w:val="-1039967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 </w:t>
      </w:r>
      <w:sdt>
        <w:sdtPr>
          <w:id w:val="826098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0FC26FC" w14:textId="77777777" w:rsidR="00F25F29" w:rsidRDefault="00F25F29" w:rsidP="00F25F29">
      <w:pPr>
        <w:tabs>
          <w:tab w:val="right" w:pos="9498"/>
        </w:tabs>
      </w:pPr>
    </w:p>
    <w:p w14:paraId="54704D57" w14:textId="77777777" w:rsidR="00F25F29" w:rsidRPr="00D83F8A" w:rsidRDefault="00F25F29" w:rsidP="00F43333">
      <w:pPr>
        <w:pStyle w:val="Paragraphedeliste"/>
        <w:numPr>
          <w:ilvl w:val="0"/>
          <w:numId w:val="3"/>
        </w:numPr>
        <w:contextualSpacing/>
        <w:rPr>
          <w:u w:val="single"/>
        </w:rPr>
      </w:pPr>
      <w:r w:rsidRPr="00D83F8A">
        <w:rPr>
          <w:u w:val="single"/>
        </w:rPr>
        <w:t>Caractéristiques de la/des parcelle(s) concerné(s</w:t>
      </w:r>
      <w:proofErr w:type="gramStart"/>
      <w:r w:rsidRPr="00D83F8A">
        <w:rPr>
          <w:u w:val="single"/>
        </w:rPr>
        <w:t>):</w:t>
      </w:r>
      <w:proofErr w:type="gramEnd"/>
    </w:p>
    <w:p w14:paraId="7353DA7E" w14:textId="77777777" w:rsidR="00F25F29" w:rsidRPr="00951496" w:rsidRDefault="00F25F29" w:rsidP="00F25F29">
      <w:pPr>
        <w:rPr>
          <w:u w:val="single"/>
        </w:rPr>
      </w:pPr>
      <w:r>
        <w:br/>
      </w:r>
      <w:proofErr w:type="gramStart"/>
      <w:r w:rsidRPr="00951496">
        <w:rPr>
          <w:u w:val="single"/>
        </w:rPr>
        <w:t>pH</w:t>
      </w:r>
      <w:proofErr w:type="gramEnd"/>
      <w:r w:rsidRPr="00951496">
        <w:rPr>
          <w:u w:val="single"/>
        </w:rPr>
        <w:t xml:space="preserve"> du sol :</w:t>
      </w:r>
    </w:p>
    <w:p w14:paraId="72F21672" w14:textId="77777777" w:rsidR="00F25F29" w:rsidRDefault="00F25F29" w:rsidP="00F25F29">
      <w:r w:rsidRPr="00951496">
        <w:rPr>
          <w:u w:val="single"/>
        </w:rPr>
        <w:t>Type de sol (limoneux, argileux…) </w:t>
      </w:r>
      <w:r w:rsidRPr="00951496">
        <w:t>:</w:t>
      </w:r>
      <w:r>
        <w:t xml:space="preserve"> </w:t>
      </w:r>
    </w:p>
    <w:p w14:paraId="4C540B39" w14:textId="77777777" w:rsidR="00F25F29" w:rsidRPr="00951496" w:rsidRDefault="00F25F29" w:rsidP="00F25F29">
      <w:pPr>
        <w:rPr>
          <w:u w:val="single"/>
        </w:rPr>
      </w:pPr>
      <w:r w:rsidRPr="00951496">
        <w:rPr>
          <w:u w:val="single"/>
        </w:rPr>
        <w:t>Autre information :</w:t>
      </w:r>
    </w:p>
    <w:p w14:paraId="4F3F74A1" w14:textId="77777777" w:rsidR="00F25F29" w:rsidRDefault="00F25F29" w:rsidP="00F25F29">
      <w:pPr>
        <w:tabs>
          <w:tab w:val="right" w:pos="9498"/>
        </w:tabs>
        <w:jc w:val="both"/>
      </w:pPr>
    </w:p>
    <w:p w14:paraId="506A260B" w14:textId="77777777" w:rsidR="00F25F29" w:rsidRDefault="00F25F29" w:rsidP="00F43333">
      <w:pPr>
        <w:pStyle w:val="Paragraphedeliste"/>
        <w:numPr>
          <w:ilvl w:val="0"/>
          <w:numId w:val="17"/>
        </w:numPr>
        <w:contextualSpacing/>
      </w:pPr>
      <w:r w:rsidRPr="00A32101">
        <w:t>Pratique de techniques de couverture permanente des sols :</w:t>
      </w:r>
      <w:r>
        <w:t xml:space="preserve"> </w:t>
      </w:r>
      <w:sdt>
        <w:sdtPr>
          <w:rPr>
            <w:rFonts w:ascii="MS Gothic" w:eastAsia="MS Gothic" w:hAnsi="MS Gothic"/>
          </w:rPr>
          <w:id w:val="-765007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26591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</w:t>
      </w:r>
      <w:sdt>
        <w:sdtPr>
          <w:rPr>
            <w:rFonts w:ascii="MS Gothic" w:eastAsia="MS Gothic" w:hAnsi="MS Gothic"/>
          </w:rPr>
          <w:id w:val="-2070030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26591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14:paraId="134260DF" w14:textId="77777777" w:rsidR="00F25F29" w:rsidRDefault="00F25F29" w:rsidP="00F25F29"/>
    <w:p w14:paraId="748AFB90" w14:textId="77777777" w:rsidR="00F25F29" w:rsidRDefault="00F25F29" w:rsidP="00F25F29">
      <w:pPr>
        <w:jc w:val="center"/>
      </w:pPr>
    </w:p>
    <w:p w14:paraId="12E1B821" w14:textId="77777777" w:rsidR="00F25F29" w:rsidRDefault="00F25F29" w:rsidP="00F25F29">
      <w:pPr>
        <w:ind w:left="360"/>
      </w:pPr>
      <w:r>
        <w:t>Photo n°1 de la parcelle 1 (insérer ici et joindre en PJ lors de l’envoi du dossier)</w:t>
      </w:r>
    </w:p>
    <w:p w14:paraId="7861845B" w14:textId="77777777" w:rsidR="00F25F29" w:rsidRDefault="00F25F29" w:rsidP="00F25F29"/>
    <w:p w14:paraId="501F8401" w14:textId="77777777" w:rsidR="00F25F29" w:rsidRDefault="00F25F29" w:rsidP="00F25F29">
      <w:pPr>
        <w:ind w:left="360"/>
      </w:pPr>
      <w:r>
        <w:t>Photo n°2 de la parcelle 1 (insérer ici et joindre en PJ lors de l’envoi du dossier)</w:t>
      </w:r>
    </w:p>
    <w:p w14:paraId="6417F865" w14:textId="77777777" w:rsidR="00F25F29" w:rsidRDefault="00F25F29" w:rsidP="00F25F29">
      <w:pPr>
        <w:pStyle w:val="Paragraphedeliste"/>
      </w:pPr>
    </w:p>
    <w:p w14:paraId="06A13953" w14:textId="77777777" w:rsidR="00F25F29" w:rsidRDefault="00F25F29" w:rsidP="00F25F29">
      <w:pPr>
        <w:ind w:left="360"/>
      </w:pPr>
      <w:r>
        <w:t>Photo n°3 de la parcelle 1 (insérer ici et joindre en PJ lors de l’envoi du dossier)</w:t>
      </w:r>
    </w:p>
    <w:p w14:paraId="7220D794" w14:textId="77777777" w:rsidR="00F25F29" w:rsidRDefault="00F25F29" w:rsidP="00F25F29">
      <w:pPr>
        <w:pStyle w:val="Paragraphedeliste"/>
      </w:pPr>
    </w:p>
    <w:p w14:paraId="70FB2BF8" w14:textId="77777777" w:rsidR="00F25F29" w:rsidRDefault="00F25F29" w:rsidP="00F25F29">
      <w:pPr>
        <w:ind w:left="360"/>
      </w:pPr>
      <w:r>
        <w:t>Photo n°4 de la parcelle 1 (insérer ici et joindre en PJ lors de l’envoi du dossier)</w:t>
      </w:r>
    </w:p>
    <w:p w14:paraId="6ED2B5D0" w14:textId="77777777" w:rsidR="00F25F29" w:rsidRDefault="00F25F29" w:rsidP="00F25F29">
      <w:pPr>
        <w:pStyle w:val="Paragraphedeliste"/>
      </w:pPr>
    </w:p>
    <w:p w14:paraId="2495DBFC" w14:textId="77777777" w:rsidR="00F25F29" w:rsidRDefault="00F25F29" w:rsidP="00F25F29">
      <w:pPr>
        <w:ind w:left="360"/>
      </w:pPr>
      <w:r>
        <w:t>Photo n°5 de la parcelle 1 (insérer ici et joindre en PJ lors de l’envoi du dossier)</w:t>
      </w:r>
    </w:p>
    <w:p w14:paraId="242509EC" w14:textId="77777777" w:rsidR="00F25F29" w:rsidRDefault="00F25F29" w:rsidP="00F25F29">
      <w:pPr>
        <w:pStyle w:val="Paragraphedeliste"/>
      </w:pPr>
    </w:p>
    <w:p w14:paraId="3BFA5F21" w14:textId="77777777" w:rsidR="00F25F29" w:rsidRDefault="00F25F29" w:rsidP="00F25F29">
      <w:pPr>
        <w:pStyle w:val="Paragraphedeliste"/>
      </w:pPr>
    </w:p>
    <w:p w14:paraId="0F2037E7" w14:textId="77777777" w:rsidR="00F25F29" w:rsidRPr="003B0D01" w:rsidRDefault="00F25F29" w:rsidP="00E76C43">
      <w:pPr>
        <w:pStyle w:val="Citationintense"/>
        <w:jc w:val="center"/>
      </w:pPr>
      <w:r>
        <w:br w:type="page"/>
      </w:r>
      <w:r w:rsidRPr="005239BF">
        <w:rPr>
          <w:sz w:val="32"/>
          <w:szCs w:val="40"/>
        </w:rPr>
        <w:lastRenderedPageBreak/>
        <w:t>Aménagement n°2 :</w:t>
      </w:r>
    </w:p>
    <w:p w14:paraId="620D5442" w14:textId="77777777" w:rsidR="00F25F29" w:rsidRDefault="00F25F29" w:rsidP="00F25F29">
      <w:pPr>
        <w:pStyle w:val="Paragraphedeliste"/>
      </w:pPr>
    </w:p>
    <w:p w14:paraId="346662C9" w14:textId="77777777" w:rsidR="00F25F29" w:rsidRDefault="00F25F29" w:rsidP="00F43333">
      <w:pPr>
        <w:pStyle w:val="Paragraphedeliste"/>
        <w:numPr>
          <w:ilvl w:val="0"/>
          <w:numId w:val="5"/>
        </w:numPr>
        <w:contextualSpacing/>
      </w:pPr>
      <w:r>
        <w:t>Cartographie des aménagements prévus et légende :</w:t>
      </w:r>
    </w:p>
    <w:p w14:paraId="56E887B1" w14:textId="77777777" w:rsidR="00F25F29" w:rsidRDefault="00F25F29" w:rsidP="00F25F29"/>
    <w:p w14:paraId="31AA86DD" w14:textId="77777777" w:rsidR="00F25F29" w:rsidRPr="002C7135" w:rsidRDefault="00F25F29" w:rsidP="00F25F29">
      <w:pPr>
        <w:rPr>
          <w:i/>
          <w:iCs/>
          <w:color w:val="FF0000"/>
        </w:rPr>
      </w:pPr>
      <w:r w:rsidRPr="002C7135">
        <w:rPr>
          <w:i/>
          <w:iCs/>
          <w:color w:val="FF0000"/>
        </w:rPr>
        <w:t>Exemple à effacer :</w:t>
      </w:r>
    </w:p>
    <w:p w14:paraId="7604A5E5" w14:textId="77777777" w:rsidR="00F25F29" w:rsidRDefault="00F25F29" w:rsidP="00F25F29"/>
    <w:p w14:paraId="2B5D4BB0" w14:textId="77777777" w:rsidR="00F25F29" w:rsidRDefault="00F25F29" w:rsidP="00F25F29">
      <w:r w:rsidRPr="0067734F">
        <w:rPr>
          <w:noProof/>
          <w:lang w:eastAsia="fr-FR"/>
        </w:rPr>
        <w:t xml:space="preserve"> </w:t>
      </w:r>
      <w:r>
        <w:rPr>
          <w:noProof/>
        </w:rPr>
        <w:drawing>
          <wp:inline distT="0" distB="0" distL="0" distR="0" wp14:anchorId="6D7D888F" wp14:editId="03ECB736">
            <wp:extent cx="4230094" cy="3080926"/>
            <wp:effectExtent l="0" t="0" r="0" b="5715"/>
            <wp:docPr id="829931566" name="Image 2" descr="Une image contenant capture d’écran, texte, cart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E6A9727A-901F-213C-09B7-1709F233FD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31566" name="Image 2" descr="Une image contenant capture d’écran, texte, cart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E6A9727A-901F-213C-09B7-1709F233FD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7174" cy="308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5E67" w14:textId="77777777" w:rsidR="00F25F29" w:rsidRDefault="00F25F29" w:rsidP="00F25F29">
      <w:pPr>
        <w:pStyle w:val="Paragraphedeliste"/>
      </w:pPr>
    </w:p>
    <w:p w14:paraId="288B697D" w14:textId="77777777" w:rsidR="00F25F29" w:rsidRPr="001417DE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1417DE">
        <w:rPr>
          <w:u w:val="single"/>
        </w:rPr>
        <w:t xml:space="preserve">Type d’aménagements prévus : </w:t>
      </w:r>
    </w:p>
    <w:p w14:paraId="075AB29C" w14:textId="77777777" w:rsidR="00F25F29" w:rsidRDefault="00F25F29" w:rsidP="00F25F29">
      <w:pPr>
        <w:pStyle w:val="Paragraphedeliste"/>
      </w:pPr>
    </w:p>
    <w:p w14:paraId="3D82C81D" w14:textId="77777777" w:rsidR="00F25F29" w:rsidRDefault="00000000" w:rsidP="00F25F29">
      <w:sdt>
        <w:sdtPr>
          <w:id w:val="-1518071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Haie(s</w:t>
      </w:r>
      <w:proofErr w:type="gramStart"/>
      <w:r w:rsidR="00F25F29">
        <w:t>):</w:t>
      </w:r>
      <w:proofErr w:type="gramEnd"/>
      <w:r w:rsidR="00F25F29">
        <w:t xml:space="preserve"> [préciser, haie </w:t>
      </w:r>
      <w:proofErr w:type="spellStart"/>
      <w:r w:rsidR="00F25F29">
        <w:t>multistrates</w:t>
      </w:r>
      <w:proofErr w:type="spellEnd"/>
      <w:r w:rsidR="00F25F29">
        <w:t>, double-rang, sur talus..] …………..</w:t>
      </w:r>
    </w:p>
    <w:p w14:paraId="5D43D846" w14:textId="77777777" w:rsidR="00F25F29" w:rsidRDefault="00000000" w:rsidP="00F25F29">
      <w:sdt>
        <w:sdtPr>
          <w:id w:val="-14773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Alignement(s) d’arbres </w:t>
      </w:r>
    </w:p>
    <w:p w14:paraId="0ECCEA2C" w14:textId="77777777" w:rsidR="00F25F29" w:rsidRDefault="00000000" w:rsidP="00F25F29">
      <w:sdt>
        <w:sdtPr>
          <w:id w:val="-1289820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Arbres isolés</w:t>
      </w:r>
    </w:p>
    <w:p w14:paraId="66404D4F" w14:textId="77777777" w:rsidR="00F25F29" w:rsidRDefault="00000000" w:rsidP="00F25F29">
      <w:sdt>
        <w:sdtPr>
          <w:id w:val="1129745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Bosquet</w:t>
      </w:r>
    </w:p>
    <w:p w14:paraId="4BE2B9CC" w14:textId="77777777" w:rsidR="00F25F29" w:rsidRDefault="00F25F29" w:rsidP="00F25F29"/>
    <w:p w14:paraId="53FEA8BD" w14:textId="77777777" w:rsidR="00F25F29" w:rsidRDefault="00F25F29" w:rsidP="00F43333">
      <w:pPr>
        <w:pStyle w:val="Paragraphedeliste"/>
        <w:numPr>
          <w:ilvl w:val="0"/>
          <w:numId w:val="19"/>
        </w:numPr>
        <w:contextualSpacing/>
        <w:jc w:val="both"/>
      </w:pPr>
      <w:r>
        <w:t xml:space="preserve">Certains arbres plantés </w:t>
      </w:r>
      <w:proofErr w:type="spellStart"/>
      <w:r>
        <w:t>seront-ils</w:t>
      </w:r>
      <w:proofErr w:type="spellEnd"/>
      <w:r>
        <w:t xml:space="preserve"> conduits en trogne ?</w:t>
      </w:r>
    </w:p>
    <w:p w14:paraId="6B9C4E7F" w14:textId="77777777" w:rsidR="00F25F29" w:rsidRDefault="00000000" w:rsidP="00F25F29">
      <w:pPr>
        <w:ind w:left="708" w:firstLine="12"/>
        <w:jc w:val="both"/>
      </w:pPr>
      <w:sdt>
        <w:sdtPr>
          <w:id w:val="203689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Oui</w:t>
      </w:r>
      <w:r w:rsidR="00F25F29">
        <w:tab/>
      </w:r>
      <w:r w:rsidR="00F25F29">
        <w:tab/>
      </w:r>
      <w:sdt>
        <w:sdtPr>
          <w:id w:val="142091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Non</w:t>
      </w:r>
      <w:r w:rsidR="00F25F29">
        <w:tab/>
      </w:r>
      <w:r w:rsidR="00F25F29">
        <w:tab/>
        <w:t xml:space="preserve"> </w:t>
      </w:r>
      <w:sdt>
        <w:sdtPr>
          <w:id w:val="-82075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proofErr w:type="spellStart"/>
      <w:r w:rsidR="00F25F29">
        <w:t>Non</w:t>
      </w:r>
      <w:proofErr w:type="spellEnd"/>
      <w:r w:rsidR="00F25F29">
        <w:t xml:space="preserve"> décidé à date</w:t>
      </w:r>
    </w:p>
    <w:p w14:paraId="667C574B" w14:textId="77777777" w:rsidR="00F25F29" w:rsidRDefault="00F25F29" w:rsidP="00F25F29">
      <w:pPr>
        <w:ind w:firstLine="708"/>
        <w:jc w:val="both"/>
      </w:pPr>
      <w:r>
        <w:t>Si Oui, lesquels :</w:t>
      </w:r>
    </w:p>
    <w:p w14:paraId="4B2DCD82" w14:textId="77777777" w:rsidR="00F25F29" w:rsidRDefault="00F25F29" w:rsidP="00F25F29"/>
    <w:p w14:paraId="3731D855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>Ecartement prévu entre les lignes d’arbres : …</w:t>
      </w:r>
      <w:proofErr w:type="gramStart"/>
      <w:r>
        <w:t>…….</w:t>
      </w:r>
      <w:proofErr w:type="gramEnd"/>
      <w:r>
        <w:t>.m</w:t>
      </w:r>
    </w:p>
    <w:p w14:paraId="0E450222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 xml:space="preserve">Ecartement prévu entre entres les plants sur la </w:t>
      </w:r>
      <w:proofErr w:type="gramStart"/>
      <w:r>
        <w:t>ligne:</w:t>
      </w:r>
      <w:proofErr w:type="gramEnd"/>
      <w:r>
        <w:t xml:space="preserve"> ……….m</w:t>
      </w:r>
    </w:p>
    <w:p w14:paraId="086F903F" w14:textId="77777777" w:rsidR="00F25F29" w:rsidRDefault="00F25F29" w:rsidP="00F25F29"/>
    <w:p w14:paraId="3AFD75B6" w14:textId="77777777" w:rsidR="00F25F29" w:rsidRDefault="00F25F29" w:rsidP="00F43333">
      <w:pPr>
        <w:pStyle w:val="Paragraphedeliste"/>
        <w:numPr>
          <w:ilvl w:val="0"/>
          <w:numId w:val="4"/>
        </w:numPr>
        <w:contextualSpacing/>
      </w:pPr>
      <w:r>
        <w:t>Quels objectifs sur la/les parcelle(s) les choix techniques permettront -ils d’atteindre ?</w:t>
      </w:r>
    </w:p>
    <w:p w14:paraId="2899A322" w14:textId="77777777" w:rsidR="00F25F29" w:rsidRDefault="00F25F29" w:rsidP="00F25F29"/>
    <w:p w14:paraId="2C80DE44" w14:textId="77777777" w:rsidR="00F25F29" w:rsidRPr="007F5082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7F5082">
        <w:rPr>
          <w:u w:val="single"/>
        </w:rPr>
        <w:lastRenderedPageBreak/>
        <w:t>Statut de la/des parcelle(s) concerné(s) :</w:t>
      </w:r>
    </w:p>
    <w:p w14:paraId="66DBAF6B" w14:textId="77777777" w:rsidR="00F25F29" w:rsidRDefault="00F25F29" w:rsidP="00F25F29"/>
    <w:p w14:paraId="14E585BF" w14:textId="77777777" w:rsidR="00F25F29" w:rsidRDefault="00000000" w:rsidP="00F25F29">
      <w:pPr>
        <w:tabs>
          <w:tab w:val="right" w:pos="9498"/>
        </w:tabs>
      </w:pPr>
      <w:sdt>
        <w:sdtPr>
          <w:id w:val="-2087681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Propriété du bénéficiaire ou de sa structure employeuse</w:t>
      </w:r>
      <w:r w:rsidR="00F25F29">
        <w:tab/>
      </w:r>
    </w:p>
    <w:p w14:paraId="4448BD1D" w14:textId="77777777" w:rsidR="00F25F29" w:rsidRDefault="00000000" w:rsidP="00F25F29">
      <w:pPr>
        <w:tabs>
          <w:tab w:val="right" w:pos="9498"/>
        </w:tabs>
      </w:pPr>
      <w:sdt>
        <w:sdtPr>
          <w:id w:val="-16181323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avec bail de fermage</w:t>
      </w:r>
    </w:p>
    <w:p w14:paraId="358BDB60" w14:textId="77777777" w:rsidR="00F25F29" w:rsidRDefault="00000000" w:rsidP="00F25F29">
      <w:pPr>
        <w:tabs>
          <w:tab w:val="right" w:pos="9498"/>
        </w:tabs>
      </w:pPr>
      <w:sdt>
        <w:sdtPr>
          <w:id w:val="19178979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sans bail de fermage</w:t>
      </w:r>
    </w:p>
    <w:p w14:paraId="516BC38C" w14:textId="77777777" w:rsidR="00F25F29" w:rsidRDefault="00F25F29" w:rsidP="00F25F29">
      <w:pPr>
        <w:tabs>
          <w:tab w:val="right" w:pos="9498"/>
        </w:tabs>
      </w:pPr>
      <w:r>
        <w:t xml:space="preserve">Si location, avez-vous l’accord du propriétaire ?  Oui </w:t>
      </w:r>
      <w:sdt>
        <w:sdtPr>
          <w:id w:val="1041179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 </w:t>
      </w:r>
      <w:sdt>
        <w:sdtPr>
          <w:id w:val="-754044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E39AB40" w14:textId="77777777" w:rsidR="00F25F29" w:rsidRDefault="00F25F29" w:rsidP="00F25F29">
      <w:pPr>
        <w:tabs>
          <w:tab w:val="right" w:pos="9498"/>
        </w:tabs>
      </w:pPr>
    </w:p>
    <w:p w14:paraId="756B8479" w14:textId="77777777" w:rsidR="00F25F29" w:rsidRPr="00D83F8A" w:rsidRDefault="00F25F29" w:rsidP="00F43333">
      <w:pPr>
        <w:pStyle w:val="Paragraphedeliste"/>
        <w:numPr>
          <w:ilvl w:val="0"/>
          <w:numId w:val="3"/>
        </w:numPr>
        <w:contextualSpacing/>
        <w:rPr>
          <w:u w:val="single"/>
        </w:rPr>
      </w:pPr>
      <w:r w:rsidRPr="00D83F8A">
        <w:rPr>
          <w:u w:val="single"/>
        </w:rPr>
        <w:t>Caractéristiques de la/des parcelle(s) concerné(s</w:t>
      </w:r>
      <w:proofErr w:type="gramStart"/>
      <w:r w:rsidRPr="00D83F8A">
        <w:rPr>
          <w:u w:val="single"/>
        </w:rPr>
        <w:t>):</w:t>
      </w:r>
      <w:proofErr w:type="gramEnd"/>
    </w:p>
    <w:p w14:paraId="38C60813" w14:textId="77777777" w:rsidR="00F25F29" w:rsidRPr="00951496" w:rsidRDefault="00F25F29" w:rsidP="00F25F29">
      <w:pPr>
        <w:rPr>
          <w:u w:val="single"/>
        </w:rPr>
      </w:pPr>
      <w:r>
        <w:br/>
      </w:r>
      <w:proofErr w:type="gramStart"/>
      <w:r w:rsidRPr="00951496">
        <w:rPr>
          <w:u w:val="single"/>
        </w:rPr>
        <w:t>pH</w:t>
      </w:r>
      <w:proofErr w:type="gramEnd"/>
      <w:r w:rsidRPr="00951496">
        <w:rPr>
          <w:u w:val="single"/>
        </w:rPr>
        <w:t xml:space="preserve"> du sol :</w:t>
      </w:r>
    </w:p>
    <w:p w14:paraId="20308CF5" w14:textId="77777777" w:rsidR="00F25F29" w:rsidRDefault="00F25F29" w:rsidP="00F25F29">
      <w:r w:rsidRPr="00951496">
        <w:rPr>
          <w:u w:val="single"/>
        </w:rPr>
        <w:t>Type de sol (limoneux, argileux…) </w:t>
      </w:r>
      <w:r w:rsidRPr="00951496">
        <w:t>:</w:t>
      </w:r>
      <w:r>
        <w:t xml:space="preserve"> </w:t>
      </w:r>
    </w:p>
    <w:p w14:paraId="019C547F" w14:textId="77777777" w:rsidR="00F25F29" w:rsidRPr="00951496" w:rsidRDefault="00F25F29" w:rsidP="00F25F29">
      <w:pPr>
        <w:rPr>
          <w:u w:val="single"/>
        </w:rPr>
      </w:pPr>
      <w:r w:rsidRPr="00951496">
        <w:rPr>
          <w:u w:val="single"/>
        </w:rPr>
        <w:t>Autre information :</w:t>
      </w:r>
    </w:p>
    <w:p w14:paraId="6562362B" w14:textId="77777777" w:rsidR="00F25F29" w:rsidRDefault="00F25F29" w:rsidP="00F25F29">
      <w:pPr>
        <w:tabs>
          <w:tab w:val="right" w:pos="9498"/>
        </w:tabs>
        <w:jc w:val="both"/>
      </w:pPr>
    </w:p>
    <w:p w14:paraId="03C50C02" w14:textId="77777777" w:rsidR="00F25F29" w:rsidRDefault="00F25F29" w:rsidP="00F43333">
      <w:pPr>
        <w:pStyle w:val="Paragraphedeliste"/>
        <w:numPr>
          <w:ilvl w:val="0"/>
          <w:numId w:val="17"/>
        </w:numPr>
        <w:contextualSpacing/>
      </w:pPr>
      <w:r w:rsidRPr="00A32101">
        <w:t>Pratique de techniques de couverture permanente des sols :</w:t>
      </w:r>
      <w:r>
        <w:t xml:space="preserve"> </w:t>
      </w:r>
      <w:sdt>
        <w:sdtPr>
          <w:rPr>
            <w:rFonts w:ascii="MS Gothic" w:eastAsia="MS Gothic" w:hAnsi="MS Gothic"/>
          </w:rPr>
          <w:id w:val="-547230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26591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</w:t>
      </w:r>
      <w:sdt>
        <w:sdtPr>
          <w:rPr>
            <w:rFonts w:ascii="MS Gothic" w:eastAsia="MS Gothic" w:hAnsi="MS Gothic"/>
          </w:rPr>
          <w:id w:val="299422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26591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14:paraId="396A5562" w14:textId="77777777" w:rsidR="00F25F29" w:rsidRDefault="00F25F29" w:rsidP="00F25F29"/>
    <w:p w14:paraId="3F5A7455" w14:textId="77777777" w:rsidR="00F25F29" w:rsidRDefault="00F25F29" w:rsidP="00F25F29">
      <w:pPr>
        <w:jc w:val="center"/>
      </w:pPr>
    </w:p>
    <w:p w14:paraId="0C2DB1A8" w14:textId="77777777" w:rsidR="00F25F29" w:rsidRDefault="00F25F29" w:rsidP="00F25F29">
      <w:pPr>
        <w:ind w:left="360"/>
      </w:pPr>
      <w:r>
        <w:t>Photo n°1 de la parcelle 1 (insérer ici et joindre en PJ lors de l’envoi du dossier)</w:t>
      </w:r>
    </w:p>
    <w:p w14:paraId="5005262A" w14:textId="77777777" w:rsidR="00F25F29" w:rsidRDefault="00F25F29" w:rsidP="00F25F29"/>
    <w:p w14:paraId="7095F292" w14:textId="77777777" w:rsidR="00F25F29" w:rsidRDefault="00F25F29" w:rsidP="00F25F29">
      <w:pPr>
        <w:ind w:left="360"/>
      </w:pPr>
      <w:r>
        <w:t>Photo n°2 de la parcelle 1 (insérer ici et joindre en PJ lors de l’envoi du dossier)</w:t>
      </w:r>
    </w:p>
    <w:p w14:paraId="4387B8A9" w14:textId="77777777" w:rsidR="00F25F29" w:rsidRDefault="00F25F29" w:rsidP="00F25F29">
      <w:pPr>
        <w:pStyle w:val="Paragraphedeliste"/>
      </w:pPr>
    </w:p>
    <w:p w14:paraId="48C3FB58" w14:textId="77777777" w:rsidR="00F25F29" w:rsidRDefault="00F25F29" w:rsidP="00F25F29">
      <w:pPr>
        <w:ind w:left="360"/>
      </w:pPr>
      <w:r>
        <w:t>Photo n°3 de la parcelle 1 (insérer ici et joindre en PJ lors de l’envoi du dossier)</w:t>
      </w:r>
    </w:p>
    <w:p w14:paraId="218E318B" w14:textId="77777777" w:rsidR="00F25F29" w:rsidRDefault="00F25F29" w:rsidP="00F25F29">
      <w:pPr>
        <w:pStyle w:val="Paragraphedeliste"/>
      </w:pPr>
    </w:p>
    <w:p w14:paraId="670F5B6A" w14:textId="77777777" w:rsidR="00F25F29" w:rsidRDefault="00F25F29" w:rsidP="00F25F29">
      <w:pPr>
        <w:ind w:left="360"/>
      </w:pPr>
      <w:r>
        <w:t>Photo n°4 de la parcelle 1 (insérer ici et joindre en PJ lors de l’envoi du dossier)</w:t>
      </w:r>
    </w:p>
    <w:p w14:paraId="5332DB02" w14:textId="77777777" w:rsidR="00F25F29" w:rsidRDefault="00F25F29" w:rsidP="00F25F29">
      <w:pPr>
        <w:pStyle w:val="Paragraphedeliste"/>
      </w:pPr>
    </w:p>
    <w:p w14:paraId="6108ABF9" w14:textId="77777777" w:rsidR="00F25F29" w:rsidRDefault="00F25F29" w:rsidP="00F25F29">
      <w:pPr>
        <w:ind w:left="360"/>
      </w:pPr>
      <w:r>
        <w:t>Photo n°5 de la parcelle 1 (insérer ici et joindre en PJ lors de l’envoi du dossier)</w:t>
      </w:r>
    </w:p>
    <w:p w14:paraId="24BA5DE7" w14:textId="77777777" w:rsidR="00F25F29" w:rsidRDefault="00F25F29" w:rsidP="00F25F29">
      <w:r>
        <w:br w:type="page"/>
      </w:r>
    </w:p>
    <w:bookmarkEnd w:id="1"/>
    <w:p w14:paraId="1CB136B8" w14:textId="77777777" w:rsidR="00F25F29" w:rsidRPr="00E04205" w:rsidRDefault="00F25F29" w:rsidP="00E76C43">
      <w:pPr>
        <w:pStyle w:val="Citationintense"/>
        <w:jc w:val="center"/>
        <w:rPr>
          <w:sz w:val="32"/>
          <w:szCs w:val="40"/>
        </w:rPr>
      </w:pPr>
      <w:r w:rsidRPr="00E04205">
        <w:rPr>
          <w:sz w:val="32"/>
          <w:szCs w:val="40"/>
        </w:rPr>
        <w:lastRenderedPageBreak/>
        <w:t>Aménagement n°3 :</w:t>
      </w:r>
    </w:p>
    <w:p w14:paraId="558CF57A" w14:textId="77777777" w:rsidR="00F25F29" w:rsidRDefault="00F25F29" w:rsidP="00F25F29">
      <w:pPr>
        <w:pStyle w:val="Paragraphedeliste"/>
      </w:pPr>
    </w:p>
    <w:p w14:paraId="1BB231D9" w14:textId="77777777" w:rsidR="00F25F29" w:rsidRDefault="00F25F29" w:rsidP="00F43333">
      <w:pPr>
        <w:pStyle w:val="Paragraphedeliste"/>
        <w:numPr>
          <w:ilvl w:val="0"/>
          <w:numId w:val="5"/>
        </w:numPr>
        <w:contextualSpacing/>
      </w:pPr>
      <w:r>
        <w:t>Cartographie des aménagements prévus et légende :</w:t>
      </w:r>
    </w:p>
    <w:p w14:paraId="1E2F1439" w14:textId="77777777" w:rsidR="00F25F29" w:rsidRDefault="00F25F29" w:rsidP="00F25F29"/>
    <w:p w14:paraId="0F277FA3" w14:textId="77777777" w:rsidR="00F25F29" w:rsidRPr="002C7135" w:rsidRDefault="00F25F29" w:rsidP="00F25F29">
      <w:pPr>
        <w:rPr>
          <w:i/>
          <w:iCs/>
          <w:color w:val="FF0000"/>
        </w:rPr>
      </w:pPr>
      <w:r w:rsidRPr="002C7135">
        <w:rPr>
          <w:i/>
          <w:iCs/>
          <w:color w:val="FF0000"/>
        </w:rPr>
        <w:t>Exemple à effacer :</w:t>
      </w:r>
    </w:p>
    <w:p w14:paraId="79585B24" w14:textId="77777777" w:rsidR="00F25F29" w:rsidRDefault="00F25F29" w:rsidP="00F25F29"/>
    <w:p w14:paraId="4DAD667E" w14:textId="77777777" w:rsidR="00F25F29" w:rsidRDefault="00F25F29" w:rsidP="00F25F29">
      <w:pPr>
        <w:pStyle w:val="Paragraphedeliste"/>
      </w:pPr>
      <w:r>
        <w:rPr>
          <w:noProof/>
        </w:rPr>
        <w:drawing>
          <wp:inline distT="0" distB="0" distL="0" distR="0" wp14:anchorId="2B3D3D67" wp14:editId="67696764">
            <wp:extent cx="4468633" cy="3254663"/>
            <wp:effectExtent l="0" t="0" r="8255" b="3175"/>
            <wp:docPr id="3" name="Image 2" descr="Une image contenant capture d’écran, texte, cart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E6A9727A-901F-213C-09B7-1709F233FD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capture d’écran, texte, cart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E6A9727A-901F-213C-09B7-1709F233FD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2096" cy="32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D7B4" w14:textId="77777777" w:rsidR="00F25F29" w:rsidRDefault="00F25F29" w:rsidP="00F25F29">
      <w:pPr>
        <w:pStyle w:val="Paragraphedeliste"/>
      </w:pPr>
    </w:p>
    <w:p w14:paraId="48FCC565" w14:textId="77777777" w:rsidR="00F25F29" w:rsidRPr="001417DE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1417DE">
        <w:rPr>
          <w:u w:val="single"/>
        </w:rPr>
        <w:t xml:space="preserve">Type d’aménagements prévus : </w:t>
      </w:r>
    </w:p>
    <w:p w14:paraId="242D8597" w14:textId="77777777" w:rsidR="00F25F29" w:rsidRDefault="00F25F29" w:rsidP="00F25F29">
      <w:pPr>
        <w:pStyle w:val="Paragraphedeliste"/>
      </w:pPr>
    </w:p>
    <w:p w14:paraId="016AB9CA" w14:textId="77777777" w:rsidR="00F25F29" w:rsidRDefault="00000000" w:rsidP="00F25F29">
      <w:sdt>
        <w:sdtPr>
          <w:id w:val="-1660379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Haie(s</w:t>
      </w:r>
      <w:proofErr w:type="gramStart"/>
      <w:r w:rsidR="00F25F29">
        <w:t>):</w:t>
      </w:r>
      <w:proofErr w:type="gramEnd"/>
      <w:r w:rsidR="00F25F29">
        <w:t xml:space="preserve"> [préciser, haie </w:t>
      </w:r>
      <w:proofErr w:type="spellStart"/>
      <w:r w:rsidR="00F25F29">
        <w:t>multistrates</w:t>
      </w:r>
      <w:proofErr w:type="spellEnd"/>
      <w:r w:rsidR="00F25F29">
        <w:t>, double-rang, sur talus..] …………..</w:t>
      </w:r>
    </w:p>
    <w:p w14:paraId="76663C3E" w14:textId="77777777" w:rsidR="00F25F29" w:rsidRDefault="00000000" w:rsidP="00F25F29">
      <w:sdt>
        <w:sdtPr>
          <w:id w:val="-958638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Alignement(s) d’arbres </w:t>
      </w:r>
    </w:p>
    <w:p w14:paraId="4B2209C4" w14:textId="77777777" w:rsidR="00F25F29" w:rsidRDefault="00000000" w:rsidP="00F25F29">
      <w:sdt>
        <w:sdtPr>
          <w:id w:val="-737393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Arbres isolés</w:t>
      </w:r>
    </w:p>
    <w:p w14:paraId="73DD7127" w14:textId="77777777" w:rsidR="00F25F29" w:rsidRDefault="00000000" w:rsidP="00F25F29">
      <w:sdt>
        <w:sdtPr>
          <w:id w:val="1399867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Bosquet</w:t>
      </w:r>
    </w:p>
    <w:p w14:paraId="114AD3EA" w14:textId="77777777" w:rsidR="00F25F29" w:rsidRDefault="00F25F29" w:rsidP="00F25F29"/>
    <w:p w14:paraId="7EB07D76" w14:textId="77777777" w:rsidR="00F25F29" w:rsidRDefault="00F25F29" w:rsidP="00F43333">
      <w:pPr>
        <w:pStyle w:val="Paragraphedeliste"/>
        <w:numPr>
          <w:ilvl w:val="0"/>
          <w:numId w:val="19"/>
        </w:numPr>
        <w:contextualSpacing/>
        <w:jc w:val="both"/>
      </w:pPr>
      <w:r>
        <w:t xml:space="preserve">Certains arbres plantés </w:t>
      </w:r>
      <w:proofErr w:type="spellStart"/>
      <w:r>
        <w:t>seront-ils</w:t>
      </w:r>
      <w:proofErr w:type="spellEnd"/>
      <w:r>
        <w:t xml:space="preserve"> conduits en trogne ?</w:t>
      </w:r>
    </w:p>
    <w:p w14:paraId="53CA26AE" w14:textId="77777777" w:rsidR="00F25F29" w:rsidRDefault="00000000" w:rsidP="00F25F29">
      <w:pPr>
        <w:ind w:left="708" w:firstLine="12"/>
        <w:jc w:val="both"/>
      </w:pPr>
      <w:sdt>
        <w:sdtPr>
          <w:id w:val="-932813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Oui</w:t>
      </w:r>
      <w:r w:rsidR="00F25F29">
        <w:tab/>
      </w:r>
      <w:r w:rsidR="00F25F29">
        <w:tab/>
      </w:r>
      <w:sdt>
        <w:sdtPr>
          <w:id w:val="21221763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Non</w:t>
      </w:r>
      <w:r w:rsidR="00F25F29">
        <w:tab/>
      </w:r>
      <w:r w:rsidR="00F25F29">
        <w:tab/>
        <w:t xml:space="preserve"> </w:t>
      </w:r>
      <w:sdt>
        <w:sdtPr>
          <w:id w:val="-1537036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proofErr w:type="spellStart"/>
      <w:r w:rsidR="00F25F29">
        <w:t>Non</w:t>
      </w:r>
      <w:proofErr w:type="spellEnd"/>
      <w:r w:rsidR="00F25F29">
        <w:t xml:space="preserve"> décidé à date</w:t>
      </w:r>
    </w:p>
    <w:p w14:paraId="0D3AC325" w14:textId="77777777" w:rsidR="00F25F29" w:rsidRDefault="00F25F29" w:rsidP="00F25F29">
      <w:pPr>
        <w:ind w:firstLine="708"/>
        <w:jc w:val="both"/>
      </w:pPr>
      <w:r>
        <w:t>Si Oui, lesquels :</w:t>
      </w:r>
    </w:p>
    <w:p w14:paraId="225D256E" w14:textId="77777777" w:rsidR="00F25F29" w:rsidRDefault="00F25F29" w:rsidP="00F25F29"/>
    <w:p w14:paraId="6A71AF45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>Ecartement prévu entre les lignes d’arbres : …</w:t>
      </w:r>
      <w:proofErr w:type="gramStart"/>
      <w:r>
        <w:t>…….</w:t>
      </w:r>
      <w:proofErr w:type="gramEnd"/>
      <w:r>
        <w:t>.m</w:t>
      </w:r>
    </w:p>
    <w:p w14:paraId="265DE0C1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 xml:space="preserve">Ecartement prévu entre entres les plants sur la </w:t>
      </w:r>
      <w:proofErr w:type="gramStart"/>
      <w:r>
        <w:t>ligne:</w:t>
      </w:r>
      <w:proofErr w:type="gramEnd"/>
      <w:r>
        <w:t xml:space="preserve"> ……….m</w:t>
      </w:r>
    </w:p>
    <w:p w14:paraId="7A841B29" w14:textId="77777777" w:rsidR="00F25F29" w:rsidRDefault="00F25F29" w:rsidP="00F25F29"/>
    <w:p w14:paraId="3912E5F0" w14:textId="77777777" w:rsidR="00F25F29" w:rsidRDefault="00F25F29" w:rsidP="00F43333">
      <w:pPr>
        <w:pStyle w:val="Paragraphedeliste"/>
        <w:numPr>
          <w:ilvl w:val="0"/>
          <w:numId w:val="4"/>
        </w:numPr>
        <w:contextualSpacing/>
      </w:pPr>
      <w:r>
        <w:t>Quels objectifs sur la/les parcelle(s)les choix techniques permettront -ils d’atteindre ?</w:t>
      </w:r>
    </w:p>
    <w:p w14:paraId="250BED59" w14:textId="77777777" w:rsidR="00F25F29" w:rsidRDefault="00F25F29" w:rsidP="00F25F29"/>
    <w:p w14:paraId="559D3BE8" w14:textId="77777777" w:rsidR="00F25F29" w:rsidRDefault="00F25F29" w:rsidP="00F25F29"/>
    <w:p w14:paraId="0C10258D" w14:textId="187FBDC6" w:rsidR="00F25F29" w:rsidRDefault="00F25F29" w:rsidP="00F25F29"/>
    <w:p w14:paraId="627D45C6" w14:textId="77777777" w:rsidR="00F25F29" w:rsidRPr="007F5082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7F5082">
        <w:rPr>
          <w:u w:val="single"/>
        </w:rPr>
        <w:t>Statut de la/des parcelle(s) concerné(s) :</w:t>
      </w:r>
    </w:p>
    <w:p w14:paraId="7AEA9591" w14:textId="77777777" w:rsidR="00F25F29" w:rsidRDefault="00F25F29" w:rsidP="00F25F29"/>
    <w:p w14:paraId="1478D74F" w14:textId="77777777" w:rsidR="00F25F29" w:rsidRDefault="00000000" w:rsidP="00F25F29">
      <w:pPr>
        <w:tabs>
          <w:tab w:val="right" w:pos="9498"/>
        </w:tabs>
      </w:pPr>
      <w:sdt>
        <w:sdtPr>
          <w:id w:val="1338660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Propriété du bénéficiaire ou de sa structure employeuse</w:t>
      </w:r>
      <w:r w:rsidR="00F25F29">
        <w:tab/>
      </w:r>
    </w:p>
    <w:p w14:paraId="7AE8C072" w14:textId="77777777" w:rsidR="00F25F29" w:rsidRDefault="00000000" w:rsidP="00F25F29">
      <w:pPr>
        <w:tabs>
          <w:tab w:val="right" w:pos="9498"/>
        </w:tabs>
      </w:pPr>
      <w:sdt>
        <w:sdtPr>
          <w:id w:val="1887369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avec bail de fermage</w:t>
      </w:r>
    </w:p>
    <w:p w14:paraId="4E2BD1F2" w14:textId="77777777" w:rsidR="00F25F29" w:rsidRDefault="00000000" w:rsidP="00F25F29">
      <w:pPr>
        <w:tabs>
          <w:tab w:val="right" w:pos="9498"/>
        </w:tabs>
      </w:pPr>
      <w:sdt>
        <w:sdtPr>
          <w:id w:val="1387067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sans bail de fermage</w:t>
      </w:r>
    </w:p>
    <w:p w14:paraId="02220690" w14:textId="77777777" w:rsidR="00F25F29" w:rsidRDefault="00F25F29" w:rsidP="00F25F29">
      <w:pPr>
        <w:tabs>
          <w:tab w:val="right" w:pos="9498"/>
        </w:tabs>
      </w:pPr>
      <w:r>
        <w:t xml:space="preserve">Si location, avez-vous l’accord du propriétaire ?  Oui </w:t>
      </w:r>
      <w:sdt>
        <w:sdtPr>
          <w:id w:val="342908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 </w:t>
      </w:r>
      <w:sdt>
        <w:sdtPr>
          <w:id w:val="429936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E626706" w14:textId="77777777" w:rsidR="00F25F29" w:rsidRDefault="00F25F29" w:rsidP="00F25F29">
      <w:pPr>
        <w:tabs>
          <w:tab w:val="right" w:pos="9498"/>
        </w:tabs>
      </w:pPr>
    </w:p>
    <w:p w14:paraId="50175189" w14:textId="77777777" w:rsidR="00F25F29" w:rsidRPr="00D83F8A" w:rsidRDefault="00F25F29" w:rsidP="00F43333">
      <w:pPr>
        <w:pStyle w:val="Paragraphedeliste"/>
        <w:numPr>
          <w:ilvl w:val="0"/>
          <w:numId w:val="3"/>
        </w:numPr>
        <w:contextualSpacing/>
        <w:rPr>
          <w:u w:val="single"/>
        </w:rPr>
      </w:pPr>
      <w:r w:rsidRPr="00D83F8A">
        <w:rPr>
          <w:u w:val="single"/>
        </w:rPr>
        <w:t>Caractéristiques de la/des parcelle(s) concerné(s</w:t>
      </w:r>
      <w:proofErr w:type="gramStart"/>
      <w:r w:rsidRPr="00D83F8A">
        <w:rPr>
          <w:u w:val="single"/>
        </w:rPr>
        <w:t>):</w:t>
      </w:r>
      <w:proofErr w:type="gramEnd"/>
    </w:p>
    <w:p w14:paraId="299FC505" w14:textId="77777777" w:rsidR="00F25F29" w:rsidRPr="00F21C3B" w:rsidRDefault="00F25F29" w:rsidP="00F25F29">
      <w:r>
        <w:br/>
      </w:r>
      <w:proofErr w:type="gramStart"/>
      <w:r w:rsidRPr="00951496">
        <w:rPr>
          <w:u w:val="single"/>
        </w:rPr>
        <w:t>pH</w:t>
      </w:r>
      <w:proofErr w:type="gramEnd"/>
      <w:r w:rsidRPr="00951496">
        <w:rPr>
          <w:u w:val="single"/>
        </w:rPr>
        <w:t xml:space="preserve"> du sol :</w:t>
      </w:r>
      <w:r>
        <w:rPr>
          <w:u w:val="single"/>
        </w:rPr>
        <w:t xml:space="preserve"> </w:t>
      </w:r>
    </w:p>
    <w:p w14:paraId="715618E5" w14:textId="77777777" w:rsidR="00F25F29" w:rsidRDefault="00F25F29" w:rsidP="00F25F29">
      <w:r w:rsidRPr="00951496">
        <w:rPr>
          <w:u w:val="single"/>
        </w:rPr>
        <w:t>Type de sol (limoneux, argileux…) </w:t>
      </w:r>
      <w:r w:rsidRPr="00951496">
        <w:t>:</w:t>
      </w:r>
      <w:r>
        <w:t xml:space="preserve"> </w:t>
      </w:r>
    </w:p>
    <w:p w14:paraId="0F05FF5B" w14:textId="77777777" w:rsidR="00F25F29" w:rsidRPr="00F21C3B" w:rsidRDefault="00F25F29" w:rsidP="00F25F29">
      <w:r w:rsidRPr="00951496">
        <w:rPr>
          <w:u w:val="single"/>
        </w:rPr>
        <w:t>Autre information :</w:t>
      </w:r>
    </w:p>
    <w:p w14:paraId="74220AC4" w14:textId="77777777" w:rsidR="00F25F29" w:rsidRDefault="00F25F29" w:rsidP="00F25F29">
      <w:pPr>
        <w:tabs>
          <w:tab w:val="right" w:pos="9498"/>
        </w:tabs>
        <w:jc w:val="both"/>
      </w:pPr>
    </w:p>
    <w:p w14:paraId="5903F0B2" w14:textId="77777777" w:rsidR="00F25F29" w:rsidRDefault="00F25F29" w:rsidP="00F43333">
      <w:pPr>
        <w:pStyle w:val="Paragraphedeliste"/>
        <w:numPr>
          <w:ilvl w:val="0"/>
          <w:numId w:val="17"/>
        </w:numPr>
        <w:contextualSpacing/>
      </w:pPr>
      <w:r w:rsidRPr="00A32101">
        <w:t>Pratique de techniques de couverture permanente des sols :</w:t>
      </w:r>
      <w:r>
        <w:t xml:space="preserve"> </w:t>
      </w:r>
      <w:sdt>
        <w:sdtPr>
          <w:rPr>
            <w:rFonts w:ascii="MS Gothic" w:eastAsia="MS Gothic" w:hAnsi="MS Gothic"/>
          </w:rPr>
          <w:id w:val="897944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26591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</w:t>
      </w:r>
      <w:sdt>
        <w:sdtPr>
          <w:rPr>
            <w:rFonts w:ascii="MS Gothic" w:eastAsia="MS Gothic" w:hAnsi="MS Gothic"/>
          </w:rPr>
          <w:id w:val="-1316185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26591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14:paraId="0735C14C" w14:textId="77777777" w:rsidR="00F25F29" w:rsidRDefault="00F25F29" w:rsidP="00F25F29"/>
    <w:p w14:paraId="344531EA" w14:textId="77777777" w:rsidR="00F25F29" w:rsidRDefault="00F25F29" w:rsidP="00F25F29">
      <w:pPr>
        <w:jc w:val="center"/>
      </w:pPr>
    </w:p>
    <w:p w14:paraId="5D98A56A" w14:textId="77777777" w:rsidR="00F25F29" w:rsidRDefault="00F25F29" w:rsidP="00F25F29">
      <w:pPr>
        <w:ind w:left="360"/>
      </w:pPr>
      <w:r>
        <w:t>Photo n°1 de la parcelle 1 (insérer ici et joindre en PJ lors de l’envoi du dossier)</w:t>
      </w:r>
    </w:p>
    <w:p w14:paraId="440EB151" w14:textId="77777777" w:rsidR="00F25F29" w:rsidRDefault="00F25F29" w:rsidP="00F25F29"/>
    <w:p w14:paraId="02B55A27" w14:textId="77777777" w:rsidR="00F25F29" w:rsidRDefault="00F25F29" w:rsidP="00F25F29">
      <w:pPr>
        <w:ind w:left="360"/>
      </w:pPr>
      <w:r>
        <w:t>Photo n°2 de la parcelle 1 (insérer ici et joindre en PJ lors de l’envoi du dossier)</w:t>
      </w:r>
    </w:p>
    <w:p w14:paraId="025048F6" w14:textId="77777777" w:rsidR="00F25F29" w:rsidRDefault="00F25F29" w:rsidP="00F25F29">
      <w:pPr>
        <w:pStyle w:val="Paragraphedeliste"/>
      </w:pPr>
    </w:p>
    <w:p w14:paraId="5D0BC116" w14:textId="77777777" w:rsidR="00F25F29" w:rsidRDefault="00F25F29" w:rsidP="00F25F29">
      <w:pPr>
        <w:ind w:left="360"/>
      </w:pPr>
      <w:r>
        <w:t>Photo n°3 de la parcelle 1 (insérer ici et joindre en PJ lors de l’envoi du dossier)</w:t>
      </w:r>
    </w:p>
    <w:p w14:paraId="26FB50EA" w14:textId="77777777" w:rsidR="00F25F29" w:rsidRDefault="00F25F29" w:rsidP="00F25F29">
      <w:pPr>
        <w:pStyle w:val="Paragraphedeliste"/>
      </w:pPr>
    </w:p>
    <w:p w14:paraId="125BF0BC" w14:textId="77777777" w:rsidR="00F25F29" w:rsidRDefault="00F25F29" w:rsidP="00F25F29">
      <w:pPr>
        <w:ind w:left="360"/>
      </w:pPr>
      <w:r>
        <w:t>Photo n°4 de la parcelle 1 (insérer ici et joindre en PJ lors de l’envoi du dossier)</w:t>
      </w:r>
    </w:p>
    <w:p w14:paraId="6C2F19F6" w14:textId="77777777" w:rsidR="00F25F29" w:rsidRDefault="00F25F29" w:rsidP="00F25F29">
      <w:pPr>
        <w:pStyle w:val="Paragraphedeliste"/>
      </w:pPr>
    </w:p>
    <w:p w14:paraId="6603DF03" w14:textId="77777777" w:rsidR="00F25F29" w:rsidRDefault="00F25F29" w:rsidP="00F25F29">
      <w:pPr>
        <w:ind w:left="360"/>
      </w:pPr>
      <w:r>
        <w:t>Photo n°5 de la parcelle 1 (insérer ici et joindre en PJ lors de l’envoi du dossier)</w:t>
      </w:r>
    </w:p>
    <w:p w14:paraId="3D8F5E9E" w14:textId="77777777" w:rsidR="00F25F29" w:rsidRDefault="00F25F29" w:rsidP="00F25F29">
      <w:pPr>
        <w:pStyle w:val="Paragraphedeliste"/>
      </w:pPr>
    </w:p>
    <w:p w14:paraId="402D95C9" w14:textId="77777777" w:rsidR="00F25F29" w:rsidRPr="003B30B5" w:rsidRDefault="00F25F29" w:rsidP="00F25F29">
      <w:r>
        <w:br w:type="page"/>
      </w:r>
    </w:p>
    <w:p w14:paraId="2FD81750" w14:textId="77777777" w:rsidR="00F25F29" w:rsidRPr="00270E7B" w:rsidRDefault="00F25F29" w:rsidP="00626954">
      <w:pPr>
        <w:pStyle w:val="Citationintense"/>
        <w:jc w:val="center"/>
        <w:rPr>
          <w:b/>
          <w:bCs/>
          <w:sz w:val="32"/>
          <w:szCs w:val="40"/>
        </w:rPr>
      </w:pPr>
      <w:r w:rsidRPr="00270E7B">
        <w:rPr>
          <w:b/>
          <w:bCs/>
          <w:sz w:val="32"/>
          <w:szCs w:val="40"/>
        </w:rPr>
        <w:lastRenderedPageBreak/>
        <w:t>Tableau des essences prévues au projet :</w:t>
      </w:r>
    </w:p>
    <w:p w14:paraId="100322FE" w14:textId="77777777" w:rsidR="00F25F29" w:rsidRDefault="00F25F29" w:rsidP="00F25F29">
      <w:pPr>
        <w:jc w:val="both"/>
      </w:pPr>
    </w:p>
    <w:p w14:paraId="63623653" w14:textId="77777777" w:rsidR="00F25F29" w:rsidRPr="000E49E6" w:rsidRDefault="00F25F29" w:rsidP="00F25F29">
      <w:pPr>
        <w:jc w:val="center"/>
        <w:rPr>
          <w:b/>
          <w:bCs/>
        </w:rPr>
      </w:pPr>
      <w:r w:rsidRPr="000E49E6">
        <w:rPr>
          <w:b/>
          <w:bCs/>
        </w:rPr>
        <w:t>JOINDRE LE FORMULAIRE EXCEL TRANSMIS PAR L’AFAF</w:t>
      </w:r>
    </w:p>
    <w:p w14:paraId="49CAF601" w14:textId="77777777" w:rsidR="00F25F29" w:rsidRPr="00D83330" w:rsidRDefault="00F25F29" w:rsidP="00F25F29">
      <w:pPr>
        <w:jc w:val="center"/>
        <w:rPr>
          <w:b/>
          <w:bCs/>
        </w:rPr>
      </w:pPr>
      <w:r w:rsidRPr="00D83330">
        <w:rPr>
          <w:b/>
          <w:bCs/>
        </w:rPr>
        <w:t>Tout autre document ne sera pas recevable.</w:t>
      </w:r>
    </w:p>
    <w:p w14:paraId="0A4C54C4" w14:textId="77777777" w:rsidR="00F25F29" w:rsidRDefault="00F25F29" w:rsidP="00F25F29">
      <w:pPr>
        <w:jc w:val="both"/>
      </w:pPr>
    </w:p>
    <w:p w14:paraId="1FE056DA" w14:textId="77777777" w:rsidR="005A208F" w:rsidRDefault="00F25F29" w:rsidP="00F25F29">
      <w:pPr>
        <w:jc w:val="both"/>
      </w:pPr>
      <w:r>
        <w:t xml:space="preserve">Document téléchargeable ici : </w:t>
      </w:r>
    </w:p>
    <w:p w14:paraId="356AC977" w14:textId="39854C36" w:rsidR="5B84545D" w:rsidRDefault="005001A8" w:rsidP="5B84545D">
      <w:hyperlink r:id="rId19" w:history="1">
        <w:r w:rsidRPr="0028062A">
          <w:rPr>
            <w:rStyle w:val="Lienhypertexte"/>
          </w:rPr>
          <w:t>https://www.agroforesterie.fr/appel-a-projets-after-2025/</w:t>
        </w:r>
      </w:hyperlink>
      <w:r>
        <w:t xml:space="preserve"> </w:t>
      </w:r>
    </w:p>
    <w:p w14:paraId="54D16CD6" w14:textId="77777777" w:rsidR="005001A8" w:rsidRDefault="005001A8" w:rsidP="5B84545D"/>
    <w:p w14:paraId="7F2A6E29" w14:textId="7F15C33F" w:rsidR="005A208F" w:rsidRDefault="11012ACC" w:rsidP="5B84545D">
      <w:r>
        <w:t xml:space="preserve">Ou ici : </w:t>
      </w:r>
      <w:hyperlink r:id="rId20">
        <w:r w:rsidRPr="5B84545D">
          <w:rPr>
            <w:rStyle w:val="Lienhypertexte"/>
          </w:rPr>
          <w:t>https://www.agroforesterie.fr/wp-content/uploads/2025/03/tableau-des-essences-pour-projet-after-2025.xlsx</w:t>
        </w:r>
      </w:hyperlink>
      <w:r>
        <w:t xml:space="preserve"> </w:t>
      </w:r>
    </w:p>
    <w:p w14:paraId="537AC97A" w14:textId="77777777" w:rsidR="00F25F29" w:rsidRDefault="00F25F29" w:rsidP="00F25F29">
      <w:pPr>
        <w:jc w:val="both"/>
      </w:pPr>
    </w:p>
    <w:p w14:paraId="28903912" w14:textId="77777777" w:rsidR="00F25F29" w:rsidRPr="00B028F3" w:rsidRDefault="00F25F29" w:rsidP="00F25F29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Choix des essences</w:t>
      </w:r>
    </w:p>
    <w:p w14:paraId="3FEA22A8" w14:textId="77777777" w:rsidR="00F25F29" w:rsidRDefault="00F25F29" w:rsidP="00F25F29">
      <w:pPr>
        <w:jc w:val="both"/>
      </w:pPr>
    </w:p>
    <w:p w14:paraId="14406CF0" w14:textId="77777777" w:rsidR="00F25F29" w:rsidRDefault="00F25F29" w:rsidP="00F25F29">
      <w:pPr>
        <w:pStyle w:val="Paragraphedeliste"/>
        <w:jc w:val="both"/>
      </w:pPr>
    </w:p>
    <w:p w14:paraId="069FE7DE" w14:textId="77777777" w:rsidR="00F25F29" w:rsidRDefault="00F25F29" w:rsidP="00F43333">
      <w:pPr>
        <w:pStyle w:val="Paragraphedeliste"/>
        <w:numPr>
          <w:ilvl w:val="0"/>
          <w:numId w:val="5"/>
        </w:numPr>
        <w:contextualSpacing/>
        <w:jc w:val="both"/>
      </w:pPr>
      <w:r>
        <w:t>En quoi ces essences particulières répondent aux problématiques pédoclimatiques et de l’agricultrice/</w:t>
      </w:r>
      <w:proofErr w:type="spellStart"/>
      <w:r>
        <w:t>eur</w:t>
      </w:r>
      <w:proofErr w:type="spellEnd"/>
      <w:r>
        <w:t> ?</w:t>
      </w:r>
    </w:p>
    <w:p w14:paraId="3F8ED75C" w14:textId="77777777" w:rsidR="00F25F29" w:rsidRDefault="00F25F29" w:rsidP="00F25F29">
      <w:pPr>
        <w:jc w:val="both"/>
      </w:pPr>
    </w:p>
    <w:p w14:paraId="65E8C899" w14:textId="77777777" w:rsidR="00F25F29" w:rsidRDefault="00F25F29" w:rsidP="00F25F29">
      <w:pPr>
        <w:jc w:val="both"/>
      </w:pPr>
    </w:p>
    <w:p w14:paraId="2E64902B" w14:textId="77777777" w:rsidR="00F25F29" w:rsidRDefault="00F25F29" w:rsidP="00F25F29">
      <w:pPr>
        <w:jc w:val="both"/>
      </w:pPr>
    </w:p>
    <w:p w14:paraId="62FB7B64" w14:textId="77777777" w:rsidR="00F25F29" w:rsidRDefault="00F25F29" w:rsidP="00F25F29">
      <w:pPr>
        <w:jc w:val="both"/>
      </w:pPr>
    </w:p>
    <w:p w14:paraId="64B986E3" w14:textId="77777777" w:rsidR="00F25F29" w:rsidRDefault="00F25F29" w:rsidP="00F43333">
      <w:pPr>
        <w:pStyle w:val="Paragraphedeliste"/>
        <w:numPr>
          <w:ilvl w:val="0"/>
          <w:numId w:val="9"/>
        </w:numPr>
        <w:contextualSpacing/>
        <w:jc w:val="both"/>
      </w:pPr>
      <w:r>
        <w:t>Quels sont les types de valorisations des arbres envisagés dans la continuité du projet</w:t>
      </w:r>
    </w:p>
    <w:p w14:paraId="3C78B152" w14:textId="77777777" w:rsidR="00F25F29" w:rsidRDefault="00F25F29" w:rsidP="00F25F29">
      <w:pPr>
        <w:jc w:val="both"/>
      </w:pPr>
    </w:p>
    <w:p w14:paraId="7D375E1E" w14:textId="77777777" w:rsidR="00F25F29" w:rsidRDefault="00000000" w:rsidP="00F25F29">
      <w:pPr>
        <w:jc w:val="both"/>
      </w:pPr>
      <w:sdt>
        <w:sdtPr>
          <w:id w:val="113187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Bois d’œuvre </w:t>
      </w:r>
      <w:r w:rsidR="00F25F29">
        <w:tab/>
      </w:r>
      <w:sdt>
        <w:sdtPr>
          <w:id w:val="84118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Bois raméal fragmenté</w:t>
      </w:r>
      <w:r w:rsidR="00F25F29">
        <w:tab/>
      </w:r>
      <w:sdt>
        <w:sdtPr>
          <w:id w:val="-157698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Complément fourrager </w:t>
      </w:r>
    </w:p>
    <w:p w14:paraId="5022A21A" w14:textId="77777777" w:rsidR="00F25F29" w:rsidRDefault="00000000" w:rsidP="00F25F29">
      <w:pPr>
        <w:jc w:val="both"/>
      </w:pPr>
      <w:sdt>
        <w:sdtPr>
          <w:id w:val="-385112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Fruits production et autoconsommation</w:t>
      </w:r>
      <w:r w:rsidR="00F25F29">
        <w:tab/>
      </w:r>
      <w:r w:rsidR="00F25F29">
        <w:tab/>
      </w:r>
      <w:sdt>
        <w:sdtPr>
          <w:id w:val="-944073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Bois chauffage</w:t>
      </w:r>
    </w:p>
    <w:p w14:paraId="5BB1AD5D" w14:textId="77777777" w:rsidR="00F25F29" w:rsidRDefault="00000000" w:rsidP="00F25F29">
      <w:pPr>
        <w:jc w:val="both"/>
      </w:pPr>
      <w:sdt>
        <w:sdtPr>
          <w:id w:val="-15160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 w:rsidRPr="5DF0BA4A">
            <w:rPr>
              <w:rFonts w:ascii="MS Gothic" w:eastAsia="MS Gothic" w:hAnsi="MS Gothic"/>
            </w:rPr>
            <w:t>☐</w:t>
          </w:r>
        </w:sdtContent>
      </w:sdt>
      <w:r w:rsidR="00F25F29">
        <w:t xml:space="preserve"> Plaquette [Préciser l’usage] : </w:t>
      </w:r>
    </w:p>
    <w:p w14:paraId="4A54B488" w14:textId="77777777" w:rsidR="00F25F29" w:rsidRDefault="00000000" w:rsidP="00F25F29">
      <w:pPr>
        <w:jc w:val="both"/>
      </w:pPr>
      <w:sdt>
        <w:sdtPr>
          <w:id w:val="-280266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 w:rsidRPr="5DF0BA4A">
            <w:rPr>
              <w:rFonts w:ascii="MS Gothic" w:eastAsia="MS Gothic" w:hAnsi="MS Gothic"/>
            </w:rPr>
            <w:t>☐</w:t>
          </w:r>
        </w:sdtContent>
      </w:sdt>
      <w:r w:rsidR="00F25F29">
        <w:t xml:space="preserve"> Autre (à préciser</w:t>
      </w:r>
      <w:proofErr w:type="gramStart"/>
      <w:r w:rsidR="00F25F29">
        <w:t>):</w:t>
      </w:r>
      <w:proofErr w:type="gramEnd"/>
      <w:r w:rsidR="00F25F29">
        <w:t xml:space="preserve"> </w:t>
      </w:r>
    </w:p>
    <w:p w14:paraId="2E9EA6E4" w14:textId="77777777" w:rsidR="00F25F29" w:rsidRDefault="00F25F29" w:rsidP="00F25F29">
      <w:pPr>
        <w:jc w:val="both"/>
      </w:pPr>
    </w:p>
    <w:p w14:paraId="1775385F" w14:textId="77777777" w:rsidR="00F25F29" w:rsidRDefault="00F25F29" w:rsidP="00F25F29">
      <w:pPr>
        <w:jc w:val="both"/>
      </w:pPr>
    </w:p>
    <w:p w14:paraId="07004931" w14:textId="77777777" w:rsidR="00F25F29" w:rsidRDefault="00F25F29" w:rsidP="00F25F29">
      <w:r>
        <w:br w:type="page"/>
      </w:r>
    </w:p>
    <w:p w14:paraId="31048484" w14:textId="77777777" w:rsidR="00F25F29" w:rsidRPr="009C2957" w:rsidRDefault="00F25F29" w:rsidP="00626954">
      <w:pPr>
        <w:pStyle w:val="Citationintense"/>
        <w:jc w:val="center"/>
        <w:rPr>
          <w:b/>
          <w:bCs/>
          <w:sz w:val="32"/>
          <w:szCs w:val="32"/>
          <w:u w:val="single"/>
        </w:rPr>
      </w:pPr>
      <w:r w:rsidRPr="009C2957">
        <w:rPr>
          <w:b/>
          <w:bCs/>
          <w:sz w:val="32"/>
          <w:szCs w:val="32"/>
          <w:u w:val="single"/>
        </w:rPr>
        <w:lastRenderedPageBreak/>
        <w:t>Plantation et gestion</w:t>
      </w:r>
    </w:p>
    <w:p w14:paraId="155C79C6" w14:textId="77777777" w:rsidR="00F25F29" w:rsidRDefault="00F25F29" w:rsidP="00F25F29"/>
    <w:p w14:paraId="17B84ECA" w14:textId="77777777" w:rsidR="00F25F29" w:rsidRDefault="00F25F29" w:rsidP="00F25F29"/>
    <w:p w14:paraId="14B35528" w14:textId="77777777" w:rsidR="00F25F29" w:rsidRDefault="00F25F29" w:rsidP="00F43333">
      <w:pPr>
        <w:pStyle w:val="Paragraphedeliste"/>
        <w:numPr>
          <w:ilvl w:val="0"/>
          <w:numId w:val="5"/>
        </w:numPr>
        <w:contextualSpacing/>
      </w:pPr>
      <w:r>
        <w:t>Préparation du sol envisagée</w:t>
      </w:r>
    </w:p>
    <w:p w14:paraId="3ED694BB" w14:textId="77777777" w:rsidR="00F25F29" w:rsidRPr="00AA3112" w:rsidRDefault="00F25F29" w:rsidP="00F25F29">
      <w:pPr>
        <w:jc w:val="center"/>
        <w:rPr>
          <w:b/>
          <w:bCs/>
          <w:sz w:val="28"/>
          <w:szCs w:val="28"/>
          <w:u w:val="single"/>
        </w:rPr>
      </w:pPr>
    </w:p>
    <w:p w14:paraId="4914A26C" w14:textId="77777777" w:rsidR="00F25F29" w:rsidRPr="00AA3112" w:rsidRDefault="00F25F29" w:rsidP="00F25F29">
      <w:pPr>
        <w:jc w:val="center"/>
        <w:rPr>
          <w:b/>
          <w:bCs/>
          <w:sz w:val="28"/>
          <w:szCs w:val="28"/>
          <w:u w:val="single"/>
        </w:rPr>
        <w:sectPr w:rsidR="00F25F29" w:rsidRPr="00AA3112" w:rsidSect="00214D9D">
          <w:headerReference w:type="default" r:id="rId21"/>
          <w:footerReference w:type="even" r:id="rId22"/>
          <w:footerReference w:type="default" r:id="rId23"/>
          <w:type w:val="continuous"/>
          <w:pgSz w:w="11906" w:h="16838"/>
          <w:pgMar w:top="2041" w:right="1418" w:bottom="1474" w:left="1418" w:header="1077" w:footer="907" w:gutter="0"/>
          <w:cols w:space="708"/>
          <w:docGrid w:linePitch="360"/>
        </w:sectPr>
      </w:pPr>
    </w:p>
    <w:p w14:paraId="37A7F6EE" w14:textId="77777777" w:rsidR="00F25F29" w:rsidRDefault="00000000" w:rsidP="00F25F29">
      <w:sdt>
        <w:sdtPr>
          <w:id w:val="-1080138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Sous-solage + affinage superficiel</w:t>
      </w:r>
    </w:p>
    <w:p w14:paraId="41B8DF4E" w14:textId="77777777" w:rsidR="00F25F29" w:rsidRDefault="00000000" w:rsidP="00F25F29">
      <w:sdt>
        <w:sdtPr>
          <w:id w:val="-963344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Potet à la pelle + affinage superficiel</w:t>
      </w:r>
    </w:p>
    <w:p w14:paraId="6C5B7AD1" w14:textId="77777777" w:rsidR="00F25F29" w:rsidRDefault="00000000" w:rsidP="00F25F29">
      <w:sdt>
        <w:sdtPr>
          <w:id w:val="530542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Labour + affinage superficiel</w:t>
      </w:r>
    </w:p>
    <w:p w14:paraId="0C8388B5" w14:textId="77777777" w:rsidR="00F25F29" w:rsidRDefault="00000000" w:rsidP="00F25F29">
      <w:sdt>
        <w:sdtPr>
          <w:id w:val="719720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Autre :</w:t>
      </w:r>
    </w:p>
    <w:p w14:paraId="2D204712" w14:textId="77777777" w:rsidR="00F25F29" w:rsidRDefault="00F25F29" w:rsidP="00F25F29">
      <w:pPr>
        <w:sectPr w:rsidR="00F25F29" w:rsidSect="00214D9D">
          <w:type w:val="continuous"/>
          <w:pgSz w:w="11906" w:h="16838"/>
          <w:pgMar w:top="2041" w:right="1418" w:bottom="1474" w:left="1418" w:header="907" w:footer="907" w:gutter="0"/>
          <w:cols w:num="2" w:space="708"/>
          <w:docGrid w:linePitch="360"/>
        </w:sectPr>
      </w:pPr>
    </w:p>
    <w:p w14:paraId="4A5343AC" w14:textId="77777777" w:rsidR="00F25F29" w:rsidRDefault="00F25F29" w:rsidP="00F25F29"/>
    <w:p w14:paraId="7757F7EB" w14:textId="77777777" w:rsidR="00F25F29" w:rsidRDefault="00F25F29" w:rsidP="00F43333">
      <w:pPr>
        <w:pStyle w:val="Paragraphedeliste"/>
        <w:numPr>
          <w:ilvl w:val="0"/>
          <w:numId w:val="6"/>
        </w:numPr>
        <w:contextualSpacing/>
      </w:pPr>
      <w:r>
        <w:t>Produit ou matériau de paillage envisagé :</w:t>
      </w:r>
    </w:p>
    <w:p w14:paraId="04CEFBCB" w14:textId="77777777" w:rsidR="00F25F29" w:rsidRDefault="00F25F29" w:rsidP="00F25F29"/>
    <w:p w14:paraId="139E5352" w14:textId="77777777" w:rsidR="00F25F29" w:rsidRDefault="00F25F29" w:rsidP="00F25F29">
      <w:pPr>
        <w:sectPr w:rsidR="00F25F29" w:rsidSect="00214D9D">
          <w:type w:val="continuous"/>
          <w:pgSz w:w="11906" w:h="16838"/>
          <w:pgMar w:top="2041" w:right="1418" w:bottom="1474" w:left="1418" w:header="907" w:footer="907" w:gutter="0"/>
          <w:cols w:space="708"/>
          <w:docGrid w:linePitch="360"/>
        </w:sectPr>
      </w:pPr>
    </w:p>
    <w:p w14:paraId="3BEF2996" w14:textId="77777777" w:rsidR="00F25F29" w:rsidRDefault="00000000" w:rsidP="00F25F29">
      <w:sdt>
        <w:sdtPr>
          <w:id w:val="485902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Bois broyé</w:t>
      </w:r>
    </w:p>
    <w:p w14:paraId="611B2D31" w14:textId="77777777" w:rsidR="00F25F29" w:rsidRDefault="00000000" w:rsidP="00F25F29">
      <w:sdt>
        <w:sdtPr>
          <w:id w:val="-895193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Paille</w:t>
      </w:r>
    </w:p>
    <w:p w14:paraId="6AA19880" w14:textId="77777777" w:rsidR="00F25F29" w:rsidRDefault="00000000" w:rsidP="00F25F29">
      <w:sdt>
        <w:sdtPr>
          <w:id w:val="1500618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Dalle géotextile</w:t>
      </w:r>
    </w:p>
    <w:p w14:paraId="54644F53" w14:textId="77777777" w:rsidR="00F25F29" w:rsidRDefault="00000000" w:rsidP="00F25F29">
      <w:sdt>
        <w:sdtPr>
          <w:id w:val="-2091002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Autre :</w:t>
      </w:r>
    </w:p>
    <w:p w14:paraId="2744016A" w14:textId="77777777" w:rsidR="00F25F29" w:rsidRDefault="00F25F29" w:rsidP="00F25F29">
      <w:pPr>
        <w:sectPr w:rsidR="00F25F29" w:rsidSect="00214D9D">
          <w:type w:val="continuous"/>
          <w:pgSz w:w="11906" w:h="16838"/>
          <w:pgMar w:top="2041" w:right="1418" w:bottom="1474" w:left="1418" w:header="907" w:footer="907" w:gutter="0"/>
          <w:cols w:num="2" w:space="708"/>
          <w:docGrid w:linePitch="360"/>
        </w:sectPr>
      </w:pPr>
    </w:p>
    <w:p w14:paraId="76F70650" w14:textId="77777777" w:rsidR="00F25F29" w:rsidRDefault="00F25F29" w:rsidP="00F25F29"/>
    <w:p w14:paraId="7DBA1DD9" w14:textId="77777777" w:rsidR="00F25F29" w:rsidRDefault="00F25F29" w:rsidP="00F43333">
      <w:pPr>
        <w:pStyle w:val="Paragraphedeliste"/>
        <w:numPr>
          <w:ilvl w:val="0"/>
          <w:numId w:val="6"/>
        </w:numPr>
        <w:contextualSpacing/>
      </w:pPr>
      <w:r>
        <w:t>Dispositifs de protections et piquets prévus (références et quantités à préciser) :</w:t>
      </w:r>
    </w:p>
    <w:p w14:paraId="68181886" w14:textId="77777777" w:rsidR="00F25F29" w:rsidRDefault="00F25F29" w:rsidP="00F25F29"/>
    <w:p w14:paraId="7F71AEE8" w14:textId="77777777" w:rsidR="00F25F29" w:rsidRDefault="00F25F29" w:rsidP="00F25F29">
      <w:r>
        <w:t>Protections :</w:t>
      </w:r>
    </w:p>
    <w:p w14:paraId="474FFF81" w14:textId="77777777" w:rsidR="00F25F29" w:rsidRDefault="00F25F29" w:rsidP="00F25F29"/>
    <w:p w14:paraId="6309D034" w14:textId="77777777" w:rsidR="00F25F29" w:rsidRDefault="00F25F29" w:rsidP="00F25F29">
      <w:r>
        <w:t>Piquets :</w:t>
      </w:r>
    </w:p>
    <w:p w14:paraId="0A853AA7" w14:textId="77777777" w:rsidR="00F25F29" w:rsidRDefault="00F25F29" w:rsidP="00F25F29">
      <w:r>
        <w:br w:type="page"/>
      </w:r>
    </w:p>
    <w:p w14:paraId="3427D164" w14:textId="77777777" w:rsidR="00F25F29" w:rsidRDefault="00F25F29" w:rsidP="00F25F29">
      <w:pPr>
        <w:jc w:val="center"/>
        <w:rPr>
          <w:b/>
          <w:bCs/>
          <w:sz w:val="28"/>
          <w:szCs w:val="28"/>
          <w:u w:val="single"/>
        </w:rPr>
        <w:sectPr w:rsidR="00F25F29" w:rsidSect="00214D9D">
          <w:type w:val="continuous"/>
          <w:pgSz w:w="11906" w:h="16838"/>
          <w:pgMar w:top="2041" w:right="1418" w:bottom="1474" w:left="1418" w:header="907" w:footer="907" w:gutter="0"/>
          <w:cols w:space="708"/>
          <w:docGrid w:linePitch="360"/>
        </w:sectPr>
      </w:pPr>
    </w:p>
    <w:p w14:paraId="7698B00F" w14:textId="77777777" w:rsidR="00F25F29" w:rsidRPr="00A34502" w:rsidRDefault="00F25F29" w:rsidP="00626954">
      <w:pPr>
        <w:pStyle w:val="Citationintense"/>
        <w:jc w:val="center"/>
        <w:rPr>
          <w:b/>
          <w:bCs/>
          <w:sz w:val="32"/>
          <w:szCs w:val="40"/>
        </w:rPr>
      </w:pPr>
      <w:r w:rsidRPr="00A34502">
        <w:rPr>
          <w:b/>
          <w:bCs/>
          <w:sz w:val="32"/>
          <w:szCs w:val="40"/>
        </w:rPr>
        <w:lastRenderedPageBreak/>
        <w:t>Budget prévisionnel du projet :</w:t>
      </w:r>
    </w:p>
    <w:p w14:paraId="5AA71B45" w14:textId="77777777" w:rsidR="00F25F29" w:rsidRPr="00FE42B7" w:rsidRDefault="00F25F29" w:rsidP="00F25F29">
      <w:pPr>
        <w:pStyle w:val="Paragraphedeliste"/>
        <w:rPr>
          <w:b/>
          <w:bCs/>
          <w:u w:val="single"/>
        </w:rPr>
      </w:pPr>
      <w:r w:rsidRPr="00FE42B7">
        <w:rPr>
          <w:b/>
          <w:bCs/>
          <w:u w:val="single"/>
        </w:rPr>
        <w:t>1/ Estimation par le conseiller technique de la difficulté de conception du projet (obligatoire) :</w:t>
      </w:r>
    </w:p>
    <w:p w14:paraId="57CE0E97" w14:textId="77777777" w:rsidR="00F25F29" w:rsidRDefault="00F25F29" w:rsidP="00F25F29"/>
    <w:p w14:paraId="17129F9C" w14:textId="77777777" w:rsidR="00F25F29" w:rsidRPr="004C2127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>Evaluation</w:t>
      </w:r>
      <w:r w:rsidRPr="004C2127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par le technicien </w:t>
      </w:r>
      <w:r w:rsidRPr="004C2127">
        <w:rPr>
          <w:b/>
          <w:bCs/>
          <w:u w:val="single"/>
        </w:rPr>
        <w:t>de la difficulté du projet :</w:t>
      </w:r>
    </w:p>
    <w:p w14:paraId="4081D49A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</w:p>
    <w:p w14:paraId="4FC5E2DF" w14:textId="77777777" w:rsidR="00F25F29" w:rsidRDefault="00F25F29" w:rsidP="00F43333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</w:pPr>
      <w:r>
        <w:t>Difficulté 1 : Projet simple : </w:t>
      </w:r>
      <w:sdt>
        <w:sdtPr>
          <w:rPr>
            <w:rFonts w:ascii="MS Gothic" w:eastAsia="MS Gothic" w:hAnsi="MS Gothic"/>
          </w:rPr>
          <w:id w:val="1819534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50A7">
            <w:rPr>
              <w:rFonts w:ascii="MS Gothic" w:eastAsia="MS Gothic" w:hAnsi="MS Gothic" w:hint="eastAsia"/>
            </w:rPr>
            <w:t>☐</w:t>
          </w:r>
        </w:sdtContent>
      </w:sdt>
    </w:p>
    <w:p w14:paraId="759D776D" w14:textId="77777777" w:rsidR="00F25F29" w:rsidRDefault="00F25F29" w:rsidP="00F43333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</w:pPr>
      <w:r>
        <w:t xml:space="preserve">Difficulté 2 : Projet intermédiaire </w:t>
      </w:r>
      <w:sdt>
        <w:sdtPr>
          <w:rPr>
            <w:rFonts w:ascii="MS Gothic" w:eastAsia="MS Gothic" w:hAnsi="MS Gothic"/>
          </w:rPr>
          <w:id w:val="-220983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50A7">
            <w:rPr>
              <w:rFonts w:ascii="MS Gothic" w:eastAsia="MS Gothic" w:hAnsi="MS Gothic" w:hint="eastAsia"/>
            </w:rPr>
            <w:t>☐</w:t>
          </w:r>
        </w:sdtContent>
      </w:sdt>
    </w:p>
    <w:p w14:paraId="34FB7873" w14:textId="77777777" w:rsidR="00F25F29" w:rsidRPr="009E00B6" w:rsidRDefault="00F25F29" w:rsidP="00F43333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</w:pPr>
      <w:r>
        <w:t xml:space="preserve">Difficulté 3 : Projet complexe </w:t>
      </w:r>
      <w:sdt>
        <w:sdtPr>
          <w:rPr>
            <w:rFonts w:ascii="MS Gothic" w:eastAsia="MS Gothic" w:hAnsi="MS Gothic"/>
          </w:rPr>
          <w:id w:val="-1367517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E48A454" w14:textId="77777777" w:rsidR="00F25F29" w:rsidRPr="00D73CF3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</w:p>
    <w:p w14:paraId="33D4E81C" w14:textId="77777777" w:rsidR="00F25F29" w:rsidRDefault="00F25F29" w:rsidP="00F25F29"/>
    <w:p w14:paraId="09D9397D" w14:textId="77777777" w:rsidR="00F25F29" w:rsidRDefault="00F25F29" w:rsidP="00F25F29">
      <w:pPr>
        <w:jc w:val="center"/>
      </w:pPr>
      <w:r>
        <w:rPr>
          <w:b/>
          <w:bCs/>
        </w:rPr>
        <w:t>Nb : p</w:t>
      </w:r>
      <w:r w:rsidRPr="003344BE">
        <w:rPr>
          <w:b/>
          <w:bCs/>
        </w:rPr>
        <w:t>our les projets &lt; 400 plants </w:t>
      </w:r>
      <w:r>
        <w:t>le barème de financement de l’accompagnement technique sera automatiquement celui du projet simple.</w:t>
      </w:r>
    </w:p>
    <w:p w14:paraId="6D7F368A" w14:textId="77777777" w:rsidR="00F25F29" w:rsidRDefault="00F25F29" w:rsidP="00F25F29">
      <w:pPr>
        <w:jc w:val="center"/>
      </w:pPr>
    </w:p>
    <w:p w14:paraId="445C4CEF" w14:textId="77777777" w:rsidR="00F25F29" w:rsidRPr="003C4AF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b/>
          <w:bCs/>
        </w:rPr>
      </w:pPr>
      <w:r w:rsidRPr="003C4AF9">
        <w:rPr>
          <w:b/>
          <w:bCs/>
        </w:rPr>
        <w:t>Grille budgétaire de l’accompagnement technique des projets AFTER</w:t>
      </w:r>
    </w:p>
    <w:p w14:paraId="24004FF5" w14:textId="77777777" w:rsidR="00F25F29" w:rsidRDefault="00F25F29" w:rsidP="00F25F2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95"/>
        <w:gridCol w:w="1537"/>
        <w:gridCol w:w="1776"/>
        <w:gridCol w:w="1854"/>
      </w:tblGrid>
      <w:tr w:rsidR="00F25F29" w14:paraId="10784611" w14:textId="77777777" w:rsidTr="008A1408">
        <w:tc>
          <w:tcPr>
            <w:tcW w:w="9060" w:type="dxa"/>
            <w:gridSpan w:val="4"/>
            <w:shd w:val="clear" w:color="auto" w:fill="E2EFD9" w:themeFill="accent6" w:themeFillTint="33"/>
          </w:tcPr>
          <w:p w14:paraId="3B082965" w14:textId="77777777" w:rsidR="00F25F29" w:rsidRDefault="00F25F29" w:rsidP="008A1408">
            <w:pPr>
              <w:jc w:val="center"/>
              <w:rPr>
                <w:b/>
                <w:bCs/>
                <w:sz w:val="30"/>
                <w:szCs w:val="36"/>
              </w:rPr>
            </w:pPr>
            <w:r w:rsidRPr="003707A1">
              <w:rPr>
                <w:b/>
                <w:bCs/>
                <w:sz w:val="30"/>
                <w:szCs w:val="36"/>
              </w:rPr>
              <w:t>Accompagnement technique pluriannuel d’un projet AFTER</w:t>
            </w:r>
          </w:p>
          <w:p w14:paraId="4328D4CB" w14:textId="77777777" w:rsidR="00F25F29" w:rsidRPr="00FB41EC" w:rsidRDefault="00F25F29" w:rsidP="008A1408">
            <w:pPr>
              <w:jc w:val="center"/>
              <w:rPr>
                <w:b/>
                <w:bCs/>
                <w:sz w:val="26"/>
                <w:szCs w:val="28"/>
              </w:rPr>
            </w:pPr>
          </w:p>
        </w:tc>
      </w:tr>
      <w:tr w:rsidR="00F25F29" w14:paraId="15A2627E" w14:textId="77777777" w:rsidTr="008A1408">
        <w:tc>
          <w:tcPr>
            <w:tcW w:w="3964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124B73D" w14:textId="77777777" w:rsidR="00F25F29" w:rsidRPr="003E0ED5" w:rsidRDefault="00F25F29" w:rsidP="008A1408">
            <w:pPr>
              <w:jc w:val="center"/>
              <w:rPr>
                <w:b/>
                <w:bCs/>
              </w:rPr>
            </w:pPr>
            <w:r w:rsidRPr="003E0ED5">
              <w:rPr>
                <w:b/>
                <w:bCs/>
              </w:rPr>
              <w:t>Engagements du technicien</w:t>
            </w:r>
          </w:p>
        </w:tc>
        <w:tc>
          <w:tcPr>
            <w:tcW w:w="1560" w:type="dxa"/>
            <w:vMerge w:val="restart"/>
          </w:tcPr>
          <w:p w14:paraId="2896A0CA" w14:textId="77777777" w:rsidR="00F25F29" w:rsidRPr="00CB50A7" w:rsidRDefault="00F25F29" w:rsidP="008A1408">
            <w:pPr>
              <w:jc w:val="center"/>
              <w:rPr>
                <w:b/>
                <w:bCs/>
              </w:rPr>
            </w:pPr>
          </w:p>
          <w:p w14:paraId="35A32227" w14:textId="77777777" w:rsidR="00F25F29" w:rsidRPr="00CB50A7" w:rsidRDefault="00F25F29" w:rsidP="008A1408">
            <w:pPr>
              <w:jc w:val="center"/>
              <w:rPr>
                <w:b/>
                <w:bCs/>
              </w:rPr>
            </w:pPr>
          </w:p>
          <w:p w14:paraId="4E61F18F" w14:textId="77777777" w:rsidR="00F25F29" w:rsidRPr="00CB50A7" w:rsidRDefault="00F25F29" w:rsidP="008A1408">
            <w:pPr>
              <w:jc w:val="center"/>
              <w:rPr>
                <w:b/>
                <w:bCs/>
              </w:rPr>
            </w:pPr>
          </w:p>
          <w:p w14:paraId="1E7CC80E" w14:textId="77777777" w:rsidR="00F25F29" w:rsidRPr="00CB50A7" w:rsidRDefault="00F25F29" w:rsidP="008A1408">
            <w:pPr>
              <w:jc w:val="center"/>
              <w:rPr>
                <w:b/>
                <w:bCs/>
              </w:rPr>
            </w:pPr>
            <w:r w:rsidRPr="00CB50A7">
              <w:rPr>
                <w:b/>
                <w:bCs/>
              </w:rPr>
              <w:t>Projet simple</w:t>
            </w:r>
          </w:p>
        </w:tc>
        <w:tc>
          <w:tcPr>
            <w:tcW w:w="1661" w:type="dxa"/>
            <w:vMerge w:val="restart"/>
          </w:tcPr>
          <w:p w14:paraId="3413710B" w14:textId="77777777" w:rsidR="00F25F29" w:rsidRPr="00CB50A7" w:rsidRDefault="00F25F29" w:rsidP="008A1408">
            <w:pPr>
              <w:rPr>
                <w:b/>
                <w:bCs/>
              </w:rPr>
            </w:pPr>
          </w:p>
          <w:p w14:paraId="68E4700F" w14:textId="77777777" w:rsidR="00F25F29" w:rsidRPr="00CB50A7" w:rsidRDefault="00F25F29" w:rsidP="008A1408">
            <w:pPr>
              <w:rPr>
                <w:b/>
                <w:bCs/>
              </w:rPr>
            </w:pPr>
          </w:p>
          <w:p w14:paraId="1EABF114" w14:textId="77777777" w:rsidR="00F25F29" w:rsidRPr="00CB50A7" w:rsidRDefault="00F25F29" w:rsidP="008A1408">
            <w:pPr>
              <w:jc w:val="center"/>
              <w:rPr>
                <w:b/>
                <w:bCs/>
              </w:rPr>
            </w:pPr>
          </w:p>
          <w:p w14:paraId="454C48E2" w14:textId="77777777" w:rsidR="00F25F29" w:rsidRPr="00CB50A7" w:rsidRDefault="00F25F29" w:rsidP="008A1408">
            <w:pPr>
              <w:jc w:val="center"/>
              <w:rPr>
                <w:b/>
                <w:bCs/>
              </w:rPr>
            </w:pPr>
            <w:r w:rsidRPr="00CB50A7">
              <w:rPr>
                <w:b/>
                <w:bCs/>
              </w:rPr>
              <w:t>Projet intermédiaire</w:t>
            </w:r>
          </w:p>
        </w:tc>
        <w:tc>
          <w:tcPr>
            <w:tcW w:w="1875" w:type="dxa"/>
            <w:vMerge w:val="restart"/>
          </w:tcPr>
          <w:p w14:paraId="1A94DDEC" w14:textId="77777777" w:rsidR="00F25F29" w:rsidRPr="00CB50A7" w:rsidRDefault="00F25F29" w:rsidP="008A1408">
            <w:pPr>
              <w:jc w:val="center"/>
              <w:rPr>
                <w:b/>
                <w:bCs/>
              </w:rPr>
            </w:pPr>
          </w:p>
          <w:p w14:paraId="5C1255B7" w14:textId="77777777" w:rsidR="00F25F29" w:rsidRPr="00CB50A7" w:rsidRDefault="00F25F29" w:rsidP="008A1408">
            <w:pPr>
              <w:jc w:val="center"/>
              <w:rPr>
                <w:b/>
                <w:bCs/>
              </w:rPr>
            </w:pPr>
          </w:p>
          <w:p w14:paraId="466F230C" w14:textId="77777777" w:rsidR="00F25F29" w:rsidRPr="00CB50A7" w:rsidRDefault="00F25F29" w:rsidP="008A1408">
            <w:pPr>
              <w:jc w:val="center"/>
              <w:rPr>
                <w:b/>
                <w:bCs/>
              </w:rPr>
            </w:pPr>
          </w:p>
          <w:p w14:paraId="30A06DD5" w14:textId="77777777" w:rsidR="00F25F29" w:rsidRPr="00CB50A7" w:rsidRDefault="00F25F29" w:rsidP="008A1408">
            <w:pPr>
              <w:jc w:val="center"/>
              <w:rPr>
                <w:b/>
                <w:bCs/>
              </w:rPr>
            </w:pPr>
            <w:r w:rsidRPr="00CB50A7">
              <w:rPr>
                <w:b/>
                <w:bCs/>
              </w:rPr>
              <w:t>Projet complexe</w:t>
            </w:r>
          </w:p>
        </w:tc>
      </w:tr>
      <w:tr w:rsidR="00F25F29" w14:paraId="02B33485" w14:textId="77777777" w:rsidTr="008A1408">
        <w:tc>
          <w:tcPr>
            <w:tcW w:w="3964" w:type="dxa"/>
            <w:tcBorders>
              <w:top w:val="single" w:sz="4" w:space="0" w:color="auto"/>
            </w:tcBorders>
          </w:tcPr>
          <w:p w14:paraId="11A934A6" w14:textId="77777777" w:rsidR="00F25F29" w:rsidRDefault="00F25F29" w:rsidP="008A1408">
            <w:pPr>
              <w:jc w:val="center"/>
            </w:pPr>
            <w:r w:rsidRPr="00B26454">
              <w:t>Visite de diagnostic et d'échange</w:t>
            </w:r>
          </w:p>
        </w:tc>
        <w:tc>
          <w:tcPr>
            <w:tcW w:w="1560" w:type="dxa"/>
            <w:vMerge/>
          </w:tcPr>
          <w:p w14:paraId="2355729D" w14:textId="77777777" w:rsidR="00F25F29" w:rsidRDefault="00F25F29" w:rsidP="008A1408">
            <w:pPr>
              <w:jc w:val="center"/>
            </w:pPr>
          </w:p>
        </w:tc>
        <w:tc>
          <w:tcPr>
            <w:tcW w:w="1661" w:type="dxa"/>
            <w:vMerge/>
          </w:tcPr>
          <w:p w14:paraId="201AAE41" w14:textId="77777777" w:rsidR="00F25F29" w:rsidRDefault="00F25F29" w:rsidP="008A1408">
            <w:pPr>
              <w:jc w:val="center"/>
            </w:pPr>
          </w:p>
        </w:tc>
        <w:tc>
          <w:tcPr>
            <w:tcW w:w="1875" w:type="dxa"/>
            <w:vMerge/>
          </w:tcPr>
          <w:p w14:paraId="3A9BB673" w14:textId="77777777" w:rsidR="00F25F29" w:rsidRDefault="00F25F29" w:rsidP="008A1408">
            <w:pPr>
              <w:jc w:val="center"/>
            </w:pPr>
          </w:p>
        </w:tc>
      </w:tr>
      <w:tr w:rsidR="00F25F29" w14:paraId="4DCAE5BD" w14:textId="77777777" w:rsidTr="008A1408">
        <w:tc>
          <w:tcPr>
            <w:tcW w:w="3964" w:type="dxa"/>
          </w:tcPr>
          <w:p w14:paraId="2FF28485" w14:textId="77777777" w:rsidR="00F25F29" w:rsidRDefault="00F25F29" w:rsidP="008A1408">
            <w:pPr>
              <w:jc w:val="center"/>
            </w:pPr>
            <w:r w:rsidRPr="00B26454">
              <w:t xml:space="preserve">Elaboration </w:t>
            </w:r>
            <w:r>
              <w:t>d’un diagnostic agroforestier</w:t>
            </w:r>
            <w:r w:rsidRPr="00B26454">
              <w:t xml:space="preserve"> complet et détaillé</w:t>
            </w:r>
          </w:p>
        </w:tc>
        <w:tc>
          <w:tcPr>
            <w:tcW w:w="1560" w:type="dxa"/>
            <w:vMerge/>
          </w:tcPr>
          <w:p w14:paraId="05D2B09F" w14:textId="77777777" w:rsidR="00F25F29" w:rsidRDefault="00F25F29" w:rsidP="008A1408"/>
        </w:tc>
        <w:tc>
          <w:tcPr>
            <w:tcW w:w="1661" w:type="dxa"/>
            <w:vMerge/>
          </w:tcPr>
          <w:p w14:paraId="7ECE871E" w14:textId="77777777" w:rsidR="00F25F29" w:rsidRDefault="00F25F29" w:rsidP="008A1408"/>
        </w:tc>
        <w:tc>
          <w:tcPr>
            <w:tcW w:w="1875" w:type="dxa"/>
            <w:vMerge/>
          </w:tcPr>
          <w:p w14:paraId="5422956A" w14:textId="77777777" w:rsidR="00F25F29" w:rsidRDefault="00F25F29" w:rsidP="008A1408"/>
        </w:tc>
      </w:tr>
      <w:tr w:rsidR="00F25F29" w14:paraId="0339EBD1" w14:textId="77777777" w:rsidTr="008A1408">
        <w:tc>
          <w:tcPr>
            <w:tcW w:w="3964" w:type="dxa"/>
          </w:tcPr>
          <w:p w14:paraId="7BDC6284" w14:textId="77777777" w:rsidR="00F25F29" w:rsidRDefault="00F25F29" w:rsidP="008A1408">
            <w:pPr>
              <w:jc w:val="center"/>
            </w:pPr>
            <w:r w:rsidRPr="008257E2">
              <w:t xml:space="preserve">Accompagnement au démarrage </w:t>
            </w:r>
            <w:r>
              <w:t>du chantier de</w:t>
            </w:r>
            <w:r w:rsidRPr="008257E2">
              <w:t xml:space="preserve"> plantation</w:t>
            </w:r>
          </w:p>
        </w:tc>
        <w:tc>
          <w:tcPr>
            <w:tcW w:w="1560" w:type="dxa"/>
            <w:vMerge/>
          </w:tcPr>
          <w:p w14:paraId="50BC6082" w14:textId="77777777" w:rsidR="00F25F29" w:rsidRDefault="00F25F29" w:rsidP="008A1408"/>
        </w:tc>
        <w:tc>
          <w:tcPr>
            <w:tcW w:w="1661" w:type="dxa"/>
            <w:vMerge/>
          </w:tcPr>
          <w:p w14:paraId="65CF2D1F" w14:textId="77777777" w:rsidR="00F25F29" w:rsidRDefault="00F25F29" w:rsidP="008A1408"/>
        </w:tc>
        <w:tc>
          <w:tcPr>
            <w:tcW w:w="1875" w:type="dxa"/>
            <w:vMerge/>
          </w:tcPr>
          <w:p w14:paraId="5802EC8E" w14:textId="77777777" w:rsidR="00F25F29" w:rsidRDefault="00F25F29" w:rsidP="008A1408"/>
        </w:tc>
      </w:tr>
      <w:tr w:rsidR="00F25F29" w14:paraId="10C32963" w14:textId="77777777" w:rsidTr="008A1408">
        <w:tc>
          <w:tcPr>
            <w:tcW w:w="3964" w:type="dxa"/>
          </w:tcPr>
          <w:p w14:paraId="60185770" w14:textId="77777777" w:rsidR="00F25F29" w:rsidRDefault="00F25F29" w:rsidP="008A1408">
            <w:pPr>
              <w:jc w:val="center"/>
            </w:pPr>
            <w:r>
              <w:t>3 s</w:t>
            </w:r>
            <w:r w:rsidRPr="008257E2">
              <w:t>uivi</w:t>
            </w:r>
            <w:r>
              <w:t>s</w:t>
            </w:r>
            <w:r w:rsidRPr="008257E2">
              <w:t xml:space="preserve"> </w:t>
            </w:r>
            <w:r>
              <w:t xml:space="preserve">techniques </w:t>
            </w:r>
            <w:r w:rsidRPr="008257E2">
              <w:t xml:space="preserve">post plantation </w:t>
            </w:r>
            <w:r>
              <w:t>n+1, n+2, n+3</w:t>
            </w:r>
          </w:p>
        </w:tc>
        <w:tc>
          <w:tcPr>
            <w:tcW w:w="1560" w:type="dxa"/>
            <w:vMerge/>
          </w:tcPr>
          <w:p w14:paraId="20DF4B78" w14:textId="77777777" w:rsidR="00F25F29" w:rsidRDefault="00F25F29" w:rsidP="008A1408"/>
        </w:tc>
        <w:tc>
          <w:tcPr>
            <w:tcW w:w="1661" w:type="dxa"/>
            <w:vMerge/>
          </w:tcPr>
          <w:p w14:paraId="315EF4AA" w14:textId="77777777" w:rsidR="00F25F29" w:rsidRDefault="00F25F29" w:rsidP="008A1408"/>
        </w:tc>
        <w:tc>
          <w:tcPr>
            <w:tcW w:w="1875" w:type="dxa"/>
            <w:vMerge/>
          </w:tcPr>
          <w:p w14:paraId="22DCEED5" w14:textId="77777777" w:rsidR="00F25F29" w:rsidRDefault="00F25F29" w:rsidP="008A1408"/>
        </w:tc>
      </w:tr>
      <w:tr w:rsidR="00F25F29" w14:paraId="6A94B41D" w14:textId="77777777" w:rsidTr="008A1408">
        <w:tc>
          <w:tcPr>
            <w:tcW w:w="3964" w:type="dxa"/>
            <w:shd w:val="clear" w:color="auto" w:fill="E2EFD9" w:themeFill="accent6" w:themeFillTint="33"/>
          </w:tcPr>
          <w:p w14:paraId="2A1783CC" w14:textId="77777777" w:rsidR="00F25F29" w:rsidRPr="007A306E" w:rsidRDefault="00F25F29" w:rsidP="008A1408">
            <w:pPr>
              <w:jc w:val="center"/>
              <w:rPr>
                <w:b/>
                <w:bCs/>
              </w:rPr>
            </w:pPr>
            <w:r w:rsidRPr="007A306E">
              <w:rPr>
                <w:b/>
                <w:bCs/>
              </w:rPr>
              <w:t>Subvention AFTER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6327F1DD" w14:textId="77777777" w:rsidR="00F25F29" w:rsidRPr="007A306E" w:rsidRDefault="00F25F29" w:rsidP="008A14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2 975 €</w:t>
            </w:r>
          </w:p>
        </w:tc>
        <w:tc>
          <w:tcPr>
            <w:tcW w:w="1661" w:type="dxa"/>
            <w:shd w:val="clear" w:color="auto" w:fill="E2EFD9" w:themeFill="accent6" w:themeFillTint="33"/>
          </w:tcPr>
          <w:p w14:paraId="0E769370" w14:textId="77777777" w:rsidR="00F25F29" w:rsidRPr="007A306E" w:rsidRDefault="00F25F29" w:rsidP="008A14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3 625 €</w:t>
            </w:r>
          </w:p>
        </w:tc>
        <w:tc>
          <w:tcPr>
            <w:tcW w:w="1875" w:type="dxa"/>
            <w:shd w:val="clear" w:color="auto" w:fill="E2EFD9" w:themeFill="accent6" w:themeFillTint="33"/>
          </w:tcPr>
          <w:p w14:paraId="7602F598" w14:textId="77777777" w:rsidR="00F25F29" w:rsidRPr="007A306E" w:rsidRDefault="00F25F29" w:rsidP="008A14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4 665 €</w:t>
            </w:r>
          </w:p>
        </w:tc>
      </w:tr>
    </w:tbl>
    <w:p w14:paraId="65CEABF4" w14:textId="77777777" w:rsidR="00F25F29" w:rsidRDefault="00F25F29" w:rsidP="00F25F29"/>
    <w:p w14:paraId="62C7F0E1" w14:textId="77777777" w:rsidR="009E6AE0" w:rsidRDefault="009E6AE0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230396CE" w14:textId="77777777" w:rsidR="009E6AE0" w:rsidRDefault="009E6AE0">
      <w:pPr>
        <w:spacing w:after="160" w:line="259" w:lineRule="auto"/>
        <w:rPr>
          <w:b/>
          <w:bCs/>
          <w:szCs w:val="21"/>
        </w:rPr>
      </w:pPr>
    </w:p>
    <w:p w14:paraId="44A78D4D" w14:textId="184323FA" w:rsidR="00F25F29" w:rsidRPr="008C235F" w:rsidRDefault="00F25F29" w:rsidP="00F43333">
      <w:pPr>
        <w:pStyle w:val="Paragraphedeliste"/>
        <w:numPr>
          <w:ilvl w:val="0"/>
          <w:numId w:val="12"/>
        </w:numPr>
        <w:contextualSpacing/>
        <w:rPr>
          <w:b/>
          <w:bCs/>
        </w:rPr>
      </w:pPr>
      <w:r w:rsidRPr="008C235F">
        <w:rPr>
          <w:b/>
          <w:bCs/>
        </w:rPr>
        <w:t>Le cas de projets complexes phasés sur 2 ou 3 ans</w:t>
      </w:r>
    </w:p>
    <w:p w14:paraId="6AE49EC2" w14:textId="77777777" w:rsidR="00F25F29" w:rsidRDefault="00F25F29" w:rsidP="00F25F29"/>
    <w:p w14:paraId="5FAB65DF" w14:textId="77777777" w:rsidR="00F25F29" w:rsidRDefault="00F25F29" w:rsidP="00F25F29">
      <w:r w:rsidRPr="00097045">
        <w:t xml:space="preserve">Un projet nécessitant une réalisation en plusieurs phases </w:t>
      </w:r>
      <w:r>
        <w:t>sera subventionné</w:t>
      </w:r>
      <w:r w:rsidRPr="00097045">
        <w:t xml:space="preserve"> comme suit :</w:t>
      </w:r>
    </w:p>
    <w:p w14:paraId="4D6FFD58" w14:textId="77777777" w:rsidR="00F25F29" w:rsidRDefault="00F25F29" w:rsidP="00F25F29"/>
    <w:p w14:paraId="5C56F0EF" w14:textId="77777777" w:rsidR="00F25F29" w:rsidRDefault="00F25F29" w:rsidP="00F43333">
      <w:pPr>
        <w:pStyle w:val="Paragraphedeliste"/>
        <w:numPr>
          <w:ilvl w:val="0"/>
          <w:numId w:val="13"/>
        </w:numPr>
        <w:contextualSpacing/>
      </w:pPr>
      <w:r w:rsidRPr="002E1622">
        <w:rPr>
          <w:b/>
          <w:bCs/>
        </w:rPr>
        <w:t>Phase 1 :</w:t>
      </w:r>
      <w:r w:rsidRPr="00F47452">
        <w:t xml:space="preserve"> </w:t>
      </w:r>
      <w:r>
        <w:t xml:space="preserve">Barème </w:t>
      </w:r>
      <w:r w:rsidRPr="00F47452">
        <w:t xml:space="preserve">Projet </w:t>
      </w:r>
      <w:r>
        <w:t xml:space="preserve">Intermédiaire ou </w:t>
      </w:r>
      <w:r w:rsidRPr="00F47452">
        <w:t xml:space="preserve">complexe </w:t>
      </w:r>
    </w:p>
    <w:p w14:paraId="0E65E41C" w14:textId="77777777" w:rsidR="00F25F29" w:rsidRDefault="00F25F29" w:rsidP="00F43333">
      <w:pPr>
        <w:pStyle w:val="Paragraphedeliste"/>
        <w:numPr>
          <w:ilvl w:val="0"/>
          <w:numId w:val="13"/>
        </w:numPr>
        <w:contextualSpacing/>
      </w:pPr>
      <w:r w:rsidRPr="002E1622">
        <w:rPr>
          <w:b/>
          <w:bCs/>
        </w:rPr>
        <w:t>Phases suivantes :</w:t>
      </w:r>
      <w:r>
        <w:t xml:space="preserve"> Subvention complémentaire incluant :</w:t>
      </w:r>
    </w:p>
    <w:p w14:paraId="75ECAD22" w14:textId="77777777" w:rsidR="00F25F29" w:rsidRDefault="00F25F29" w:rsidP="00F25F29">
      <w:r>
        <w:t xml:space="preserve"> </w:t>
      </w:r>
    </w:p>
    <w:p w14:paraId="13BADC94" w14:textId="77777777" w:rsidR="00F25F29" w:rsidRDefault="00F25F29" w:rsidP="00F43333">
      <w:pPr>
        <w:pStyle w:val="Paragraphedeliste"/>
        <w:numPr>
          <w:ilvl w:val="0"/>
          <w:numId w:val="16"/>
        </w:numPr>
        <w:contextualSpacing/>
      </w:pPr>
      <w:r>
        <w:t>Travail de conception de la phase 2 et/ou 3</w:t>
      </w:r>
    </w:p>
    <w:p w14:paraId="02ACCA8C" w14:textId="77777777" w:rsidR="00F25F29" w:rsidRDefault="00F25F29" w:rsidP="00F43333">
      <w:pPr>
        <w:pStyle w:val="Paragraphedeliste"/>
        <w:numPr>
          <w:ilvl w:val="0"/>
          <w:numId w:val="16"/>
        </w:numPr>
        <w:contextualSpacing/>
      </w:pPr>
      <w:r w:rsidRPr="008257E2">
        <w:t xml:space="preserve">Accompagnement au démarrage </w:t>
      </w:r>
      <w:r>
        <w:t>du chantier de</w:t>
      </w:r>
      <w:r w:rsidRPr="008257E2">
        <w:t xml:space="preserve"> plantation</w:t>
      </w:r>
      <w:r>
        <w:t xml:space="preserve"> de la phase 2 et/ou 3</w:t>
      </w:r>
    </w:p>
    <w:p w14:paraId="39E319DA" w14:textId="77777777" w:rsidR="00F25F29" w:rsidRDefault="00F25F29" w:rsidP="00F43333">
      <w:pPr>
        <w:pStyle w:val="Paragraphedeliste"/>
        <w:numPr>
          <w:ilvl w:val="0"/>
          <w:numId w:val="16"/>
        </w:numPr>
        <w:contextualSpacing/>
      </w:pPr>
      <w:r>
        <w:t>1 suivi technique supplémentaire par phase de plantation</w:t>
      </w:r>
    </w:p>
    <w:p w14:paraId="5863947E" w14:textId="77777777" w:rsidR="00F25F29" w:rsidRDefault="00F25F29" w:rsidP="00F25F29">
      <w:pPr>
        <w:pStyle w:val="Paragraphedeliste"/>
      </w:pPr>
    </w:p>
    <w:p w14:paraId="7F447D83" w14:textId="77777777" w:rsidR="00F25F29" w:rsidRDefault="00F25F29" w:rsidP="00F25F29">
      <w:pPr>
        <w:pStyle w:val="Paragraphedelist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25"/>
        <w:gridCol w:w="1701"/>
      </w:tblGrid>
      <w:tr w:rsidR="00F25F29" w14:paraId="044A5BBC" w14:textId="77777777" w:rsidTr="008A1408">
        <w:tc>
          <w:tcPr>
            <w:tcW w:w="8926" w:type="dxa"/>
            <w:gridSpan w:val="2"/>
            <w:shd w:val="clear" w:color="auto" w:fill="E2EFD9" w:themeFill="accent6" w:themeFillTint="33"/>
          </w:tcPr>
          <w:p w14:paraId="018FFF55" w14:textId="77777777" w:rsidR="00F25F29" w:rsidRPr="003707A1" w:rsidRDefault="00F25F29" w:rsidP="008A1408">
            <w:pPr>
              <w:jc w:val="center"/>
              <w:rPr>
                <w:b/>
                <w:bCs/>
                <w:sz w:val="28"/>
                <w:szCs w:val="32"/>
              </w:rPr>
            </w:pPr>
            <w:r w:rsidRPr="003707A1">
              <w:rPr>
                <w:b/>
                <w:bCs/>
                <w:sz w:val="28"/>
                <w:szCs w:val="32"/>
              </w:rPr>
              <w:t xml:space="preserve">Accompagnement technique phase 2 d’un </w:t>
            </w:r>
            <w:r>
              <w:rPr>
                <w:b/>
                <w:bCs/>
                <w:sz w:val="28"/>
                <w:szCs w:val="32"/>
              </w:rPr>
              <w:t xml:space="preserve">projet </w:t>
            </w:r>
            <w:r w:rsidRPr="003707A1">
              <w:rPr>
                <w:b/>
                <w:bCs/>
                <w:sz w:val="28"/>
                <w:szCs w:val="32"/>
              </w:rPr>
              <w:t>AFTER</w:t>
            </w:r>
          </w:p>
          <w:p w14:paraId="0C43135C" w14:textId="77777777" w:rsidR="00F25F29" w:rsidRPr="00A943C9" w:rsidRDefault="00F25F29" w:rsidP="008A1408">
            <w:pPr>
              <w:jc w:val="center"/>
              <w:rPr>
                <w:b/>
                <w:bCs/>
              </w:rPr>
            </w:pPr>
          </w:p>
        </w:tc>
      </w:tr>
      <w:tr w:rsidR="00F25F29" w14:paraId="3455F087" w14:textId="77777777" w:rsidTr="008A1408">
        <w:trPr>
          <w:trHeight w:val="391"/>
        </w:trPr>
        <w:tc>
          <w:tcPr>
            <w:tcW w:w="8926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3ADF9D3" w14:textId="77777777" w:rsidR="00F25F29" w:rsidRPr="00A943C9" w:rsidRDefault="00F25F29" w:rsidP="008A14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Eng</w:t>
            </w:r>
            <w:r w:rsidRPr="00A943C9">
              <w:rPr>
                <w:b/>
                <w:bCs/>
              </w:rPr>
              <w:t>agements du technicie</w:t>
            </w:r>
            <w:r>
              <w:rPr>
                <w:b/>
                <w:bCs/>
              </w:rPr>
              <w:t>n</w:t>
            </w:r>
          </w:p>
        </w:tc>
      </w:tr>
      <w:tr w:rsidR="00F25F29" w14:paraId="76C7CB5F" w14:textId="77777777" w:rsidTr="008A1408">
        <w:trPr>
          <w:trHeight w:val="362"/>
        </w:trPr>
        <w:tc>
          <w:tcPr>
            <w:tcW w:w="8926" w:type="dxa"/>
            <w:gridSpan w:val="2"/>
          </w:tcPr>
          <w:p w14:paraId="5FF93735" w14:textId="77777777" w:rsidR="00F25F29" w:rsidRPr="00A943C9" w:rsidRDefault="00F25F29" w:rsidP="008A1408">
            <w:pPr>
              <w:jc w:val="center"/>
            </w:pPr>
            <w:r w:rsidRPr="00A943C9">
              <w:t>Elaboration d’un diagnostic agroforestier complet et détaillé pour la phase 2</w:t>
            </w:r>
          </w:p>
        </w:tc>
      </w:tr>
      <w:tr w:rsidR="00F25F29" w14:paraId="3839873A" w14:textId="77777777" w:rsidTr="008A1408">
        <w:tc>
          <w:tcPr>
            <w:tcW w:w="8926" w:type="dxa"/>
            <w:gridSpan w:val="2"/>
          </w:tcPr>
          <w:p w14:paraId="69D1FF3C" w14:textId="77777777" w:rsidR="00F25F29" w:rsidRPr="00A943C9" w:rsidRDefault="00F25F29" w:rsidP="008A1408">
            <w:pPr>
              <w:jc w:val="center"/>
            </w:pPr>
            <w:r w:rsidRPr="00A943C9">
              <w:t>Accompagnement au démarrage du chantier de plantation de la phase 2</w:t>
            </w:r>
          </w:p>
        </w:tc>
      </w:tr>
      <w:tr w:rsidR="00F25F29" w14:paraId="7752AB7C" w14:textId="77777777" w:rsidTr="008A1408">
        <w:tc>
          <w:tcPr>
            <w:tcW w:w="8926" w:type="dxa"/>
            <w:gridSpan w:val="2"/>
          </w:tcPr>
          <w:p w14:paraId="12057B2A" w14:textId="77777777" w:rsidR="00F25F29" w:rsidRPr="00A943C9" w:rsidRDefault="00F25F29" w:rsidP="008A1408">
            <w:pPr>
              <w:jc w:val="center"/>
            </w:pPr>
            <w:r w:rsidRPr="00A943C9">
              <w:t>1 suivi technique post plantation supplémentaire</w:t>
            </w:r>
          </w:p>
        </w:tc>
      </w:tr>
      <w:tr w:rsidR="00F25F29" w14:paraId="61881A30" w14:textId="77777777" w:rsidTr="008A1408">
        <w:tc>
          <w:tcPr>
            <w:tcW w:w="7225" w:type="dxa"/>
            <w:shd w:val="clear" w:color="auto" w:fill="E2EFD9" w:themeFill="accent6" w:themeFillTint="33"/>
          </w:tcPr>
          <w:p w14:paraId="39899AD9" w14:textId="77777777" w:rsidR="00F25F29" w:rsidRPr="00A943C9" w:rsidRDefault="00F25F29" w:rsidP="008A1408">
            <w:pPr>
              <w:jc w:val="center"/>
            </w:pPr>
            <w:r w:rsidRPr="00A943C9">
              <w:rPr>
                <w:b/>
                <w:bCs/>
              </w:rPr>
              <w:t>Subvention AFTER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14:paraId="6F0658C3" w14:textId="77777777" w:rsidR="00F25F29" w:rsidRPr="00A943C9" w:rsidRDefault="00F25F29" w:rsidP="008A1408">
            <w:pPr>
              <w:jc w:val="center"/>
            </w:pPr>
            <w:r w:rsidRPr="00A943C9">
              <w:rPr>
                <w:b/>
                <w:bCs/>
              </w:rPr>
              <w:t>2 055 €</w:t>
            </w:r>
          </w:p>
        </w:tc>
      </w:tr>
    </w:tbl>
    <w:p w14:paraId="3D618C43" w14:textId="77777777" w:rsidR="00F25F29" w:rsidRDefault="00F25F29" w:rsidP="00F25F29"/>
    <w:p w14:paraId="624EC499" w14:textId="77777777" w:rsidR="00F25F29" w:rsidRDefault="00F25F29" w:rsidP="00F25F29"/>
    <w:p w14:paraId="02D90EC2" w14:textId="77777777" w:rsidR="00F25F29" w:rsidRPr="007B5360" w:rsidRDefault="00F25F29" w:rsidP="00F25F29">
      <w:pPr>
        <w:pStyle w:val="Paragraphedeliste"/>
        <w:jc w:val="center"/>
        <w:rPr>
          <w:b/>
          <w:bCs/>
          <w:u w:val="single"/>
        </w:rPr>
      </w:pPr>
      <w:r w:rsidRPr="5DF0BA4A">
        <w:rPr>
          <w:b/>
          <w:bCs/>
          <w:u w:val="single"/>
        </w:rPr>
        <w:t>2/ Budget fournitures ; joindre les devis (facultatif)</w:t>
      </w:r>
    </w:p>
    <w:p w14:paraId="5C17CE8A" w14:textId="77777777" w:rsidR="00F25F29" w:rsidRDefault="00F25F29" w:rsidP="00F25F29"/>
    <w:p w14:paraId="185B6878" w14:textId="77777777" w:rsidR="00F25F29" w:rsidRDefault="00F25F29" w:rsidP="00F25F29">
      <w:r>
        <w:t>Plants :</w:t>
      </w:r>
    </w:p>
    <w:p w14:paraId="05C37008" w14:textId="77777777" w:rsidR="00F25F29" w:rsidRDefault="00F25F29" w:rsidP="00F25F29">
      <w:r>
        <w:t>Protections :</w:t>
      </w:r>
    </w:p>
    <w:p w14:paraId="35AD8B5E" w14:textId="77777777" w:rsidR="00F25F29" w:rsidRDefault="00F25F29" w:rsidP="00F25F29">
      <w:r>
        <w:t xml:space="preserve">Piquets : </w:t>
      </w:r>
    </w:p>
    <w:p w14:paraId="5DC87248" w14:textId="77777777" w:rsidR="00F25F29" w:rsidRDefault="00F25F29" w:rsidP="00F25F29">
      <w:r>
        <w:t xml:space="preserve">Paillage : </w:t>
      </w:r>
    </w:p>
    <w:p w14:paraId="6DD52BE4" w14:textId="77777777" w:rsidR="00F25F29" w:rsidRDefault="00F25F29" w:rsidP="00F25F29"/>
    <w:p w14:paraId="2601ADB6" w14:textId="77777777" w:rsidR="00F25F29" w:rsidRDefault="00F25F29" w:rsidP="00F25F29"/>
    <w:p w14:paraId="2971D78A" w14:textId="77777777" w:rsidR="00F25F29" w:rsidRPr="007B5360" w:rsidRDefault="00F25F29" w:rsidP="00F25F29">
      <w:pPr>
        <w:pStyle w:val="Paragraphedeliste"/>
        <w:jc w:val="center"/>
        <w:rPr>
          <w:b/>
          <w:bCs/>
          <w:u w:val="single"/>
        </w:rPr>
      </w:pPr>
      <w:r w:rsidRPr="007B5360">
        <w:rPr>
          <w:b/>
          <w:bCs/>
          <w:u w:val="single"/>
        </w:rPr>
        <w:t>3/ Le projet est-il concerné par un autre dispositif de financement ?</w:t>
      </w:r>
    </w:p>
    <w:p w14:paraId="0F669A5C" w14:textId="77777777" w:rsidR="00F25F29" w:rsidRDefault="00F25F29" w:rsidP="00F25F29"/>
    <w:p w14:paraId="6E3C6B00" w14:textId="77777777" w:rsidR="00F25F29" w:rsidRDefault="00000000" w:rsidP="00F25F29">
      <w:sdt>
        <w:sdtPr>
          <w:id w:val="-7606802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Non </w:t>
      </w:r>
    </w:p>
    <w:p w14:paraId="1EE1C5F4" w14:textId="77777777" w:rsidR="00F25F29" w:rsidRDefault="00000000" w:rsidP="00F25F29">
      <w:sdt>
        <w:sdtPr>
          <w:id w:val="521052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Oui, lequel ? </w:t>
      </w:r>
      <w:r w:rsidR="00F25F29">
        <w:tab/>
      </w:r>
      <w:r w:rsidR="00F25F29">
        <w:tab/>
        <w:t xml:space="preserve">                              </w:t>
      </w:r>
      <w:proofErr w:type="gramStart"/>
      <w:r w:rsidR="00F25F29">
        <w:t>pour</w:t>
      </w:r>
      <w:proofErr w:type="gramEnd"/>
      <w:r w:rsidR="00F25F29">
        <w:t xml:space="preserve"> un montant de …..€</w:t>
      </w:r>
    </w:p>
    <w:p w14:paraId="5673EB4B" w14:textId="77777777" w:rsidR="00F25F29" w:rsidRDefault="00F25F29" w:rsidP="00F25F29">
      <w:r w:rsidRPr="001B7EAC">
        <w:t>Acquis pour plantation de</w:t>
      </w:r>
      <w:proofErr w:type="gramStart"/>
      <w:r w:rsidRPr="001B7EAC">
        <w:t xml:space="preserve"> </w:t>
      </w:r>
      <w:r>
        <w:t>….</w:t>
      </w:r>
      <w:proofErr w:type="gramEnd"/>
      <w:r>
        <w:t xml:space="preserve">. </w:t>
      </w:r>
      <w:r w:rsidRPr="001B7EAC">
        <w:t>(</w:t>
      </w:r>
      <w:proofErr w:type="gramStart"/>
      <w:r w:rsidRPr="001B7EAC">
        <w:t>nombre</w:t>
      </w:r>
      <w:proofErr w:type="gramEnd"/>
      <w:r w:rsidRPr="001B7EAC">
        <w:t>) plants</w:t>
      </w:r>
    </w:p>
    <w:p w14:paraId="38168B4A" w14:textId="77777777" w:rsidR="00F25F29" w:rsidRDefault="00F25F29" w:rsidP="00F25F29"/>
    <w:p w14:paraId="53EA7710" w14:textId="77777777" w:rsidR="00F25F29" w:rsidRDefault="00F25F29" w:rsidP="00F25F29"/>
    <w:p w14:paraId="64E69134" w14:textId="77A00DA6" w:rsidR="00626954" w:rsidRDefault="00626954">
      <w:pPr>
        <w:spacing w:after="160" w:line="259" w:lineRule="auto"/>
      </w:pPr>
      <w:r>
        <w:br w:type="page"/>
      </w:r>
    </w:p>
    <w:p w14:paraId="52388666" w14:textId="77777777" w:rsidR="00F25F29" w:rsidRDefault="00F25F29" w:rsidP="00F25F29"/>
    <w:p w14:paraId="7C5D6369" w14:textId="77777777" w:rsidR="00F25F29" w:rsidRDefault="00F25F29" w:rsidP="00F25F29"/>
    <w:p w14:paraId="25BBA616" w14:textId="77777777" w:rsidR="00F25F29" w:rsidRPr="007B5360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b/>
          <w:bCs/>
          <w:sz w:val="28"/>
          <w:szCs w:val="32"/>
          <w:u w:val="single"/>
        </w:rPr>
      </w:pPr>
      <w:r w:rsidRPr="007B5360">
        <w:rPr>
          <w:b/>
          <w:bCs/>
          <w:sz w:val="28"/>
          <w:szCs w:val="32"/>
          <w:u w:val="single"/>
        </w:rPr>
        <w:t>Rappel</w:t>
      </w:r>
    </w:p>
    <w:p w14:paraId="2ADF660C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</w:pPr>
    </w:p>
    <w:p w14:paraId="575A9BD8" w14:textId="77777777" w:rsidR="00F25F29" w:rsidRDefault="00F25F29" w:rsidP="00F43333">
      <w:pPr>
        <w:pStyle w:val="Paragraphedeliste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</w:pPr>
      <w:r>
        <w:t>Tous les projets déposés au fonds AFTER sont validés en commission technique avant d’être mis en recherche de financement.</w:t>
      </w:r>
    </w:p>
    <w:p w14:paraId="4A19A43B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</w:pPr>
    </w:p>
    <w:p w14:paraId="54BE4173" w14:textId="77777777" w:rsidR="00F25F29" w:rsidRDefault="00F25F29" w:rsidP="00F43333">
      <w:pPr>
        <w:pStyle w:val="Paragraphedeliste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</w:pPr>
      <w:r>
        <w:t>L’AFAF s’engage à donner une réponse concernant l’éligibilité du projet à la demande de subvention AFTER dans les 60 jours après le dépôt du dossier complet.</w:t>
      </w:r>
    </w:p>
    <w:p w14:paraId="21E1C6B3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</w:pPr>
    </w:p>
    <w:p w14:paraId="6D908669" w14:textId="77777777" w:rsidR="00F25F29" w:rsidRDefault="00F25F29" w:rsidP="00F43333">
      <w:pPr>
        <w:pStyle w:val="Paragraphedeliste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</w:pPr>
      <w:r>
        <w:t>La validation du projet à l’éligibilité à une demande de subvention AFTER précisera le montant maximal de subvention possible en accord avec la difficulté estimée par le conseiller technique et par la commission de validation des projets.</w:t>
      </w:r>
    </w:p>
    <w:p w14:paraId="5C814BA0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</w:pPr>
    </w:p>
    <w:p w14:paraId="673F1F1A" w14:textId="77777777" w:rsidR="00F25F29" w:rsidRDefault="00F25F29" w:rsidP="00F43333">
      <w:pPr>
        <w:pStyle w:val="Paragraphedeliste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</w:pPr>
      <w:r>
        <w:t>La validation d’un projet à l’éligibilité à la subvention AFTER ne signifie pas la validation d’une subvention.</w:t>
      </w:r>
    </w:p>
    <w:p w14:paraId="7B990A73" w14:textId="77777777" w:rsidR="00F25F29" w:rsidRDefault="00F25F29" w:rsidP="00F25F29"/>
    <w:p w14:paraId="3932CE18" w14:textId="77777777" w:rsidR="00F25F29" w:rsidRPr="001B7EAC" w:rsidRDefault="00F25F29" w:rsidP="00F25F29">
      <w:pPr>
        <w:rPr>
          <w:sz w:val="48"/>
          <w:szCs w:val="48"/>
        </w:rPr>
      </w:pPr>
      <w:r w:rsidRPr="001B7EAC">
        <w:rPr>
          <w:sz w:val="48"/>
          <w:szCs w:val="48"/>
        </w:rPr>
        <w:br w:type="page"/>
      </w:r>
    </w:p>
    <w:p w14:paraId="6D195358" w14:textId="77777777" w:rsidR="00F25F29" w:rsidRDefault="00F25F29" w:rsidP="00F25F29">
      <w:pPr>
        <w:jc w:val="center"/>
        <w:rPr>
          <w:b/>
          <w:bCs/>
          <w:sz w:val="48"/>
          <w:szCs w:val="48"/>
        </w:rPr>
      </w:pPr>
      <w:r w:rsidRPr="007F22C1">
        <w:rPr>
          <w:b/>
          <w:bCs/>
          <w:sz w:val="48"/>
          <w:szCs w:val="48"/>
        </w:rPr>
        <w:lastRenderedPageBreak/>
        <w:t>Pièces à fournir au dossier</w:t>
      </w:r>
    </w:p>
    <w:p w14:paraId="7F9F54FF" w14:textId="77777777" w:rsidR="00F25F29" w:rsidRPr="007F22C1" w:rsidRDefault="00F25F29" w:rsidP="00F25F29">
      <w:pPr>
        <w:jc w:val="center"/>
        <w:rPr>
          <w:b/>
          <w:bCs/>
          <w:sz w:val="48"/>
          <w:szCs w:val="48"/>
        </w:rPr>
      </w:pPr>
    </w:p>
    <w:p w14:paraId="1E8CA88F" w14:textId="77777777" w:rsidR="00F25F29" w:rsidRPr="00394DBA" w:rsidRDefault="00F25F29" w:rsidP="00F25F29">
      <w:pPr>
        <w:rPr>
          <w:sz w:val="28"/>
          <w:szCs w:val="32"/>
          <w:u w:val="single"/>
        </w:rPr>
      </w:pPr>
      <w:r w:rsidRPr="00394DBA">
        <w:rPr>
          <w:sz w:val="28"/>
          <w:szCs w:val="32"/>
          <w:u w:val="single"/>
        </w:rPr>
        <w:t>1/ Lors de la présentation du projet :</w:t>
      </w:r>
    </w:p>
    <w:p w14:paraId="152B3B69" w14:textId="77777777" w:rsidR="00F25F29" w:rsidRPr="007F22C1" w:rsidRDefault="00F25F29" w:rsidP="00F25F29">
      <w:pPr>
        <w:rPr>
          <w:u w:val="single"/>
        </w:rPr>
      </w:pPr>
    </w:p>
    <w:p w14:paraId="3692ED3B" w14:textId="77777777" w:rsidR="00F25F29" w:rsidRPr="007F22C1" w:rsidRDefault="00F25F29" w:rsidP="00F43333">
      <w:pPr>
        <w:pStyle w:val="Paragraphedeliste"/>
        <w:numPr>
          <w:ilvl w:val="0"/>
          <w:numId w:val="8"/>
        </w:numPr>
        <w:spacing w:after="160" w:line="259" w:lineRule="auto"/>
        <w:contextualSpacing/>
      </w:pPr>
      <w:r w:rsidRPr="007F22C1">
        <w:t xml:space="preserve">La fiche projet </w:t>
      </w:r>
      <w:r>
        <w:t xml:space="preserve">dûment </w:t>
      </w:r>
      <w:r w:rsidRPr="007F22C1">
        <w:t>remplie</w:t>
      </w:r>
    </w:p>
    <w:p w14:paraId="3DA3D237" w14:textId="77777777" w:rsidR="00F25F29" w:rsidRDefault="00F25F29" w:rsidP="00F43333">
      <w:pPr>
        <w:pStyle w:val="Paragraphedeliste"/>
        <w:numPr>
          <w:ilvl w:val="0"/>
          <w:numId w:val="8"/>
        </w:numPr>
        <w:spacing w:after="160" w:line="259" w:lineRule="auto"/>
        <w:contextualSpacing/>
      </w:pPr>
      <w:r w:rsidRPr="007F22C1">
        <w:t>Photos des parcelles</w:t>
      </w:r>
      <w:r>
        <w:t xml:space="preserve"> en bonne qualité (minimum 3)</w:t>
      </w:r>
      <w:r w:rsidRPr="007F22C1">
        <w:t xml:space="preserve"> et </w:t>
      </w:r>
      <w:r>
        <w:t>du porteur de projet</w:t>
      </w:r>
      <w:r w:rsidRPr="007F22C1">
        <w:t xml:space="preserve"> </w:t>
      </w:r>
      <w:r>
        <w:t>en contexte agricole au format jpeg</w:t>
      </w:r>
    </w:p>
    <w:p w14:paraId="50C46364" w14:textId="77777777" w:rsidR="00F25F29" w:rsidRPr="00DF4674" w:rsidRDefault="00F25F29" w:rsidP="00F25F29">
      <w:pPr>
        <w:spacing w:after="160" w:line="259" w:lineRule="auto"/>
        <w:jc w:val="center"/>
        <w:rPr>
          <w:b/>
          <w:bCs/>
          <w:color w:val="FF0000"/>
        </w:rPr>
      </w:pPr>
      <w:r w:rsidRPr="00DF4674">
        <w:rPr>
          <w:b/>
          <w:bCs/>
          <w:color w:val="FF0000"/>
        </w:rPr>
        <w:t>Tout dossier de demande de subvention AFTER incomplet ou sous un autre format ne sera pas traité.</w:t>
      </w:r>
    </w:p>
    <w:p w14:paraId="1925E43F" w14:textId="77777777" w:rsidR="00F25F29" w:rsidRPr="00394DBA" w:rsidRDefault="00F25F29" w:rsidP="00F25F29">
      <w:pPr>
        <w:rPr>
          <w:sz w:val="28"/>
          <w:szCs w:val="32"/>
          <w:u w:val="single"/>
        </w:rPr>
      </w:pPr>
      <w:r w:rsidRPr="00394DBA">
        <w:rPr>
          <w:sz w:val="28"/>
          <w:szCs w:val="32"/>
          <w:u w:val="single"/>
        </w:rPr>
        <w:t>2/ Pour le paiement de la subvention (75 % post plantation et 25 % après première visite de suivi présentant au moins 80 % de plants vivants) :</w:t>
      </w:r>
    </w:p>
    <w:p w14:paraId="5DB21476" w14:textId="77777777" w:rsidR="00F25F29" w:rsidRDefault="00F25F29" w:rsidP="00F25F29">
      <w:pPr>
        <w:pStyle w:val="Paragraphedeliste"/>
        <w:spacing w:after="160" w:line="259" w:lineRule="auto"/>
      </w:pPr>
    </w:p>
    <w:p w14:paraId="13C7C8F6" w14:textId="77777777" w:rsidR="00F25F29" w:rsidRPr="007F22C1" w:rsidRDefault="00F25F29" w:rsidP="00F43333">
      <w:pPr>
        <w:pStyle w:val="Paragraphedeliste"/>
        <w:numPr>
          <w:ilvl w:val="0"/>
          <w:numId w:val="7"/>
        </w:numPr>
        <w:spacing w:after="160" w:line="259" w:lineRule="auto"/>
        <w:contextualSpacing/>
      </w:pPr>
      <w:r w:rsidRPr="007F22C1">
        <w:t>Les factures acquittées</w:t>
      </w:r>
      <w:r>
        <w:t xml:space="preserve"> </w:t>
      </w:r>
    </w:p>
    <w:p w14:paraId="727553E4" w14:textId="77777777" w:rsidR="00F25F29" w:rsidRPr="007F22C1" w:rsidRDefault="00F25F29" w:rsidP="00F43333">
      <w:pPr>
        <w:pStyle w:val="Paragraphedeliste"/>
        <w:numPr>
          <w:ilvl w:val="0"/>
          <w:numId w:val="7"/>
        </w:numPr>
        <w:spacing w:after="160" w:line="259" w:lineRule="auto"/>
        <w:contextualSpacing/>
      </w:pPr>
      <w:r>
        <w:t>Un minima de 5</w:t>
      </w:r>
      <w:r w:rsidRPr="007F22C1">
        <w:t xml:space="preserve"> photos de la plantation</w:t>
      </w:r>
    </w:p>
    <w:p w14:paraId="1A203975" w14:textId="60F2BFD6" w:rsidR="00F25F29" w:rsidRDefault="00F25F29" w:rsidP="00F43333">
      <w:pPr>
        <w:pStyle w:val="Paragraphedeliste"/>
        <w:numPr>
          <w:ilvl w:val="0"/>
          <w:numId w:val="7"/>
        </w:numPr>
        <w:spacing w:after="160" w:line="259" w:lineRule="auto"/>
        <w:contextualSpacing/>
        <w:rPr>
          <w:b/>
          <w:bCs/>
        </w:rPr>
      </w:pPr>
      <w:r w:rsidRPr="007F22C1">
        <w:t xml:space="preserve">Le bulletin d’adhésion à l’AFAF pour l’année en cours de </w:t>
      </w:r>
      <w:proofErr w:type="gramStart"/>
      <w:r w:rsidR="009C2811">
        <w:t>l’</w:t>
      </w:r>
      <w:proofErr w:type="spellStart"/>
      <w:r w:rsidRPr="007F22C1">
        <w:rPr>
          <w:b/>
          <w:bCs/>
        </w:rPr>
        <w:t>agriculteur</w:t>
      </w:r>
      <w:r>
        <w:rPr>
          <w:b/>
          <w:bCs/>
        </w:rPr>
        <w:t>.trice</w:t>
      </w:r>
      <w:proofErr w:type="spellEnd"/>
      <w:proofErr w:type="gramEnd"/>
      <w:r w:rsidRPr="007F22C1">
        <w:rPr>
          <w:b/>
          <w:bCs/>
        </w:rPr>
        <w:t xml:space="preserve"> et de la structure technique</w:t>
      </w:r>
    </w:p>
    <w:p w14:paraId="6148F912" w14:textId="77777777" w:rsidR="00F25F29" w:rsidRDefault="00F25F29" w:rsidP="00F25F29">
      <w:pPr>
        <w:pStyle w:val="Paragraphedeliste"/>
        <w:spacing w:after="160" w:line="259" w:lineRule="auto"/>
        <w:rPr>
          <w:b/>
          <w:bCs/>
        </w:rPr>
      </w:pPr>
      <w:hyperlink r:id="rId24" w:history="1">
        <w:r w:rsidRPr="005F3264">
          <w:rPr>
            <w:rStyle w:val="Lienhypertexte"/>
            <w:b/>
            <w:bCs/>
          </w:rPr>
          <w:t>https://www.helloasso.com/associations/afaf-association-francaise-d-agroforesterie</w:t>
        </w:r>
      </w:hyperlink>
    </w:p>
    <w:p w14:paraId="478810E3" w14:textId="77777777" w:rsidR="00F25F29" w:rsidRPr="00E3112E" w:rsidRDefault="00F25F29" w:rsidP="00F43333">
      <w:pPr>
        <w:pStyle w:val="Paragraphedeliste"/>
        <w:numPr>
          <w:ilvl w:val="0"/>
          <w:numId w:val="7"/>
        </w:numPr>
        <w:spacing w:after="160" w:line="259" w:lineRule="auto"/>
        <w:contextualSpacing/>
        <w:rPr>
          <w:b/>
          <w:bCs/>
        </w:rPr>
      </w:pPr>
      <w:r w:rsidRPr="007F22C1">
        <w:t>Le RIB du porteur de projet</w:t>
      </w:r>
    </w:p>
    <w:p w14:paraId="49FCBD24" w14:textId="77777777" w:rsidR="00F25F29" w:rsidRPr="007F22C1" w:rsidRDefault="00F25F29" w:rsidP="00F43333">
      <w:pPr>
        <w:pStyle w:val="Paragraphedeliste"/>
        <w:numPr>
          <w:ilvl w:val="0"/>
          <w:numId w:val="7"/>
        </w:numPr>
        <w:spacing w:after="160" w:line="259" w:lineRule="auto"/>
        <w:contextualSpacing/>
      </w:pPr>
      <w:r w:rsidRPr="007F22C1">
        <w:t xml:space="preserve">Le </w:t>
      </w:r>
      <w:r w:rsidRPr="007F22C1">
        <w:rPr>
          <w:b/>
          <w:bCs/>
        </w:rPr>
        <w:t>« reçu de</w:t>
      </w:r>
      <w:r>
        <w:rPr>
          <w:b/>
          <w:bCs/>
        </w:rPr>
        <w:t xml:space="preserve"> subvention</w:t>
      </w:r>
      <w:r w:rsidRPr="007F22C1">
        <w:rPr>
          <w:b/>
          <w:bCs/>
        </w:rPr>
        <w:t xml:space="preserve"> » </w:t>
      </w:r>
      <w:r>
        <w:t xml:space="preserve">édité </w:t>
      </w:r>
      <w:r w:rsidRPr="007F22C1">
        <w:t xml:space="preserve">par l’AFAF sur présentation des documents précédents </w:t>
      </w:r>
      <w:r w:rsidRPr="007F22C1">
        <w:rPr>
          <w:b/>
          <w:bCs/>
        </w:rPr>
        <w:t>retourné signé</w:t>
      </w:r>
      <w:r w:rsidRPr="007F22C1">
        <w:t xml:space="preserve"> par le porteur de projet.</w:t>
      </w:r>
    </w:p>
    <w:p w14:paraId="7FF0DE66" w14:textId="77777777" w:rsidR="00F25F29" w:rsidRPr="007F22C1" w:rsidRDefault="00F25F29" w:rsidP="00F25F29">
      <w:pPr>
        <w:jc w:val="both"/>
      </w:pPr>
    </w:p>
    <w:p w14:paraId="5690E477" w14:textId="77777777" w:rsidR="00F25F29" w:rsidRDefault="00F25F29" w:rsidP="00F25F29">
      <w:pPr>
        <w:jc w:val="both"/>
      </w:pPr>
      <w:r w:rsidRPr="007F22C1">
        <w:t>Rappel :</w:t>
      </w:r>
      <w:r w:rsidRPr="00764E96">
        <w:t xml:space="preserve"> </w:t>
      </w:r>
      <w:r>
        <w:t>l’</w:t>
      </w:r>
      <w:r w:rsidRPr="00764E96">
        <w:t xml:space="preserve">aide accordée est calculée sur la base du montant des factures acquittées (plants, paillage, protection et accompagnement y compris regarnis et remplacement de paillage, protection sur 3 ans). Elle est plafonnée au </w:t>
      </w:r>
      <w:r>
        <w:t xml:space="preserve">montant de la subvention accordée. </w:t>
      </w:r>
      <w:r w:rsidRPr="00764E96">
        <w:t>Les dépenses au-delà de ce barème constituent le reste à charge du porteur de projet, qui supporte également l’entièreté des travaux de préparation du sol et de plantation.</w:t>
      </w:r>
    </w:p>
    <w:p w14:paraId="0F999B59" w14:textId="77777777" w:rsidR="00F25F29" w:rsidRDefault="00F25F29" w:rsidP="00F25F29">
      <w:r>
        <w:br w:type="page"/>
      </w:r>
    </w:p>
    <w:p w14:paraId="12E97150" w14:textId="77777777" w:rsidR="00F25F29" w:rsidRDefault="00F25F29" w:rsidP="00F25F2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Calendrier d’un dossier AFTER</w:t>
      </w:r>
    </w:p>
    <w:p w14:paraId="20ACC495" w14:textId="77777777" w:rsidR="00F25F29" w:rsidRPr="007F22C1" w:rsidRDefault="00F25F29" w:rsidP="00F25F29">
      <w:pPr>
        <w:jc w:val="center"/>
        <w:rPr>
          <w:b/>
          <w:bCs/>
          <w:sz w:val="48"/>
          <w:szCs w:val="48"/>
        </w:rPr>
      </w:pPr>
    </w:p>
    <w:p w14:paraId="056D0E99" w14:textId="084BC65B" w:rsidR="009C2811" w:rsidRPr="009C2811" w:rsidRDefault="009C2811" w:rsidP="009C2811">
      <w:pPr>
        <w:pStyle w:val="Paragraphedeliste"/>
        <w:numPr>
          <w:ilvl w:val="0"/>
          <w:numId w:val="20"/>
        </w:numPr>
        <w:rPr>
          <w:u w:val="single"/>
        </w:rPr>
      </w:pPr>
      <w:r w:rsidRPr="009C2811">
        <w:rPr>
          <w:u w:val="single"/>
        </w:rPr>
        <w:t>Dépôt du dossier de demande de financement</w:t>
      </w:r>
    </w:p>
    <w:p w14:paraId="5EF2163B" w14:textId="77777777" w:rsidR="009C2811" w:rsidRPr="009C2811" w:rsidRDefault="009C2811" w:rsidP="009C2811">
      <w:pPr>
        <w:pStyle w:val="Paragraphedeliste"/>
        <w:ind w:left="720"/>
        <w:rPr>
          <w:u w:val="single"/>
        </w:rPr>
      </w:pPr>
    </w:p>
    <w:p w14:paraId="43D5A8E5" w14:textId="77777777" w:rsidR="009C2811" w:rsidRPr="009C2811" w:rsidRDefault="009C2811" w:rsidP="009C2811">
      <w:pPr>
        <w:rPr>
          <w:b/>
          <w:bCs/>
          <w:szCs w:val="21"/>
          <w:u w:val="single"/>
        </w:rPr>
      </w:pPr>
      <w:r w:rsidRPr="009C2811">
        <w:rPr>
          <w:szCs w:val="21"/>
        </w:rPr>
        <w:t xml:space="preserve">Le dossier de demande de subvention doit être transmis complet avant le </w:t>
      </w:r>
      <w:r w:rsidRPr="009C2811">
        <w:rPr>
          <w:b/>
          <w:bCs/>
          <w:szCs w:val="21"/>
          <w:u w:val="single"/>
        </w:rPr>
        <w:t>30 juin.</w:t>
      </w:r>
    </w:p>
    <w:p w14:paraId="76BD4490" w14:textId="77777777" w:rsidR="009C2811" w:rsidRPr="009C2811" w:rsidRDefault="009C2811" w:rsidP="009C2811">
      <w:pPr>
        <w:rPr>
          <w:szCs w:val="21"/>
        </w:rPr>
      </w:pPr>
      <w:r w:rsidRPr="009C2811">
        <w:rPr>
          <w:szCs w:val="21"/>
        </w:rPr>
        <w:t>Tout dossier reçu après cette date sera automatiquement examiné pour la saison de plantation suivante.</w:t>
      </w:r>
    </w:p>
    <w:p w14:paraId="55FC2D51" w14:textId="77777777" w:rsidR="009C2811" w:rsidRPr="009C2811" w:rsidRDefault="009C2811" w:rsidP="009C2811">
      <w:pPr>
        <w:rPr>
          <w:szCs w:val="21"/>
          <w:u w:val="single"/>
        </w:rPr>
      </w:pPr>
    </w:p>
    <w:p w14:paraId="46635092" w14:textId="5A2E2C56" w:rsidR="009C2811" w:rsidRPr="009C2811" w:rsidRDefault="009C2811" w:rsidP="009C2811">
      <w:pPr>
        <w:pStyle w:val="Paragraphedeliste"/>
        <w:numPr>
          <w:ilvl w:val="0"/>
          <w:numId w:val="20"/>
        </w:numPr>
        <w:rPr>
          <w:u w:val="single"/>
        </w:rPr>
      </w:pPr>
      <w:r w:rsidRPr="009C2811">
        <w:rPr>
          <w:u w:val="single"/>
        </w:rPr>
        <w:t>Analyse de l’éligibilité du projet</w:t>
      </w:r>
    </w:p>
    <w:p w14:paraId="0A4A29B1" w14:textId="77777777" w:rsidR="009C2811" w:rsidRPr="009C2811" w:rsidRDefault="009C2811" w:rsidP="009C2811">
      <w:pPr>
        <w:pStyle w:val="Paragraphedeliste"/>
        <w:ind w:left="720"/>
        <w:rPr>
          <w:u w:val="single"/>
        </w:rPr>
      </w:pPr>
    </w:p>
    <w:p w14:paraId="6B16CA34" w14:textId="77777777" w:rsidR="009C2811" w:rsidRPr="009C2811" w:rsidRDefault="009C2811" w:rsidP="009C2811">
      <w:pPr>
        <w:rPr>
          <w:szCs w:val="21"/>
        </w:rPr>
      </w:pPr>
      <w:r w:rsidRPr="009C2811">
        <w:rPr>
          <w:szCs w:val="21"/>
        </w:rPr>
        <w:t>Le dossier est étudié afin de vérifier son éligibilité au fonds AFTER. Des retours ou ajustements peuvent être demandés si nécessaire.</w:t>
      </w:r>
    </w:p>
    <w:p w14:paraId="64580C92" w14:textId="77777777" w:rsidR="009C2811" w:rsidRPr="009C2811" w:rsidRDefault="009C2811" w:rsidP="009C2811">
      <w:pPr>
        <w:rPr>
          <w:szCs w:val="21"/>
        </w:rPr>
      </w:pPr>
      <w:r w:rsidRPr="009C2811">
        <w:rPr>
          <w:szCs w:val="21"/>
        </w:rPr>
        <w:t>⚠️ Attention : l’éligibilité d’un projet ne vaut pas validation de la subvention.</w:t>
      </w:r>
    </w:p>
    <w:p w14:paraId="20E73B98" w14:textId="77777777" w:rsidR="009C2811" w:rsidRPr="009C2811" w:rsidRDefault="009C2811" w:rsidP="009C2811">
      <w:pPr>
        <w:rPr>
          <w:szCs w:val="21"/>
          <w:u w:val="single"/>
        </w:rPr>
      </w:pPr>
    </w:p>
    <w:p w14:paraId="61E6080A" w14:textId="578C045A" w:rsidR="009C2811" w:rsidRPr="009C2811" w:rsidRDefault="009C2811" w:rsidP="009C2811">
      <w:pPr>
        <w:pStyle w:val="Paragraphedeliste"/>
        <w:numPr>
          <w:ilvl w:val="0"/>
          <w:numId w:val="20"/>
        </w:numPr>
        <w:rPr>
          <w:u w:val="single"/>
        </w:rPr>
      </w:pPr>
      <w:r w:rsidRPr="009C2811">
        <w:rPr>
          <w:u w:val="single"/>
        </w:rPr>
        <w:t>Présentation aux mécènes</w:t>
      </w:r>
    </w:p>
    <w:p w14:paraId="4DBFF0F7" w14:textId="77777777" w:rsidR="009C2811" w:rsidRPr="009C2811" w:rsidRDefault="009C2811" w:rsidP="009C2811">
      <w:pPr>
        <w:pStyle w:val="Paragraphedeliste"/>
        <w:ind w:left="720"/>
        <w:rPr>
          <w:u w:val="single"/>
        </w:rPr>
      </w:pPr>
    </w:p>
    <w:p w14:paraId="50CF4EF5" w14:textId="77777777" w:rsidR="009C2811" w:rsidRPr="009C2811" w:rsidRDefault="009C2811" w:rsidP="009C2811">
      <w:pPr>
        <w:rPr>
          <w:szCs w:val="21"/>
        </w:rPr>
      </w:pPr>
      <w:r w:rsidRPr="009C2811">
        <w:rPr>
          <w:szCs w:val="21"/>
        </w:rPr>
        <w:t>Les projets éligibles sont proposés aux entreprises mécènes du fonds AFTER, susceptibles de les soutenir financièrement.</w:t>
      </w:r>
    </w:p>
    <w:p w14:paraId="3C14F95A" w14:textId="77777777" w:rsidR="009C2811" w:rsidRPr="009C2811" w:rsidRDefault="009C2811" w:rsidP="009C2811">
      <w:pPr>
        <w:rPr>
          <w:szCs w:val="21"/>
          <w:u w:val="single"/>
        </w:rPr>
      </w:pPr>
    </w:p>
    <w:p w14:paraId="0BAEBE33" w14:textId="34C50832" w:rsidR="009C2811" w:rsidRPr="009C2811" w:rsidRDefault="009C2811" w:rsidP="009C2811">
      <w:pPr>
        <w:pStyle w:val="Paragraphedeliste"/>
        <w:numPr>
          <w:ilvl w:val="0"/>
          <w:numId w:val="20"/>
        </w:numPr>
        <w:rPr>
          <w:u w:val="single"/>
        </w:rPr>
      </w:pPr>
      <w:r w:rsidRPr="009C2811">
        <w:rPr>
          <w:u w:val="single"/>
        </w:rPr>
        <w:t>Décision de financement</w:t>
      </w:r>
    </w:p>
    <w:p w14:paraId="33ADFCB9" w14:textId="77777777" w:rsidR="009C2811" w:rsidRPr="009C2811" w:rsidRDefault="009C2811" w:rsidP="009C2811">
      <w:pPr>
        <w:pStyle w:val="Paragraphedeliste"/>
        <w:ind w:left="720"/>
        <w:rPr>
          <w:u w:val="single"/>
        </w:rPr>
      </w:pPr>
    </w:p>
    <w:p w14:paraId="49C36F76" w14:textId="77777777" w:rsidR="009C2811" w:rsidRPr="009C2811" w:rsidRDefault="009C2811" w:rsidP="009C2811">
      <w:pPr>
        <w:rPr>
          <w:szCs w:val="21"/>
        </w:rPr>
      </w:pPr>
      <w:r w:rsidRPr="009C2811">
        <w:rPr>
          <w:szCs w:val="21"/>
        </w:rPr>
        <w:t>L’AFAF s’engage à notifier, avant le 31 décembre, une réponse formelle – positive ou négative – concernant l’attribution de la subvention.</w:t>
      </w:r>
    </w:p>
    <w:p w14:paraId="6997DFE6" w14:textId="77777777" w:rsidR="009C2811" w:rsidRPr="009C2811" w:rsidRDefault="009C2811" w:rsidP="009C2811">
      <w:pPr>
        <w:rPr>
          <w:szCs w:val="21"/>
          <w:u w:val="single"/>
        </w:rPr>
      </w:pPr>
    </w:p>
    <w:p w14:paraId="02757930" w14:textId="4E512FDB" w:rsidR="009C2811" w:rsidRPr="009C2811" w:rsidRDefault="009C2811" w:rsidP="009C2811">
      <w:pPr>
        <w:pStyle w:val="Paragraphedeliste"/>
        <w:numPr>
          <w:ilvl w:val="0"/>
          <w:numId w:val="20"/>
        </w:numPr>
        <w:rPr>
          <w:u w:val="single"/>
        </w:rPr>
      </w:pPr>
      <w:r w:rsidRPr="009C2811">
        <w:rPr>
          <w:u w:val="single"/>
        </w:rPr>
        <w:t>Signature de la convention</w:t>
      </w:r>
    </w:p>
    <w:p w14:paraId="00A4D377" w14:textId="77777777" w:rsidR="009C2811" w:rsidRPr="009C2811" w:rsidRDefault="009C2811" w:rsidP="009C2811">
      <w:pPr>
        <w:pStyle w:val="Paragraphedeliste"/>
        <w:ind w:left="720"/>
        <w:rPr>
          <w:u w:val="single"/>
        </w:rPr>
      </w:pPr>
    </w:p>
    <w:p w14:paraId="6FB6D8DD" w14:textId="77777777" w:rsidR="009C2811" w:rsidRPr="009C2811" w:rsidRDefault="009C2811" w:rsidP="009C2811">
      <w:pPr>
        <w:rPr>
          <w:szCs w:val="21"/>
        </w:rPr>
      </w:pPr>
      <w:r w:rsidRPr="009C2811">
        <w:rPr>
          <w:szCs w:val="21"/>
        </w:rPr>
        <w:t>Une convention tripartite est signée entre l’AFAF, la structure technique et l’agriculteur.</w:t>
      </w:r>
    </w:p>
    <w:p w14:paraId="54AA797E" w14:textId="77777777" w:rsidR="009C2811" w:rsidRPr="009C2811" w:rsidRDefault="009C2811" w:rsidP="009C2811">
      <w:pPr>
        <w:rPr>
          <w:szCs w:val="21"/>
        </w:rPr>
      </w:pPr>
      <w:r w:rsidRPr="009C2811">
        <w:rPr>
          <w:szCs w:val="21"/>
        </w:rPr>
        <w:t>⚠️ Important : toute dépense engagée avant la validation écrite du financement relève de la responsabilité du porteur de projet. L’AFAF ne pourra être tenue responsable du paiement d’une subvention non validée.</w:t>
      </w:r>
    </w:p>
    <w:p w14:paraId="2B03B436" w14:textId="77777777" w:rsidR="009C2811" w:rsidRPr="009C2811" w:rsidRDefault="009C2811" w:rsidP="009C2811">
      <w:pPr>
        <w:rPr>
          <w:szCs w:val="21"/>
          <w:u w:val="single"/>
        </w:rPr>
      </w:pPr>
    </w:p>
    <w:p w14:paraId="48254280" w14:textId="7972995A" w:rsidR="009C2811" w:rsidRPr="009C2811" w:rsidRDefault="009C2811" w:rsidP="009C2811">
      <w:pPr>
        <w:pStyle w:val="Paragraphedeliste"/>
        <w:numPr>
          <w:ilvl w:val="0"/>
          <w:numId w:val="20"/>
        </w:numPr>
        <w:rPr>
          <w:u w:val="single"/>
        </w:rPr>
      </w:pPr>
      <w:r w:rsidRPr="009C2811">
        <w:rPr>
          <w:u w:val="single"/>
        </w:rPr>
        <w:t>Réalisation des plantations</w:t>
      </w:r>
    </w:p>
    <w:p w14:paraId="53F502A0" w14:textId="77777777" w:rsidR="009C2811" w:rsidRPr="009C2811" w:rsidRDefault="009C2811" w:rsidP="009C2811">
      <w:pPr>
        <w:pStyle w:val="Paragraphedeliste"/>
        <w:ind w:left="720"/>
        <w:rPr>
          <w:u w:val="single"/>
        </w:rPr>
      </w:pPr>
    </w:p>
    <w:p w14:paraId="5874FBE5" w14:textId="77777777" w:rsidR="009C2811" w:rsidRPr="009C2811" w:rsidRDefault="009C2811" w:rsidP="009C2811">
      <w:pPr>
        <w:rPr>
          <w:szCs w:val="21"/>
        </w:rPr>
      </w:pPr>
      <w:r w:rsidRPr="009C2811">
        <w:rPr>
          <w:szCs w:val="21"/>
        </w:rPr>
        <w:t>Le porteur de projet informe l’AFAF dès que possible de la date prévue pour la plantation, afin d’organiser le suivi technique.</w:t>
      </w:r>
    </w:p>
    <w:p w14:paraId="1AF06067" w14:textId="77777777" w:rsidR="009C2811" w:rsidRPr="009C2811" w:rsidRDefault="009C2811" w:rsidP="009C2811">
      <w:pPr>
        <w:rPr>
          <w:szCs w:val="21"/>
          <w:u w:val="single"/>
        </w:rPr>
      </w:pPr>
    </w:p>
    <w:p w14:paraId="12AF0B97" w14:textId="24D78D0E" w:rsidR="009C2811" w:rsidRPr="009C2811" w:rsidRDefault="009C2811" w:rsidP="009C2811">
      <w:pPr>
        <w:pStyle w:val="Paragraphedeliste"/>
        <w:numPr>
          <w:ilvl w:val="0"/>
          <w:numId w:val="20"/>
        </w:numPr>
        <w:rPr>
          <w:u w:val="single"/>
        </w:rPr>
      </w:pPr>
      <w:r w:rsidRPr="009C2811">
        <w:rPr>
          <w:u w:val="single"/>
        </w:rPr>
        <w:t>Paiement de la subvention et accompagnement technique</w:t>
      </w:r>
    </w:p>
    <w:p w14:paraId="4509D259" w14:textId="77777777" w:rsidR="009C2811" w:rsidRPr="009C2811" w:rsidRDefault="009C2811" w:rsidP="009C2811">
      <w:pPr>
        <w:pStyle w:val="Paragraphedeliste"/>
        <w:ind w:left="720"/>
        <w:rPr>
          <w:u w:val="single"/>
        </w:rPr>
      </w:pPr>
    </w:p>
    <w:p w14:paraId="605C4DDC" w14:textId="77777777" w:rsidR="009C2811" w:rsidRPr="009C2811" w:rsidRDefault="009C2811" w:rsidP="009C2811">
      <w:pPr>
        <w:rPr>
          <w:szCs w:val="21"/>
        </w:rPr>
      </w:pPr>
      <w:r w:rsidRPr="009C2811">
        <w:rPr>
          <w:szCs w:val="21"/>
        </w:rPr>
        <w:t>Une fois la plantation réalisée, la subvention est versée sur présentation des factures.</w:t>
      </w:r>
    </w:p>
    <w:p w14:paraId="797C2D8E" w14:textId="306435B7" w:rsidR="00767B7D" w:rsidRPr="0015402C" w:rsidRDefault="009C2811" w:rsidP="00916745">
      <w:r w:rsidRPr="009C2811">
        <w:rPr>
          <w:szCs w:val="21"/>
        </w:rPr>
        <w:t>Un suivi technique personnalisé est assuré pendant 3 ans par un conseiller agroforestie</w:t>
      </w:r>
      <w:r w:rsidRPr="009C2811">
        <w:rPr>
          <w:szCs w:val="21"/>
        </w:rPr>
        <w:t>r</w:t>
      </w:r>
      <w:r w:rsidR="00916745">
        <w:rPr>
          <w:szCs w:val="21"/>
        </w:rPr>
        <w:t>.</w:t>
      </w:r>
    </w:p>
    <w:sectPr w:rsidR="00767B7D" w:rsidRPr="0015402C" w:rsidSect="00214D9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6" w:h="16838"/>
      <w:pgMar w:top="1417" w:right="1417" w:bottom="1417" w:left="1417" w:header="1417" w:footer="907" w:gutter="0"/>
      <w:pgNumType w:start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67742" w14:textId="77777777" w:rsidR="00B26036" w:rsidRDefault="00B26036" w:rsidP="00EE0415">
      <w:r>
        <w:separator/>
      </w:r>
    </w:p>
  </w:endnote>
  <w:endnote w:type="continuationSeparator" w:id="0">
    <w:p w14:paraId="63532F11" w14:textId="77777777" w:rsidR="00B26036" w:rsidRDefault="00B26036" w:rsidP="00EE0415">
      <w:r>
        <w:continuationSeparator/>
      </w:r>
    </w:p>
  </w:endnote>
  <w:endnote w:type="continuationNotice" w:id="1">
    <w:p w14:paraId="3410AEFB" w14:textId="77777777" w:rsidR="00B26036" w:rsidRDefault="00B260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Acumin Pro">
    <w:altName w:val="Calibri"/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284537417"/>
      <w:docPartObj>
        <w:docPartGallery w:val="Page Numbers (Bottom of Page)"/>
        <w:docPartUnique/>
      </w:docPartObj>
    </w:sdtPr>
    <w:sdtContent>
      <w:p w14:paraId="52892826" w14:textId="77777777" w:rsidR="00F25F29" w:rsidRDefault="00F25F2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1363275471"/>
      <w:docPartObj>
        <w:docPartGallery w:val="Page Numbers (Bottom of Page)"/>
        <w:docPartUnique/>
      </w:docPartObj>
    </w:sdtPr>
    <w:sdtContent>
      <w:p w14:paraId="72D62E8A" w14:textId="77777777" w:rsidR="00F25F29" w:rsidRDefault="00F25F29" w:rsidP="008A1408">
        <w:pPr>
          <w:pStyle w:val="Pieddepage"/>
          <w:framePr w:wrap="none" w:vAnchor="text" w:hAnchor="margin" w:xAlign="right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DC46430" w14:textId="77777777" w:rsidR="00F25F29" w:rsidRDefault="00F25F29" w:rsidP="008A140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ADE7C" w14:textId="77777777" w:rsidR="00F25F29" w:rsidRPr="00AD6343" w:rsidRDefault="00F25F29" w:rsidP="008A1408">
    <w:pPr>
      <w:pStyle w:val="AFA-small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6AF5E40" wp14:editId="02D05D52">
          <wp:simplePos x="0" y="0"/>
          <wp:positionH relativeFrom="margin">
            <wp:posOffset>5480100</wp:posOffset>
          </wp:positionH>
          <wp:positionV relativeFrom="margin">
            <wp:posOffset>8352263</wp:posOffset>
          </wp:positionV>
          <wp:extent cx="274320" cy="337882"/>
          <wp:effectExtent l="0" t="0" r="5080" b="5080"/>
          <wp:wrapSquare wrapText="bothSides"/>
          <wp:docPr id="544914412" name="Image 544914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3378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D6343">
      <w:t xml:space="preserve"> </w:t>
    </w:r>
  </w:p>
  <w:p w14:paraId="7BF62AC3" w14:textId="506EEBEF" w:rsidR="00F25F29" w:rsidRPr="008A253A" w:rsidRDefault="00F25F29" w:rsidP="008A1408">
    <w:pPr>
      <w:pStyle w:val="AFA-small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FD63E" w14:textId="77777777" w:rsidR="00334655" w:rsidRDefault="0033465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75001" w14:textId="34F4BE23" w:rsidR="00EE0415" w:rsidRDefault="009E6AE0">
    <w:pPr>
      <w:pStyle w:val="Pieddepage"/>
    </w:pPr>
    <w:r>
      <w:rPr>
        <w:noProof/>
      </w:rPr>
      <w:drawing>
        <wp:anchor distT="0" distB="0" distL="114300" distR="114300" simplePos="0" relativeHeight="251658274" behindDoc="0" locked="0" layoutInCell="1" allowOverlap="1" wp14:anchorId="2C2F0395" wp14:editId="4E9FD335">
          <wp:simplePos x="0" y="0"/>
          <wp:positionH relativeFrom="rightMargin">
            <wp:posOffset>-114300</wp:posOffset>
          </wp:positionH>
          <wp:positionV relativeFrom="margin">
            <wp:posOffset>8910320</wp:posOffset>
          </wp:positionV>
          <wp:extent cx="262890" cy="323850"/>
          <wp:effectExtent l="0" t="0" r="3810" b="0"/>
          <wp:wrapSquare wrapText="bothSides"/>
          <wp:docPr id="223771268" name="Image 223771268" descr="Une image contenant symbole, Graphique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925161" name="Image 756925161" descr="Une image contenant symbole, Graphique, conceptio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6289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8A54D" w14:textId="44957F24" w:rsidR="00D73ACB" w:rsidRPr="00D73ACB" w:rsidRDefault="009E6AE0" w:rsidP="00D73ACB">
    <w:pPr>
      <w:pStyle w:val="Pieddepage"/>
    </w:pPr>
    <w:r>
      <w:rPr>
        <w:noProof/>
      </w:rPr>
      <w:drawing>
        <wp:anchor distT="0" distB="0" distL="114300" distR="114300" simplePos="0" relativeHeight="251658265" behindDoc="0" locked="0" layoutInCell="1" allowOverlap="1" wp14:anchorId="363B62E4" wp14:editId="39C52CA1">
          <wp:simplePos x="0" y="0"/>
          <wp:positionH relativeFrom="margin">
            <wp:posOffset>5596255</wp:posOffset>
          </wp:positionH>
          <wp:positionV relativeFrom="margin">
            <wp:posOffset>8891905</wp:posOffset>
          </wp:positionV>
          <wp:extent cx="262890" cy="323850"/>
          <wp:effectExtent l="0" t="0" r="3810" b="0"/>
          <wp:wrapSquare wrapText="bothSides"/>
          <wp:docPr id="1384951651" name="Image 1384951651" descr="Une image contenant symbole, Graphique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925161" name="Image 756925161" descr="Une image contenant symbole, Graphique, conceptio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6289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5BFEC" w14:textId="77777777" w:rsidR="00B26036" w:rsidRDefault="00B26036" w:rsidP="00EE0415">
      <w:r>
        <w:separator/>
      </w:r>
    </w:p>
  </w:footnote>
  <w:footnote w:type="continuationSeparator" w:id="0">
    <w:p w14:paraId="773BBD91" w14:textId="77777777" w:rsidR="00B26036" w:rsidRDefault="00B26036" w:rsidP="00EE0415">
      <w:r>
        <w:continuationSeparator/>
      </w:r>
    </w:p>
  </w:footnote>
  <w:footnote w:type="continuationNotice" w:id="1">
    <w:p w14:paraId="561B4BA0" w14:textId="77777777" w:rsidR="00B26036" w:rsidRDefault="00B260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05266" w14:textId="4A5E083D" w:rsidR="00F25F29" w:rsidRDefault="00626954">
    <w:r w:rsidRPr="00626954">
      <w:rPr>
        <w:noProof/>
      </w:rPr>
      <w:drawing>
        <wp:anchor distT="0" distB="0" distL="114300" distR="114300" simplePos="0" relativeHeight="251658256" behindDoc="0" locked="0" layoutInCell="1" allowOverlap="1" wp14:anchorId="5F00EF4F" wp14:editId="7BBC9A40">
          <wp:simplePos x="0" y="0"/>
          <wp:positionH relativeFrom="column">
            <wp:posOffset>5671820</wp:posOffset>
          </wp:positionH>
          <wp:positionV relativeFrom="paragraph">
            <wp:posOffset>-11529695</wp:posOffset>
          </wp:positionV>
          <wp:extent cx="917575" cy="917575"/>
          <wp:effectExtent l="0" t="0" r="0" b="0"/>
          <wp:wrapNone/>
          <wp:docPr id="1840417589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2107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717958">
                    <a:off x="0" y="0"/>
                    <a:ext cx="917575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5" behindDoc="0" locked="0" layoutInCell="1" allowOverlap="1" wp14:anchorId="70617718" wp14:editId="7A7BD58E">
          <wp:simplePos x="0" y="0"/>
          <wp:positionH relativeFrom="margin">
            <wp:posOffset>4909820</wp:posOffset>
          </wp:positionH>
          <wp:positionV relativeFrom="paragraph">
            <wp:posOffset>-11491595</wp:posOffset>
          </wp:positionV>
          <wp:extent cx="807085" cy="807085"/>
          <wp:effectExtent l="0" t="0" r="0" b="0"/>
          <wp:wrapNone/>
          <wp:docPr id="1274449179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856918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972830">
                    <a:off x="0" y="0"/>
                    <a:ext cx="807085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4" behindDoc="0" locked="0" layoutInCell="1" allowOverlap="1" wp14:anchorId="06EDCEDB" wp14:editId="5C4FBFBE">
          <wp:simplePos x="0" y="0"/>
          <wp:positionH relativeFrom="column">
            <wp:posOffset>4090670</wp:posOffset>
          </wp:positionH>
          <wp:positionV relativeFrom="paragraph">
            <wp:posOffset>-11548745</wp:posOffset>
          </wp:positionV>
          <wp:extent cx="916940" cy="916940"/>
          <wp:effectExtent l="0" t="0" r="0" b="0"/>
          <wp:wrapNone/>
          <wp:docPr id="2133991440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00858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23104">
                    <a:off x="0" y="0"/>
                    <a:ext cx="916940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3" behindDoc="0" locked="0" layoutInCell="1" allowOverlap="1" wp14:anchorId="63FB75E9" wp14:editId="3DAE21B4">
          <wp:simplePos x="0" y="0"/>
          <wp:positionH relativeFrom="column">
            <wp:posOffset>3157220</wp:posOffset>
          </wp:positionH>
          <wp:positionV relativeFrom="paragraph">
            <wp:posOffset>-11586845</wp:posOffset>
          </wp:positionV>
          <wp:extent cx="1030605" cy="1030605"/>
          <wp:effectExtent l="0" t="0" r="0" b="0"/>
          <wp:wrapNone/>
          <wp:docPr id="1146001972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590734" name="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538959">
                    <a:off x="0" y="0"/>
                    <a:ext cx="1030605" cy="103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2" behindDoc="0" locked="0" layoutInCell="1" allowOverlap="1" wp14:anchorId="184BB5CB" wp14:editId="707117E2">
          <wp:simplePos x="0" y="0"/>
          <wp:positionH relativeFrom="column">
            <wp:posOffset>2261870</wp:posOffset>
          </wp:positionH>
          <wp:positionV relativeFrom="paragraph">
            <wp:posOffset>-11548745</wp:posOffset>
          </wp:positionV>
          <wp:extent cx="922655" cy="922655"/>
          <wp:effectExtent l="0" t="0" r="0" b="0"/>
          <wp:wrapNone/>
          <wp:docPr id="72550254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42936" name="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738908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6954">
      <w:rPr>
        <w:noProof/>
      </w:rPr>
      <w:drawing>
        <wp:anchor distT="0" distB="0" distL="114300" distR="114300" simplePos="0" relativeHeight="251658251" behindDoc="0" locked="0" layoutInCell="1" allowOverlap="1" wp14:anchorId="59865648" wp14:editId="634BDD2E">
          <wp:simplePos x="0" y="0"/>
          <wp:positionH relativeFrom="column">
            <wp:posOffset>1252220</wp:posOffset>
          </wp:positionH>
          <wp:positionV relativeFrom="paragraph">
            <wp:posOffset>-11548745</wp:posOffset>
          </wp:positionV>
          <wp:extent cx="922655" cy="922655"/>
          <wp:effectExtent l="0" t="0" r="0" b="0"/>
          <wp:wrapNone/>
          <wp:docPr id="394909764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2896" name=""/>
                  <pic:cNvPicPr/>
                </pic:nvPicPr>
                <pic:blipFill>
                  <a:blip r:embed="rId11">
                    <a:extLs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445480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0" behindDoc="0" locked="0" layoutInCell="1" allowOverlap="1" wp14:anchorId="2435082B" wp14:editId="193A0E86">
          <wp:simplePos x="0" y="0"/>
          <wp:positionH relativeFrom="margin">
            <wp:posOffset>223520</wp:posOffset>
          </wp:positionH>
          <wp:positionV relativeFrom="paragraph">
            <wp:posOffset>-11586845</wp:posOffset>
          </wp:positionV>
          <wp:extent cx="1021080" cy="1021080"/>
          <wp:effectExtent l="0" t="0" r="0" b="0"/>
          <wp:wrapNone/>
          <wp:docPr id="647309346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980021" name=""/>
                  <pic:cNvPicPr/>
                </pic:nvPicPr>
                <pic:blipFill>
                  <a:blip r:embed="rId13">
                    <a:extLs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9" behindDoc="0" locked="0" layoutInCell="1" allowOverlap="1" wp14:anchorId="37D31263" wp14:editId="2E65FA24">
          <wp:simplePos x="0" y="0"/>
          <wp:positionH relativeFrom="page">
            <wp:posOffset>304800</wp:posOffset>
          </wp:positionH>
          <wp:positionV relativeFrom="paragraph">
            <wp:posOffset>-11510645</wp:posOffset>
          </wp:positionV>
          <wp:extent cx="845820" cy="845820"/>
          <wp:effectExtent l="0" t="0" r="0" b="0"/>
          <wp:wrapNone/>
          <wp:docPr id="129782313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16242" name=""/>
                  <pic:cNvPicPr/>
                </pic:nvPicPr>
                <pic:blipFill>
                  <a:blip r:embed="rId15">
                    <a:extLs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3" behindDoc="0" locked="0" layoutInCell="1" allowOverlap="1" wp14:anchorId="4AE16115" wp14:editId="2B68E6A8">
          <wp:simplePos x="0" y="0"/>
          <wp:positionH relativeFrom="column">
            <wp:posOffset>1080770</wp:posOffset>
          </wp:positionH>
          <wp:positionV relativeFrom="paragraph">
            <wp:posOffset>-568960</wp:posOffset>
          </wp:positionV>
          <wp:extent cx="922655" cy="922655"/>
          <wp:effectExtent l="0" t="0" r="0" b="0"/>
          <wp:wrapNone/>
          <wp:docPr id="711361289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2896" name=""/>
                  <pic:cNvPicPr/>
                </pic:nvPicPr>
                <pic:blipFill>
                  <a:blip r:embed="rId11">
                    <a:extLs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445480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4" behindDoc="0" locked="0" layoutInCell="1" allowOverlap="1" wp14:anchorId="41E2FC59" wp14:editId="72659637">
          <wp:simplePos x="0" y="0"/>
          <wp:positionH relativeFrom="column">
            <wp:posOffset>2103120</wp:posOffset>
          </wp:positionH>
          <wp:positionV relativeFrom="paragraph">
            <wp:posOffset>-568960</wp:posOffset>
          </wp:positionV>
          <wp:extent cx="922911" cy="922911"/>
          <wp:effectExtent l="0" t="0" r="0" b="0"/>
          <wp:wrapNone/>
          <wp:docPr id="115893992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42936" name="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738908">
                    <a:off x="0" y="0"/>
                    <a:ext cx="922911" cy="922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6954">
      <w:rPr>
        <w:noProof/>
      </w:rPr>
      <w:drawing>
        <wp:anchor distT="0" distB="0" distL="114300" distR="114300" simplePos="0" relativeHeight="251658245" behindDoc="0" locked="0" layoutInCell="1" allowOverlap="1" wp14:anchorId="7447607A" wp14:editId="3E40BE5B">
          <wp:simplePos x="0" y="0"/>
          <wp:positionH relativeFrom="column">
            <wp:posOffset>2988945</wp:posOffset>
          </wp:positionH>
          <wp:positionV relativeFrom="paragraph">
            <wp:posOffset>-623570</wp:posOffset>
          </wp:positionV>
          <wp:extent cx="1030848" cy="1030848"/>
          <wp:effectExtent l="0" t="0" r="0" b="0"/>
          <wp:wrapNone/>
          <wp:docPr id="284526156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590734" name="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538959">
                    <a:off x="0" y="0"/>
                    <a:ext cx="1030848" cy="1030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6" behindDoc="0" locked="0" layoutInCell="1" allowOverlap="1" wp14:anchorId="0DD13589" wp14:editId="54D384FF">
          <wp:simplePos x="0" y="0"/>
          <wp:positionH relativeFrom="column">
            <wp:posOffset>3928110</wp:posOffset>
          </wp:positionH>
          <wp:positionV relativeFrom="paragraph">
            <wp:posOffset>-568960</wp:posOffset>
          </wp:positionV>
          <wp:extent cx="916992" cy="916992"/>
          <wp:effectExtent l="0" t="0" r="0" b="0"/>
          <wp:wrapNone/>
          <wp:docPr id="2138130406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00858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23104">
                    <a:off x="0" y="0"/>
                    <a:ext cx="916992" cy="916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7" behindDoc="0" locked="0" layoutInCell="1" allowOverlap="1" wp14:anchorId="19572010" wp14:editId="51A1FF9B">
          <wp:simplePos x="0" y="0"/>
          <wp:positionH relativeFrom="margin">
            <wp:posOffset>4735830</wp:posOffset>
          </wp:positionH>
          <wp:positionV relativeFrom="paragraph">
            <wp:posOffset>-516255</wp:posOffset>
          </wp:positionV>
          <wp:extent cx="807396" cy="807396"/>
          <wp:effectExtent l="0" t="0" r="0" b="0"/>
          <wp:wrapNone/>
          <wp:docPr id="162863986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856918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972830">
                    <a:off x="0" y="0"/>
                    <a:ext cx="807396" cy="807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8" behindDoc="0" locked="0" layoutInCell="1" allowOverlap="1" wp14:anchorId="7DDD1273" wp14:editId="4ED7B666">
          <wp:simplePos x="0" y="0"/>
          <wp:positionH relativeFrom="column">
            <wp:posOffset>5498465</wp:posOffset>
          </wp:positionH>
          <wp:positionV relativeFrom="paragraph">
            <wp:posOffset>-566420</wp:posOffset>
          </wp:positionV>
          <wp:extent cx="917966" cy="917966"/>
          <wp:effectExtent l="0" t="0" r="0" b="0"/>
          <wp:wrapNone/>
          <wp:docPr id="211797510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2107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717958">
                    <a:off x="0" y="0"/>
                    <a:ext cx="917966" cy="917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2" behindDoc="0" locked="0" layoutInCell="1" allowOverlap="1" wp14:anchorId="5C7C2A7D" wp14:editId="447D3FC5">
          <wp:simplePos x="0" y="0"/>
          <wp:positionH relativeFrom="margin">
            <wp:posOffset>57785</wp:posOffset>
          </wp:positionH>
          <wp:positionV relativeFrom="paragraph">
            <wp:posOffset>-618490</wp:posOffset>
          </wp:positionV>
          <wp:extent cx="1021405" cy="1021405"/>
          <wp:effectExtent l="0" t="0" r="0" b="0"/>
          <wp:wrapNone/>
          <wp:docPr id="1654128014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980021" name=""/>
                  <pic:cNvPicPr/>
                </pic:nvPicPr>
                <pic:blipFill>
                  <a:blip r:embed="rId13">
                    <a:extLs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405" cy="102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1" behindDoc="0" locked="0" layoutInCell="1" allowOverlap="1" wp14:anchorId="4CCB49ED" wp14:editId="140444CE">
          <wp:simplePos x="0" y="0"/>
          <wp:positionH relativeFrom="page">
            <wp:posOffset>144780</wp:posOffset>
          </wp:positionH>
          <wp:positionV relativeFrom="paragraph">
            <wp:posOffset>-530225</wp:posOffset>
          </wp:positionV>
          <wp:extent cx="846306" cy="846306"/>
          <wp:effectExtent l="0" t="0" r="0" b="0"/>
          <wp:wrapNone/>
          <wp:docPr id="1770382198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16242" name=""/>
                  <pic:cNvPicPr/>
                </pic:nvPicPr>
                <pic:blipFill>
                  <a:blip r:embed="rId15">
                    <a:extLs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306" cy="846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56028C" w14:textId="77777777" w:rsidR="00F25F29" w:rsidRDefault="00F25F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155E2" w14:textId="77777777" w:rsidR="00334655" w:rsidRDefault="0033465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FDB94" w14:textId="430A11FB" w:rsidR="009E6AE0" w:rsidRDefault="009E6AE0" w:rsidP="009E6AE0">
    <w:pPr>
      <w:pStyle w:val="En-tte"/>
    </w:pPr>
    <w:r w:rsidRPr="00626954">
      <w:rPr>
        <w:noProof/>
      </w:rPr>
      <w:drawing>
        <wp:anchor distT="0" distB="0" distL="114300" distR="114300" simplePos="0" relativeHeight="251658273" behindDoc="0" locked="0" layoutInCell="1" allowOverlap="1" wp14:anchorId="0B27A3CC" wp14:editId="7774B4A1">
          <wp:simplePos x="0" y="0"/>
          <wp:positionH relativeFrom="column">
            <wp:posOffset>5511165</wp:posOffset>
          </wp:positionH>
          <wp:positionV relativeFrom="paragraph">
            <wp:posOffset>-742950</wp:posOffset>
          </wp:positionV>
          <wp:extent cx="917575" cy="917575"/>
          <wp:effectExtent l="0" t="0" r="0" b="0"/>
          <wp:wrapNone/>
          <wp:docPr id="17211702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2107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717958">
                    <a:off x="0" y="0"/>
                    <a:ext cx="917575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72" behindDoc="0" locked="0" layoutInCell="1" allowOverlap="1" wp14:anchorId="07280855" wp14:editId="61B4FDAD">
          <wp:simplePos x="0" y="0"/>
          <wp:positionH relativeFrom="margin">
            <wp:posOffset>4748530</wp:posOffset>
          </wp:positionH>
          <wp:positionV relativeFrom="paragraph">
            <wp:posOffset>-692785</wp:posOffset>
          </wp:positionV>
          <wp:extent cx="807085" cy="807085"/>
          <wp:effectExtent l="0" t="0" r="0" b="0"/>
          <wp:wrapNone/>
          <wp:docPr id="1045255882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856918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972830">
                    <a:off x="0" y="0"/>
                    <a:ext cx="807085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71" behindDoc="0" locked="0" layoutInCell="1" allowOverlap="1" wp14:anchorId="60B2B12F" wp14:editId="309BBD2C">
          <wp:simplePos x="0" y="0"/>
          <wp:positionH relativeFrom="column">
            <wp:posOffset>3940810</wp:posOffset>
          </wp:positionH>
          <wp:positionV relativeFrom="paragraph">
            <wp:posOffset>-745490</wp:posOffset>
          </wp:positionV>
          <wp:extent cx="916940" cy="916940"/>
          <wp:effectExtent l="0" t="0" r="0" b="0"/>
          <wp:wrapNone/>
          <wp:docPr id="47025273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00858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23104">
                    <a:off x="0" y="0"/>
                    <a:ext cx="916940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70" behindDoc="0" locked="0" layoutInCell="1" allowOverlap="1" wp14:anchorId="4DD9C891" wp14:editId="62D56BF7">
          <wp:simplePos x="0" y="0"/>
          <wp:positionH relativeFrom="column">
            <wp:posOffset>3001645</wp:posOffset>
          </wp:positionH>
          <wp:positionV relativeFrom="paragraph">
            <wp:posOffset>-800100</wp:posOffset>
          </wp:positionV>
          <wp:extent cx="1030605" cy="1030605"/>
          <wp:effectExtent l="0" t="0" r="0" b="0"/>
          <wp:wrapNone/>
          <wp:docPr id="1567762649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590734" name="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538959">
                    <a:off x="0" y="0"/>
                    <a:ext cx="1030605" cy="103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9" behindDoc="0" locked="0" layoutInCell="1" allowOverlap="1" wp14:anchorId="39C44053" wp14:editId="7310B3FA">
          <wp:simplePos x="0" y="0"/>
          <wp:positionH relativeFrom="column">
            <wp:posOffset>2115820</wp:posOffset>
          </wp:positionH>
          <wp:positionV relativeFrom="paragraph">
            <wp:posOffset>-745490</wp:posOffset>
          </wp:positionV>
          <wp:extent cx="922655" cy="922655"/>
          <wp:effectExtent l="0" t="0" r="0" b="0"/>
          <wp:wrapNone/>
          <wp:docPr id="579229100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42936" name="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738908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6954">
      <w:rPr>
        <w:noProof/>
      </w:rPr>
      <w:drawing>
        <wp:anchor distT="0" distB="0" distL="114300" distR="114300" simplePos="0" relativeHeight="251658268" behindDoc="0" locked="0" layoutInCell="1" allowOverlap="1" wp14:anchorId="302A627E" wp14:editId="53049D3B">
          <wp:simplePos x="0" y="0"/>
          <wp:positionH relativeFrom="column">
            <wp:posOffset>1093470</wp:posOffset>
          </wp:positionH>
          <wp:positionV relativeFrom="paragraph">
            <wp:posOffset>-745490</wp:posOffset>
          </wp:positionV>
          <wp:extent cx="922655" cy="922655"/>
          <wp:effectExtent l="0" t="0" r="0" b="0"/>
          <wp:wrapNone/>
          <wp:docPr id="98770313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2896" name=""/>
                  <pic:cNvPicPr/>
                </pic:nvPicPr>
                <pic:blipFill>
                  <a:blip r:embed="rId11">
                    <a:extLs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445480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7" behindDoc="0" locked="0" layoutInCell="1" allowOverlap="1" wp14:anchorId="644DA25F" wp14:editId="09C7DA0B">
          <wp:simplePos x="0" y="0"/>
          <wp:positionH relativeFrom="margin">
            <wp:posOffset>70485</wp:posOffset>
          </wp:positionH>
          <wp:positionV relativeFrom="paragraph">
            <wp:posOffset>-795020</wp:posOffset>
          </wp:positionV>
          <wp:extent cx="1021080" cy="1021080"/>
          <wp:effectExtent l="0" t="0" r="0" b="0"/>
          <wp:wrapNone/>
          <wp:docPr id="802857715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980021" name=""/>
                  <pic:cNvPicPr/>
                </pic:nvPicPr>
                <pic:blipFill>
                  <a:blip r:embed="rId13">
                    <a:extLs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6" behindDoc="0" locked="0" layoutInCell="1" allowOverlap="1" wp14:anchorId="69D49214" wp14:editId="24A5DACE">
          <wp:simplePos x="0" y="0"/>
          <wp:positionH relativeFrom="page">
            <wp:posOffset>156845</wp:posOffset>
          </wp:positionH>
          <wp:positionV relativeFrom="paragraph">
            <wp:posOffset>-706755</wp:posOffset>
          </wp:positionV>
          <wp:extent cx="845820" cy="845820"/>
          <wp:effectExtent l="0" t="0" r="0" b="0"/>
          <wp:wrapNone/>
          <wp:docPr id="1471358716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16242" name=""/>
                  <pic:cNvPicPr/>
                </pic:nvPicPr>
                <pic:blipFill>
                  <a:blip r:embed="rId15">
                    <a:extLs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206DB0" w14:textId="137B09C8" w:rsidR="00334655" w:rsidRDefault="0033465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3997A" w14:textId="3EFEEDCE" w:rsidR="00F623CE" w:rsidRDefault="009E6AE0">
    <w:pPr>
      <w:pStyle w:val="En-tte"/>
    </w:pPr>
    <w:r w:rsidRPr="00626954">
      <w:rPr>
        <w:noProof/>
      </w:rPr>
      <w:drawing>
        <wp:anchor distT="0" distB="0" distL="114300" distR="114300" simplePos="0" relativeHeight="251658264" behindDoc="0" locked="0" layoutInCell="1" allowOverlap="1" wp14:anchorId="1FACA602" wp14:editId="6BC5A476">
          <wp:simplePos x="0" y="0"/>
          <wp:positionH relativeFrom="column">
            <wp:posOffset>5511165</wp:posOffset>
          </wp:positionH>
          <wp:positionV relativeFrom="paragraph">
            <wp:posOffset>-781050</wp:posOffset>
          </wp:positionV>
          <wp:extent cx="917575" cy="917575"/>
          <wp:effectExtent l="0" t="0" r="0" b="0"/>
          <wp:wrapNone/>
          <wp:docPr id="1071340135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2107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717958">
                    <a:off x="0" y="0"/>
                    <a:ext cx="917575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3" behindDoc="0" locked="0" layoutInCell="1" allowOverlap="1" wp14:anchorId="05EE7803" wp14:editId="36440D79">
          <wp:simplePos x="0" y="0"/>
          <wp:positionH relativeFrom="margin">
            <wp:posOffset>4748530</wp:posOffset>
          </wp:positionH>
          <wp:positionV relativeFrom="paragraph">
            <wp:posOffset>-730885</wp:posOffset>
          </wp:positionV>
          <wp:extent cx="807085" cy="807085"/>
          <wp:effectExtent l="0" t="0" r="0" b="0"/>
          <wp:wrapNone/>
          <wp:docPr id="129119216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856918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972830">
                    <a:off x="0" y="0"/>
                    <a:ext cx="807085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2" behindDoc="0" locked="0" layoutInCell="1" allowOverlap="1" wp14:anchorId="213E95FF" wp14:editId="7EC3BD59">
          <wp:simplePos x="0" y="0"/>
          <wp:positionH relativeFrom="column">
            <wp:posOffset>3940810</wp:posOffset>
          </wp:positionH>
          <wp:positionV relativeFrom="paragraph">
            <wp:posOffset>-783590</wp:posOffset>
          </wp:positionV>
          <wp:extent cx="916940" cy="916940"/>
          <wp:effectExtent l="0" t="0" r="0" b="0"/>
          <wp:wrapNone/>
          <wp:docPr id="162303889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00858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23104">
                    <a:off x="0" y="0"/>
                    <a:ext cx="916940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1" behindDoc="0" locked="0" layoutInCell="1" allowOverlap="1" wp14:anchorId="71672B42" wp14:editId="44E776C2">
          <wp:simplePos x="0" y="0"/>
          <wp:positionH relativeFrom="column">
            <wp:posOffset>3001645</wp:posOffset>
          </wp:positionH>
          <wp:positionV relativeFrom="paragraph">
            <wp:posOffset>-838200</wp:posOffset>
          </wp:positionV>
          <wp:extent cx="1030605" cy="1030605"/>
          <wp:effectExtent l="0" t="0" r="0" b="0"/>
          <wp:wrapNone/>
          <wp:docPr id="630555657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590734" name="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538959">
                    <a:off x="0" y="0"/>
                    <a:ext cx="1030605" cy="103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0" behindDoc="0" locked="0" layoutInCell="1" allowOverlap="1" wp14:anchorId="37FA4EE6" wp14:editId="18BDD029">
          <wp:simplePos x="0" y="0"/>
          <wp:positionH relativeFrom="column">
            <wp:posOffset>2115820</wp:posOffset>
          </wp:positionH>
          <wp:positionV relativeFrom="paragraph">
            <wp:posOffset>-783590</wp:posOffset>
          </wp:positionV>
          <wp:extent cx="922655" cy="922655"/>
          <wp:effectExtent l="0" t="0" r="0" b="0"/>
          <wp:wrapNone/>
          <wp:docPr id="646268874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42936" name="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738908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6954">
      <w:rPr>
        <w:noProof/>
      </w:rPr>
      <w:drawing>
        <wp:anchor distT="0" distB="0" distL="114300" distR="114300" simplePos="0" relativeHeight="251658259" behindDoc="0" locked="0" layoutInCell="1" allowOverlap="1" wp14:anchorId="11D20CEF" wp14:editId="2780F182">
          <wp:simplePos x="0" y="0"/>
          <wp:positionH relativeFrom="column">
            <wp:posOffset>1093470</wp:posOffset>
          </wp:positionH>
          <wp:positionV relativeFrom="paragraph">
            <wp:posOffset>-783590</wp:posOffset>
          </wp:positionV>
          <wp:extent cx="922655" cy="922655"/>
          <wp:effectExtent l="0" t="0" r="0" b="0"/>
          <wp:wrapNone/>
          <wp:docPr id="1457247109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2896" name=""/>
                  <pic:cNvPicPr/>
                </pic:nvPicPr>
                <pic:blipFill>
                  <a:blip r:embed="rId11">
                    <a:extLs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445480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8" behindDoc="0" locked="0" layoutInCell="1" allowOverlap="1" wp14:anchorId="2B1E4703" wp14:editId="0687EC4D">
          <wp:simplePos x="0" y="0"/>
          <wp:positionH relativeFrom="margin">
            <wp:posOffset>70485</wp:posOffset>
          </wp:positionH>
          <wp:positionV relativeFrom="paragraph">
            <wp:posOffset>-833120</wp:posOffset>
          </wp:positionV>
          <wp:extent cx="1021080" cy="1021080"/>
          <wp:effectExtent l="0" t="0" r="0" b="0"/>
          <wp:wrapNone/>
          <wp:docPr id="924323602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980021" name=""/>
                  <pic:cNvPicPr/>
                </pic:nvPicPr>
                <pic:blipFill>
                  <a:blip r:embed="rId13">
                    <a:extLs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7" behindDoc="0" locked="0" layoutInCell="1" allowOverlap="1" wp14:anchorId="06800500" wp14:editId="701011DB">
          <wp:simplePos x="0" y="0"/>
          <wp:positionH relativeFrom="page">
            <wp:posOffset>156845</wp:posOffset>
          </wp:positionH>
          <wp:positionV relativeFrom="paragraph">
            <wp:posOffset>-744855</wp:posOffset>
          </wp:positionV>
          <wp:extent cx="845820" cy="845820"/>
          <wp:effectExtent l="0" t="0" r="0" b="0"/>
          <wp:wrapNone/>
          <wp:docPr id="1440315854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16242" name=""/>
                  <pic:cNvPicPr/>
                </pic:nvPicPr>
                <pic:blipFill>
                  <a:blip r:embed="rId15">
                    <a:extLs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407F"/>
    <w:multiLevelType w:val="hybridMultilevel"/>
    <w:tmpl w:val="390AA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E4B86"/>
    <w:multiLevelType w:val="hybridMultilevel"/>
    <w:tmpl w:val="1C1810D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B5FF3"/>
    <w:multiLevelType w:val="hybridMultilevel"/>
    <w:tmpl w:val="8D8223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B3467"/>
    <w:multiLevelType w:val="hybridMultilevel"/>
    <w:tmpl w:val="23C0CA38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16403EB3"/>
    <w:multiLevelType w:val="hybridMultilevel"/>
    <w:tmpl w:val="D5FA6B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B2918"/>
    <w:multiLevelType w:val="hybridMultilevel"/>
    <w:tmpl w:val="7DAA4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01F2A"/>
    <w:multiLevelType w:val="hybridMultilevel"/>
    <w:tmpl w:val="389E813E"/>
    <w:lvl w:ilvl="0" w:tplc="37E84842">
      <w:start w:val="1"/>
      <w:numFmt w:val="bullet"/>
      <w:pStyle w:val="Pu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5457A"/>
    <w:multiLevelType w:val="hybridMultilevel"/>
    <w:tmpl w:val="A17CAA30"/>
    <w:lvl w:ilvl="0" w:tplc="5E4E48B4">
      <w:start w:val="1"/>
      <w:numFmt w:val="lowerLetter"/>
      <w:lvlText w:val="%1-"/>
      <w:lvlJc w:val="left"/>
      <w:pPr>
        <w:ind w:left="720" w:hanging="360"/>
      </w:pPr>
      <w:rPr>
        <w:rFonts w:ascii="Inter" w:eastAsiaTheme="minorHAnsi" w:hAnsi="Inter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559BB"/>
    <w:multiLevelType w:val="hybridMultilevel"/>
    <w:tmpl w:val="4014AD2C"/>
    <w:lvl w:ilvl="0" w:tplc="78E46142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C3F89"/>
    <w:multiLevelType w:val="hybridMultilevel"/>
    <w:tmpl w:val="ABD0CA4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52CE2"/>
    <w:multiLevelType w:val="hybridMultilevel"/>
    <w:tmpl w:val="C35E83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60717A"/>
    <w:multiLevelType w:val="hybridMultilevel"/>
    <w:tmpl w:val="E788D5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EF0C6C"/>
    <w:multiLevelType w:val="hybridMultilevel"/>
    <w:tmpl w:val="8A7078CE"/>
    <w:lvl w:ilvl="0" w:tplc="78E46142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21624"/>
    <w:multiLevelType w:val="hybridMultilevel"/>
    <w:tmpl w:val="28F219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3E6A30"/>
    <w:multiLevelType w:val="hybridMultilevel"/>
    <w:tmpl w:val="EE04D3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730ED"/>
    <w:multiLevelType w:val="hybridMultilevel"/>
    <w:tmpl w:val="CBAAD9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12A8B"/>
    <w:multiLevelType w:val="hybridMultilevel"/>
    <w:tmpl w:val="94A288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D44F9C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7106A97"/>
    <w:multiLevelType w:val="hybridMultilevel"/>
    <w:tmpl w:val="B85655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124F7"/>
    <w:multiLevelType w:val="hybridMultilevel"/>
    <w:tmpl w:val="454CCF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604897">
    <w:abstractNumId w:val="6"/>
  </w:num>
  <w:num w:numId="2" w16cid:durableId="526869062">
    <w:abstractNumId w:val="17"/>
  </w:num>
  <w:num w:numId="3" w16cid:durableId="1421755021">
    <w:abstractNumId w:val="16"/>
  </w:num>
  <w:num w:numId="4" w16cid:durableId="1340890327">
    <w:abstractNumId w:val="15"/>
  </w:num>
  <w:num w:numId="5" w16cid:durableId="187061836">
    <w:abstractNumId w:val="14"/>
  </w:num>
  <w:num w:numId="6" w16cid:durableId="602735387">
    <w:abstractNumId w:val="10"/>
  </w:num>
  <w:num w:numId="7" w16cid:durableId="1210262830">
    <w:abstractNumId w:val="19"/>
  </w:num>
  <w:num w:numId="8" w16cid:durableId="1970235029">
    <w:abstractNumId w:val="5"/>
  </w:num>
  <w:num w:numId="9" w16cid:durableId="1915191293">
    <w:abstractNumId w:val="18"/>
  </w:num>
  <w:num w:numId="10" w16cid:durableId="967902021">
    <w:abstractNumId w:val="3"/>
  </w:num>
  <w:num w:numId="11" w16cid:durableId="454519284">
    <w:abstractNumId w:val="13"/>
  </w:num>
  <w:num w:numId="12" w16cid:durableId="949975718">
    <w:abstractNumId w:val="4"/>
  </w:num>
  <w:num w:numId="13" w16cid:durableId="1499538220">
    <w:abstractNumId w:val="7"/>
  </w:num>
  <w:num w:numId="14" w16cid:durableId="1805074566">
    <w:abstractNumId w:val="2"/>
  </w:num>
  <w:num w:numId="15" w16cid:durableId="590046753">
    <w:abstractNumId w:val="9"/>
  </w:num>
  <w:num w:numId="16" w16cid:durableId="2028556664">
    <w:abstractNumId w:val="0"/>
  </w:num>
  <w:num w:numId="17" w16cid:durableId="631061857">
    <w:abstractNumId w:val="1"/>
  </w:num>
  <w:num w:numId="18" w16cid:durableId="1583829959">
    <w:abstractNumId w:val="8"/>
  </w:num>
  <w:num w:numId="19" w16cid:durableId="1752001451">
    <w:abstractNumId w:val="12"/>
  </w:num>
  <w:num w:numId="20" w16cid:durableId="2075853312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>
      <o:colormru v:ext="edit" colors="#f6eed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29"/>
    <w:rsid w:val="00005982"/>
    <w:rsid w:val="000278D8"/>
    <w:rsid w:val="00063DD4"/>
    <w:rsid w:val="00096D61"/>
    <w:rsid w:val="000B0E0A"/>
    <w:rsid w:val="000C1439"/>
    <w:rsid w:val="000E5AEF"/>
    <w:rsid w:val="000F51E8"/>
    <w:rsid w:val="00120660"/>
    <w:rsid w:val="001308BB"/>
    <w:rsid w:val="0015402C"/>
    <w:rsid w:val="001625AF"/>
    <w:rsid w:val="001F3746"/>
    <w:rsid w:val="001F7211"/>
    <w:rsid w:val="00214D9D"/>
    <w:rsid w:val="002156E2"/>
    <w:rsid w:val="00215A13"/>
    <w:rsid w:val="00227738"/>
    <w:rsid w:val="00233C04"/>
    <w:rsid w:val="00263EA7"/>
    <w:rsid w:val="00272BC6"/>
    <w:rsid w:val="002769C9"/>
    <w:rsid w:val="00276F29"/>
    <w:rsid w:val="002A6CBF"/>
    <w:rsid w:val="002F7B61"/>
    <w:rsid w:val="00334655"/>
    <w:rsid w:val="003731EB"/>
    <w:rsid w:val="00374833"/>
    <w:rsid w:val="0038702D"/>
    <w:rsid w:val="00396A99"/>
    <w:rsid w:val="003C17A0"/>
    <w:rsid w:val="0044790E"/>
    <w:rsid w:val="004861FA"/>
    <w:rsid w:val="0049380A"/>
    <w:rsid w:val="005001A8"/>
    <w:rsid w:val="00507775"/>
    <w:rsid w:val="00514F54"/>
    <w:rsid w:val="005701F8"/>
    <w:rsid w:val="005747D9"/>
    <w:rsid w:val="00574A8F"/>
    <w:rsid w:val="005A208F"/>
    <w:rsid w:val="005B7D23"/>
    <w:rsid w:val="005C5EB2"/>
    <w:rsid w:val="005D0267"/>
    <w:rsid w:val="005D1E8D"/>
    <w:rsid w:val="005F275F"/>
    <w:rsid w:val="005F38C3"/>
    <w:rsid w:val="005F74CF"/>
    <w:rsid w:val="00626954"/>
    <w:rsid w:val="00650819"/>
    <w:rsid w:val="00660D11"/>
    <w:rsid w:val="0066122C"/>
    <w:rsid w:val="00684340"/>
    <w:rsid w:val="00695AED"/>
    <w:rsid w:val="006A156D"/>
    <w:rsid w:val="006B12DC"/>
    <w:rsid w:val="006B2AFC"/>
    <w:rsid w:val="006C0F28"/>
    <w:rsid w:val="006D7593"/>
    <w:rsid w:val="006E734C"/>
    <w:rsid w:val="007208B0"/>
    <w:rsid w:val="00734C29"/>
    <w:rsid w:val="00745427"/>
    <w:rsid w:val="00767B7D"/>
    <w:rsid w:val="00777CE1"/>
    <w:rsid w:val="007D342E"/>
    <w:rsid w:val="007F5AD0"/>
    <w:rsid w:val="00803B98"/>
    <w:rsid w:val="00814EEC"/>
    <w:rsid w:val="00821C0C"/>
    <w:rsid w:val="0083598E"/>
    <w:rsid w:val="00842499"/>
    <w:rsid w:val="00885249"/>
    <w:rsid w:val="00894DE8"/>
    <w:rsid w:val="008A1408"/>
    <w:rsid w:val="008B7C58"/>
    <w:rsid w:val="008C1952"/>
    <w:rsid w:val="008E07A4"/>
    <w:rsid w:val="00901356"/>
    <w:rsid w:val="00901F07"/>
    <w:rsid w:val="00910260"/>
    <w:rsid w:val="00916745"/>
    <w:rsid w:val="009316A0"/>
    <w:rsid w:val="00943688"/>
    <w:rsid w:val="00963B29"/>
    <w:rsid w:val="00974F59"/>
    <w:rsid w:val="009933DF"/>
    <w:rsid w:val="009B3001"/>
    <w:rsid w:val="009B4135"/>
    <w:rsid w:val="009B7D9D"/>
    <w:rsid w:val="009C0EDF"/>
    <w:rsid w:val="009C1D0B"/>
    <w:rsid w:val="009C2811"/>
    <w:rsid w:val="009D581D"/>
    <w:rsid w:val="009E6AE0"/>
    <w:rsid w:val="009F67E8"/>
    <w:rsid w:val="009F77D1"/>
    <w:rsid w:val="00A02F86"/>
    <w:rsid w:val="00A37D3A"/>
    <w:rsid w:val="00A51B79"/>
    <w:rsid w:val="00A73626"/>
    <w:rsid w:val="00AB00DE"/>
    <w:rsid w:val="00AE5ED3"/>
    <w:rsid w:val="00B10949"/>
    <w:rsid w:val="00B26036"/>
    <w:rsid w:val="00B35B2F"/>
    <w:rsid w:val="00B90B8B"/>
    <w:rsid w:val="00B92EDE"/>
    <w:rsid w:val="00B93120"/>
    <w:rsid w:val="00BA13FC"/>
    <w:rsid w:val="00BD1FA4"/>
    <w:rsid w:val="00BD566E"/>
    <w:rsid w:val="00C03A96"/>
    <w:rsid w:val="00C04DD8"/>
    <w:rsid w:val="00C13BBB"/>
    <w:rsid w:val="00CA19AF"/>
    <w:rsid w:val="00CA3493"/>
    <w:rsid w:val="00CD1AFF"/>
    <w:rsid w:val="00CF1075"/>
    <w:rsid w:val="00D05A53"/>
    <w:rsid w:val="00D1629D"/>
    <w:rsid w:val="00D301B3"/>
    <w:rsid w:val="00D330FE"/>
    <w:rsid w:val="00D40BF2"/>
    <w:rsid w:val="00D4381E"/>
    <w:rsid w:val="00D73ACB"/>
    <w:rsid w:val="00D87EC5"/>
    <w:rsid w:val="00D94AF9"/>
    <w:rsid w:val="00DB61A4"/>
    <w:rsid w:val="00DE7188"/>
    <w:rsid w:val="00E21E0A"/>
    <w:rsid w:val="00E27562"/>
    <w:rsid w:val="00E27752"/>
    <w:rsid w:val="00E441E7"/>
    <w:rsid w:val="00E75AE6"/>
    <w:rsid w:val="00E76C43"/>
    <w:rsid w:val="00E812F4"/>
    <w:rsid w:val="00ED2194"/>
    <w:rsid w:val="00EE0415"/>
    <w:rsid w:val="00F25F29"/>
    <w:rsid w:val="00F43333"/>
    <w:rsid w:val="00F623CE"/>
    <w:rsid w:val="00F7509C"/>
    <w:rsid w:val="00FA1BEB"/>
    <w:rsid w:val="00FA4367"/>
    <w:rsid w:val="0B68D0B3"/>
    <w:rsid w:val="11012ACC"/>
    <w:rsid w:val="5B84545D"/>
    <w:rsid w:val="617CB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eedc"/>
    </o:shapedefaults>
    <o:shapelayout v:ext="edit">
      <o:idmap v:ext="edit" data="2"/>
    </o:shapelayout>
  </w:shapeDefaults>
  <w:decimalSymbol w:val=","/>
  <w:listSeparator w:val=";"/>
  <w14:docId w14:val="48685255"/>
  <w15:chartTrackingRefBased/>
  <w15:docId w15:val="{1380F5C5-7763-45E9-A202-2BCF5365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F29"/>
    <w:pPr>
      <w:spacing w:after="0" w:line="240" w:lineRule="auto"/>
    </w:pPr>
    <w:rPr>
      <w:rFonts w:ascii="Inter" w:hAnsi="Inter"/>
      <w:sz w:val="24"/>
      <w:szCs w:val="24"/>
    </w:rPr>
  </w:style>
  <w:style w:type="paragraph" w:styleId="Titre1">
    <w:name w:val="heading 1"/>
    <w:aliases w:val="H2"/>
    <w:basedOn w:val="Normal"/>
    <w:next w:val="Normal"/>
    <w:link w:val="Titre1Car"/>
    <w:uiPriority w:val="99"/>
    <w:qFormat/>
    <w:rsid w:val="002156E2"/>
    <w:pPr>
      <w:keepNext/>
      <w:keepLines/>
      <w:numPr>
        <w:numId w:val="2"/>
      </w:numPr>
      <w:spacing w:before="240" w:after="240"/>
      <w:ind w:left="1140" w:hanging="431"/>
      <w:outlineLvl w:val="0"/>
    </w:pPr>
    <w:rPr>
      <w:rFonts w:ascii="Poppins" w:eastAsiaTheme="majorEastAsia" w:hAnsi="Poppins" w:cstheme="majorHAnsi"/>
      <w:bCs/>
      <w:sz w:val="50"/>
      <w:szCs w:val="40"/>
    </w:rPr>
  </w:style>
  <w:style w:type="paragraph" w:styleId="Titre2">
    <w:name w:val="heading 2"/>
    <w:aliases w:val="H3"/>
    <w:basedOn w:val="Normal"/>
    <w:next w:val="Normal"/>
    <w:link w:val="Titre2Car"/>
    <w:uiPriority w:val="9"/>
    <w:unhideWhenUsed/>
    <w:qFormat/>
    <w:rsid w:val="002156E2"/>
    <w:pPr>
      <w:numPr>
        <w:ilvl w:val="1"/>
        <w:numId w:val="2"/>
      </w:numPr>
      <w:spacing w:before="120" w:after="120"/>
      <w:ind w:left="578" w:hanging="578"/>
      <w:outlineLvl w:val="1"/>
    </w:pPr>
    <w:rPr>
      <w:rFonts w:ascii="Poppins" w:hAnsi="Poppins"/>
      <w:bCs/>
      <w:color w:val="000000" w:themeColor="text1"/>
      <w:sz w:val="40"/>
      <w:szCs w:val="28"/>
    </w:rPr>
  </w:style>
  <w:style w:type="paragraph" w:styleId="Titre3">
    <w:name w:val="heading 3"/>
    <w:aliases w:val="H4"/>
    <w:basedOn w:val="Normal"/>
    <w:next w:val="Normal"/>
    <w:link w:val="Titre3Car"/>
    <w:uiPriority w:val="9"/>
    <w:unhideWhenUsed/>
    <w:qFormat/>
    <w:rsid w:val="002156E2"/>
    <w:pPr>
      <w:keepNext/>
      <w:keepLines/>
      <w:numPr>
        <w:ilvl w:val="2"/>
        <w:numId w:val="2"/>
      </w:numPr>
      <w:spacing w:before="100" w:after="100"/>
      <w:ind w:left="1429"/>
      <w:outlineLvl w:val="2"/>
    </w:pPr>
    <w:rPr>
      <w:rFonts w:ascii="Poppins" w:eastAsiaTheme="majorEastAsia" w:hAnsi="Poppins" w:cstheme="majorBidi"/>
      <w:sz w:val="30"/>
    </w:rPr>
  </w:style>
  <w:style w:type="paragraph" w:styleId="Titre4">
    <w:name w:val="heading 4"/>
    <w:aliases w:val="SMALL"/>
    <w:basedOn w:val="Normal"/>
    <w:next w:val="Normal"/>
    <w:link w:val="Titre4Car"/>
    <w:uiPriority w:val="9"/>
    <w:unhideWhenUsed/>
    <w:rsid w:val="00803B98"/>
    <w:pPr>
      <w:keepNext/>
      <w:keepLines/>
      <w:numPr>
        <w:ilvl w:val="3"/>
        <w:numId w:val="2"/>
      </w:numPr>
      <w:outlineLvl w:val="3"/>
    </w:pPr>
    <w:rPr>
      <w:rFonts w:eastAsiaTheme="majorEastAsia" w:cstheme="majorBidi"/>
      <w:iCs/>
      <w:sz w:val="13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BD566E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D566E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D566E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D566E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D566E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8B7C58"/>
    <w:rPr>
      <w:szCs w:val="21"/>
    </w:rPr>
  </w:style>
  <w:style w:type="character" w:customStyle="1" w:styleId="Titre1Car">
    <w:name w:val="Titre 1 Car"/>
    <w:aliases w:val="H2 Car"/>
    <w:basedOn w:val="Policepardfaut"/>
    <w:link w:val="Titre1"/>
    <w:uiPriority w:val="99"/>
    <w:rsid w:val="002156E2"/>
    <w:rPr>
      <w:rFonts w:ascii="Poppins" w:eastAsiaTheme="majorEastAsia" w:hAnsi="Poppins" w:cstheme="majorHAnsi"/>
      <w:bCs/>
      <w:sz w:val="50"/>
      <w:szCs w:val="40"/>
    </w:rPr>
  </w:style>
  <w:style w:type="paragraph" w:styleId="NormalWeb">
    <w:name w:val="Normal (Web)"/>
    <w:basedOn w:val="Normal"/>
    <w:uiPriority w:val="99"/>
    <w:semiHidden/>
    <w:unhideWhenUsed/>
    <w:rsid w:val="00FA436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itre2Car">
    <w:name w:val="Titre 2 Car"/>
    <w:aliases w:val="H3 Car"/>
    <w:basedOn w:val="Policepardfaut"/>
    <w:link w:val="Titre2"/>
    <w:uiPriority w:val="9"/>
    <w:rsid w:val="002156E2"/>
    <w:rPr>
      <w:rFonts w:ascii="Poppins" w:hAnsi="Poppins"/>
      <w:bCs/>
      <w:color w:val="000000" w:themeColor="text1"/>
      <w:sz w:val="40"/>
      <w:szCs w:val="28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90B8B"/>
    <w:pPr>
      <w:pBdr>
        <w:top w:val="single" w:sz="18" w:space="10" w:color="262626" w:themeColor="text1" w:themeTint="D9"/>
        <w:left w:val="single" w:sz="18" w:space="4" w:color="262626" w:themeColor="text1" w:themeTint="D9"/>
        <w:bottom w:val="single" w:sz="18" w:space="10" w:color="262626" w:themeColor="text1" w:themeTint="D9"/>
        <w:right w:val="single" w:sz="18" w:space="4" w:color="262626" w:themeColor="text1" w:themeTint="D9"/>
      </w:pBdr>
      <w:shd w:val="clear" w:color="FFFFFF" w:themeColor="background1" w:fill="FFFFFF" w:themeFill="background1"/>
      <w:spacing w:before="480" w:after="480" w:line="360" w:lineRule="auto"/>
      <w:ind w:left="284" w:right="284"/>
    </w:pPr>
    <w:rPr>
      <w:sz w:val="21"/>
      <w:szCs w:val="21"/>
      <w:shd w:val="clear" w:color="auto" w:fill="FFFFFF"/>
      <w14:shadow w14:blurRad="50800" w14:dist="50800" w14:dir="5400000" w14:sx="0" w14:sy="0" w14:kx="0" w14:ky="0" w14:algn="ctr">
        <w14:schemeClr w14:val="bg1"/>
      </w14:shadow>
      <w14:textOutline w14:w="9525" w14:cap="rnd" w14:cmpd="sng" w14:algn="ctr">
        <w14:noFill/>
        <w14:prstDash w14:val="solid"/>
        <w14:bevel/>
      </w14:textOutline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90B8B"/>
    <w:rPr>
      <w:rFonts w:ascii="Inter" w:eastAsia="Times New Roman" w:hAnsi="Inter" w:cs="Open Sans"/>
      <w:sz w:val="21"/>
      <w:szCs w:val="21"/>
      <w:shd w:val="clear" w:color="FFFFFF" w:themeColor="background1" w:fill="FFFFFF" w:themeFill="background1"/>
      <w:lang w:eastAsia="fr-FR"/>
      <w14:shadow w14:blurRad="50800" w14:dist="50800" w14:dir="5400000" w14:sx="0" w14:sy="0" w14:kx="0" w14:ky="0" w14:algn="ctr">
        <w14:schemeClr w14:val="bg1"/>
      </w14:shadow>
      <w14:textOutline w14:w="9525" w14:cap="rnd" w14:cmpd="sng" w14:algn="ctr">
        <w14:noFill/>
        <w14:prstDash w14:val="solid"/>
        <w14:bevel/>
      </w14:textOutline>
    </w:rPr>
  </w:style>
  <w:style w:type="character" w:styleId="Rfrencelgre">
    <w:name w:val="Subtle Reference"/>
    <w:basedOn w:val="Policepardfaut"/>
    <w:uiPriority w:val="31"/>
    <w:rsid w:val="0038702D"/>
    <w:rPr>
      <w:smallCaps/>
      <w:color w:val="5A5A5A" w:themeColor="text1" w:themeTint="A5"/>
    </w:rPr>
  </w:style>
  <w:style w:type="character" w:customStyle="1" w:styleId="Titre3Car">
    <w:name w:val="Titre 3 Car"/>
    <w:aliases w:val="H4 Car"/>
    <w:basedOn w:val="Policepardfaut"/>
    <w:link w:val="Titre3"/>
    <w:uiPriority w:val="9"/>
    <w:rsid w:val="002156E2"/>
    <w:rPr>
      <w:rFonts w:ascii="Poppins" w:eastAsiaTheme="majorEastAsia" w:hAnsi="Poppins" w:cstheme="majorBidi"/>
      <w:sz w:val="30"/>
      <w:szCs w:val="24"/>
    </w:rPr>
  </w:style>
  <w:style w:type="paragraph" w:styleId="Sansinterligne">
    <w:name w:val="No Spacing"/>
    <w:aliases w:val="Colonnes"/>
    <w:basedOn w:val="Paragraphedeliste"/>
    <w:link w:val="SansinterligneCar"/>
    <w:uiPriority w:val="1"/>
    <w:rsid w:val="003731EB"/>
  </w:style>
  <w:style w:type="paragraph" w:styleId="En-tte">
    <w:name w:val="header"/>
    <w:basedOn w:val="Normal"/>
    <w:link w:val="En-tteCar"/>
    <w:uiPriority w:val="99"/>
    <w:unhideWhenUsed/>
    <w:rsid w:val="00EE04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E0415"/>
    <w:rPr>
      <w:rFonts w:ascii="Inter" w:eastAsia="Times New Roman" w:hAnsi="Inter" w:cs="Open Sans"/>
      <w:color w:val="000000"/>
      <w:shd w:val="clear" w:color="auto" w:fill="FFFFFF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E04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0415"/>
    <w:rPr>
      <w:rFonts w:ascii="Inter" w:eastAsia="Times New Roman" w:hAnsi="Inter" w:cs="Open Sans"/>
      <w:color w:val="000000"/>
      <w:shd w:val="clear" w:color="auto" w:fill="FFFFFF"/>
      <w:lang w:eastAsia="fr-FR"/>
    </w:rPr>
  </w:style>
  <w:style w:type="character" w:styleId="lev">
    <w:name w:val="Strong"/>
    <w:basedOn w:val="Policepardfaut"/>
    <w:uiPriority w:val="22"/>
    <w:qFormat/>
    <w:rsid w:val="00974F59"/>
    <w:rPr>
      <w:b/>
      <w:bCs/>
    </w:rPr>
  </w:style>
  <w:style w:type="paragraph" w:styleId="Citation">
    <w:name w:val="Quote"/>
    <w:aliases w:val="Encadré"/>
    <w:basedOn w:val="Normal"/>
    <w:next w:val="Normal"/>
    <w:link w:val="CitationCar"/>
    <w:uiPriority w:val="29"/>
    <w:rsid w:val="009C1D0B"/>
    <w:pPr>
      <w:pBdr>
        <w:top w:val="single" w:sz="36" w:space="10" w:color="8BA1D5"/>
        <w:left w:val="single" w:sz="36" w:space="10" w:color="8BA1D5"/>
        <w:bottom w:val="single" w:sz="36" w:space="10" w:color="8BA1D5"/>
        <w:right w:val="single" w:sz="36" w:space="10" w:color="8BA1D5"/>
      </w:pBdr>
      <w:shd w:val="solid" w:color="8BA1D5" w:fill="FFFFFF"/>
    </w:pPr>
  </w:style>
  <w:style w:type="character" w:customStyle="1" w:styleId="CitationCar">
    <w:name w:val="Citation Car"/>
    <w:aliases w:val="Encadré Car"/>
    <w:basedOn w:val="Policepardfaut"/>
    <w:link w:val="Citation"/>
    <w:uiPriority w:val="29"/>
    <w:rsid w:val="009C1D0B"/>
    <w:rPr>
      <w:rFonts w:ascii="Inter" w:eastAsia="Times New Roman" w:hAnsi="Inter" w:cs="Open Sans"/>
      <w:shd w:val="solid" w:color="8BA1D5" w:fill="FFFFFF"/>
      <w:lang w:eastAsia="fr-FR"/>
    </w:rPr>
  </w:style>
  <w:style w:type="character" w:customStyle="1" w:styleId="Titre4Car">
    <w:name w:val="Titre 4 Car"/>
    <w:aliases w:val="SMALL Car"/>
    <w:basedOn w:val="Policepardfaut"/>
    <w:link w:val="Titre4"/>
    <w:uiPriority w:val="9"/>
    <w:rsid w:val="00803B98"/>
    <w:rPr>
      <w:rFonts w:ascii="Inter" w:eastAsiaTheme="majorEastAsia" w:hAnsi="Inter" w:cstheme="majorBidi"/>
      <w:iCs/>
      <w:sz w:val="13"/>
      <w:szCs w:val="24"/>
    </w:rPr>
  </w:style>
  <w:style w:type="paragraph" w:styleId="Titre">
    <w:name w:val="Title"/>
    <w:aliases w:val="H1 AFAF"/>
    <w:basedOn w:val="Normal"/>
    <w:next w:val="Normal"/>
    <w:link w:val="TitreCar"/>
    <w:uiPriority w:val="10"/>
    <w:qFormat/>
    <w:rsid w:val="00910260"/>
    <w:pPr>
      <w:spacing w:before="600" w:after="600"/>
      <w:contextualSpacing/>
    </w:pPr>
    <w:rPr>
      <w:rFonts w:ascii="Poppins" w:eastAsiaTheme="majorEastAsia" w:hAnsi="Poppins" w:cstheme="majorBidi"/>
      <w:spacing w:val="-10"/>
      <w:kern w:val="28"/>
      <w:sz w:val="80"/>
      <w:szCs w:val="56"/>
    </w:rPr>
  </w:style>
  <w:style w:type="character" w:customStyle="1" w:styleId="TitreCar">
    <w:name w:val="Titre Car"/>
    <w:aliases w:val="H1 AFAF Car"/>
    <w:basedOn w:val="Policepardfaut"/>
    <w:link w:val="Titre"/>
    <w:uiPriority w:val="10"/>
    <w:rsid w:val="00910260"/>
    <w:rPr>
      <w:rFonts w:ascii="Poppins" w:eastAsiaTheme="majorEastAsia" w:hAnsi="Poppins" w:cstheme="majorBidi"/>
      <w:spacing w:val="-10"/>
      <w:kern w:val="28"/>
      <w:sz w:val="80"/>
      <w:szCs w:val="56"/>
      <w:lang w:eastAsia="fr-FR"/>
    </w:rPr>
  </w:style>
  <w:style w:type="character" w:customStyle="1" w:styleId="SansinterligneCar">
    <w:name w:val="Sans interligne Car"/>
    <w:aliases w:val="Colonnes Car"/>
    <w:basedOn w:val="Policepardfaut"/>
    <w:link w:val="Sansinterligne"/>
    <w:uiPriority w:val="1"/>
    <w:rsid w:val="00A02F86"/>
    <w:rPr>
      <w:rFonts w:ascii="Open Sans" w:eastAsia="Times New Roman" w:hAnsi="Open Sans" w:cs="Open Sans"/>
      <w:color w:val="000000"/>
      <w:sz w:val="21"/>
      <w:szCs w:val="21"/>
      <w:shd w:val="clear" w:color="auto" w:fill="FFFFFF"/>
      <w:lang w:eastAsia="fr-FR"/>
    </w:rPr>
  </w:style>
  <w:style w:type="character" w:styleId="Accentuation">
    <w:name w:val="Emphasis"/>
    <w:basedOn w:val="Policepardfaut"/>
    <w:uiPriority w:val="20"/>
    <w:rsid w:val="00A02F86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A02F86"/>
    <w:rPr>
      <w:i/>
      <w:iCs/>
      <w:color w:val="4472C4" w:themeColor="accent1"/>
    </w:rPr>
  </w:style>
  <w:style w:type="character" w:styleId="Textedelespacerserv">
    <w:name w:val="Placeholder Text"/>
    <w:basedOn w:val="Policepardfaut"/>
    <w:uiPriority w:val="99"/>
    <w:semiHidden/>
    <w:rsid w:val="00B35B2F"/>
    <w:rPr>
      <w:color w:val="808080"/>
    </w:rPr>
  </w:style>
  <w:style w:type="paragraph" w:customStyle="1" w:styleId="Default">
    <w:name w:val="Default"/>
    <w:rsid w:val="00E275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9C0EDF"/>
    <w:pPr>
      <w:spacing w:after="100"/>
      <w:ind w:left="440"/>
    </w:pPr>
  </w:style>
  <w:style w:type="paragraph" w:styleId="TM1">
    <w:name w:val="toc 1"/>
    <w:basedOn w:val="Normal"/>
    <w:next w:val="Normal"/>
    <w:autoRedefine/>
    <w:uiPriority w:val="39"/>
    <w:unhideWhenUsed/>
    <w:rsid w:val="006E734C"/>
    <w:pPr>
      <w:spacing w:after="100"/>
    </w:pPr>
    <w:rPr>
      <w:rFonts w:ascii="Poppins" w:hAnsi="Poppins"/>
    </w:rPr>
  </w:style>
  <w:style w:type="paragraph" w:styleId="TM2">
    <w:name w:val="toc 2"/>
    <w:basedOn w:val="Normal"/>
    <w:next w:val="Normal"/>
    <w:autoRedefine/>
    <w:uiPriority w:val="39"/>
    <w:unhideWhenUsed/>
    <w:rsid w:val="009C0EDF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9C0EDF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C0EDF"/>
    <w:pPr>
      <w:spacing w:line="259" w:lineRule="auto"/>
      <w:outlineLvl w:val="9"/>
    </w:pPr>
    <w:rPr>
      <w:rFonts w:asciiTheme="majorHAnsi" w:hAnsiTheme="majorHAnsi" w:cstheme="majorBidi"/>
      <w:bCs w:val="0"/>
      <w:color w:val="2F5496" w:themeColor="accent1" w:themeShade="BF"/>
      <w:sz w:val="32"/>
      <w:szCs w:val="32"/>
    </w:rPr>
  </w:style>
  <w:style w:type="paragraph" w:customStyle="1" w:styleId="Puce">
    <w:name w:val="Puce"/>
    <w:basedOn w:val="Paragraphedeliste"/>
    <w:link w:val="PuceCar"/>
    <w:qFormat/>
    <w:rsid w:val="00684340"/>
    <w:pPr>
      <w:numPr>
        <w:numId w:val="1"/>
      </w:numPr>
    </w:pPr>
  </w:style>
  <w:style w:type="paragraph" w:customStyle="1" w:styleId="SousTitrepagedegarde">
    <w:name w:val="Sous Titre page de garde"/>
    <w:link w:val="SousTitrepagedegardeCar"/>
    <w:rsid w:val="00CA19AF"/>
    <w:pPr>
      <w:jc w:val="center"/>
    </w:pPr>
    <w:rPr>
      <w:rFonts w:ascii="Poppins" w:eastAsiaTheme="majorEastAsia" w:hAnsi="Poppins" w:cstheme="majorBidi"/>
      <w:sz w:val="30"/>
      <w:szCs w:val="24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8B7C58"/>
    <w:rPr>
      <w:rFonts w:ascii="Inter" w:eastAsia="Times New Roman" w:hAnsi="Inter" w:cs="Open Sans"/>
      <w:color w:val="000000"/>
      <w:szCs w:val="21"/>
      <w:lang w:eastAsia="fr-FR"/>
    </w:rPr>
  </w:style>
  <w:style w:type="character" w:customStyle="1" w:styleId="PuceCar">
    <w:name w:val="Puce Car"/>
    <w:basedOn w:val="ParagraphedelisteCar"/>
    <w:link w:val="Puce"/>
    <w:rsid w:val="00684340"/>
    <w:rPr>
      <w:rFonts w:ascii="Inter" w:eastAsia="Times New Roman" w:hAnsi="Inter" w:cs="Open Sans"/>
      <w:color w:val="000000"/>
      <w:sz w:val="24"/>
      <w:szCs w:val="21"/>
      <w:lang w:eastAsia="fr-FR"/>
    </w:rPr>
  </w:style>
  <w:style w:type="paragraph" w:customStyle="1" w:styleId="zPagedegardesoustitre">
    <w:name w:val="zPage de garde sous titre"/>
    <w:qFormat/>
    <w:rsid w:val="00CA19AF"/>
    <w:pPr>
      <w:jc w:val="center"/>
    </w:pPr>
    <w:rPr>
      <w:rFonts w:ascii="Poppins" w:eastAsiaTheme="majorEastAsia" w:hAnsi="Poppins" w:cstheme="majorBidi"/>
      <w:sz w:val="30"/>
      <w:szCs w:val="24"/>
      <w:lang w:eastAsia="fr-FR"/>
    </w:rPr>
  </w:style>
  <w:style w:type="character" w:customStyle="1" w:styleId="SousTitrepagedegardeCar">
    <w:name w:val="Sous Titre page de garde Car"/>
    <w:basedOn w:val="Titre3Car"/>
    <w:link w:val="SousTitrepagedegarde"/>
    <w:rsid w:val="00CA19AF"/>
    <w:rPr>
      <w:rFonts w:ascii="Poppins" w:eastAsiaTheme="majorEastAsia" w:hAnsi="Poppins" w:cstheme="majorBidi"/>
      <w:sz w:val="30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BD566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D566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BD566E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BD56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D56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ncadrbeige">
    <w:name w:val="Encadré beige"/>
    <w:basedOn w:val="Normal"/>
    <w:link w:val="EncadrbeigeCar"/>
    <w:rsid w:val="005F74CF"/>
    <w:pPr>
      <w:spacing w:after="160" w:line="259" w:lineRule="auto"/>
    </w:pPr>
  </w:style>
  <w:style w:type="paragraph" w:customStyle="1" w:styleId="Encadrbeige0">
    <w:name w:val="Encadré beige."/>
    <w:basedOn w:val="Encadrbeige"/>
    <w:link w:val="EncadrbeigeCar0"/>
    <w:qFormat/>
    <w:rsid w:val="005F74CF"/>
    <w:pPr>
      <w:pBdr>
        <w:top w:val="single" w:sz="36" w:space="1" w:color="F6EEDC"/>
        <w:left w:val="single" w:sz="36" w:space="4" w:color="F6EEDC"/>
        <w:bottom w:val="single" w:sz="36" w:space="1" w:color="F6EEDC"/>
        <w:right w:val="single" w:sz="36" w:space="4" w:color="F6EEDC"/>
      </w:pBdr>
      <w:shd w:val="solid" w:color="F6EEDC" w:fill="auto"/>
    </w:pPr>
  </w:style>
  <w:style w:type="character" w:customStyle="1" w:styleId="EncadrbeigeCar">
    <w:name w:val="Encadré beige Car"/>
    <w:basedOn w:val="Policepardfaut"/>
    <w:link w:val="Encadrbeige"/>
    <w:rsid w:val="005F74CF"/>
    <w:rPr>
      <w:rFonts w:ascii="Inter" w:eastAsia="Times New Roman" w:hAnsi="Inter" w:cs="Open Sans"/>
      <w:color w:val="00000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745427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EncadrbeigeCar0">
    <w:name w:val="Encadré beige. Car"/>
    <w:basedOn w:val="EncadrbeigeCar"/>
    <w:link w:val="Encadrbeige0"/>
    <w:rsid w:val="005F74CF"/>
    <w:rPr>
      <w:rFonts w:ascii="Inter" w:eastAsia="Times New Roman" w:hAnsi="Inter" w:cs="Open Sans"/>
      <w:color w:val="000000"/>
      <w:shd w:val="solid" w:color="F6EEDC" w:fill="auto"/>
      <w:lang w:eastAsia="fr-FR"/>
    </w:rPr>
  </w:style>
  <w:style w:type="paragraph" w:styleId="Tabledesillustrations">
    <w:name w:val="table of figures"/>
    <w:basedOn w:val="Normal"/>
    <w:next w:val="Normal"/>
    <w:uiPriority w:val="99"/>
    <w:unhideWhenUsed/>
    <w:rsid w:val="00745427"/>
  </w:style>
  <w:style w:type="paragraph" w:customStyle="1" w:styleId="AFA-H1">
    <w:name w:val="AFA-H1"/>
    <w:next w:val="AFA-H2"/>
    <w:qFormat/>
    <w:rsid w:val="00F25F29"/>
    <w:pPr>
      <w:autoSpaceDE w:val="0"/>
      <w:autoSpaceDN w:val="0"/>
      <w:adjustRightInd w:val="0"/>
      <w:spacing w:before="600" w:after="600" w:line="144" w:lineRule="auto"/>
      <w:textAlignment w:val="center"/>
    </w:pPr>
    <w:rPr>
      <w:rFonts w:ascii="Poppins" w:hAnsi="Poppins" w:cs="Poppins"/>
      <w:color w:val="000000"/>
      <w:sz w:val="180"/>
      <w:szCs w:val="216"/>
    </w:rPr>
  </w:style>
  <w:style w:type="paragraph" w:customStyle="1" w:styleId="AFA-H2">
    <w:name w:val="AFA-H2"/>
    <w:basedOn w:val="Normal"/>
    <w:qFormat/>
    <w:rsid w:val="00F25F29"/>
    <w:pPr>
      <w:autoSpaceDE w:val="0"/>
      <w:autoSpaceDN w:val="0"/>
      <w:adjustRightInd w:val="0"/>
      <w:spacing w:before="400" w:after="400" w:line="1240" w:lineRule="atLeast"/>
      <w:textAlignment w:val="center"/>
    </w:pPr>
    <w:rPr>
      <w:rFonts w:ascii="Poppins" w:hAnsi="Poppins" w:cs="Poppins"/>
      <w:color w:val="000000"/>
      <w:sz w:val="96"/>
      <w:szCs w:val="96"/>
    </w:rPr>
  </w:style>
  <w:style w:type="paragraph" w:customStyle="1" w:styleId="AFA-H3">
    <w:name w:val="AFA-H3"/>
    <w:basedOn w:val="Normal"/>
    <w:qFormat/>
    <w:rsid w:val="00F25F29"/>
    <w:pPr>
      <w:autoSpaceDE w:val="0"/>
      <w:autoSpaceDN w:val="0"/>
      <w:adjustRightInd w:val="0"/>
      <w:spacing w:before="200" w:after="200" w:line="780" w:lineRule="atLeast"/>
      <w:textAlignment w:val="center"/>
    </w:pPr>
    <w:rPr>
      <w:rFonts w:ascii="Poppins" w:hAnsi="Poppins" w:cs="Poppins"/>
      <w:color w:val="000000"/>
      <w:sz w:val="60"/>
      <w:szCs w:val="60"/>
      <w:lang w:val="en-US" w:eastAsia="fr-FR"/>
    </w:rPr>
  </w:style>
  <w:style w:type="paragraph" w:customStyle="1" w:styleId="AFA-H4">
    <w:name w:val="AFA-H4"/>
    <w:basedOn w:val="Normal"/>
    <w:qFormat/>
    <w:rsid w:val="00F25F29"/>
    <w:pPr>
      <w:autoSpaceDE w:val="0"/>
      <w:autoSpaceDN w:val="0"/>
      <w:adjustRightInd w:val="0"/>
      <w:spacing w:after="567" w:line="460" w:lineRule="atLeast"/>
      <w:textAlignment w:val="center"/>
    </w:pPr>
    <w:rPr>
      <w:rFonts w:ascii="Poppins" w:hAnsi="Poppins" w:cs="Poppins"/>
      <w:color w:val="000000"/>
      <w:sz w:val="36"/>
      <w:szCs w:val="36"/>
    </w:rPr>
  </w:style>
  <w:style w:type="paragraph" w:customStyle="1" w:styleId="AFA-Body">
    <w:name w:val="AFA-Body"/>
    <w:basedOn w:val="Normal"/>
    <w:qFormat/>
    <w:rsid w:val="00F25F29"/>
    <w:pPr>
      <w:autoSpaceDE w:val="0"/>
      <w:autoSpaceDN w:val="0"/>
      <w:adjustRightInd w:val="0"/>
      <w:spacing w:line="288" w:lineRule="auto"/>
      <w:textAlignment w:val="center"/>
    </w:pPr>
    <w:rPr>
      <w:rFonts w:cs="Inter"/>
      <w:color w:val="000000"/>
      <w:sz w:val="22"/>
      <w:szCs w:val="20"/>
      <w:lang w:val="en-US"/>
    </w:rPr>
  </w:style>
  <w:style w:type="character" w:customStyle="1" w:styleId="apple-converted-space">
    <w:name w:val="apple-converted-space"/>
    <w:basedOn w:val="Policepardfaut"/>
    <w:rsid w:val="00F25F29"/>
  </w:style>
  <w:style w:type="character" w:styleId="Numrodepage">
    <w:name w:val="page number"/>
    <w:basedOn w:val="Policepardfaut"/>
    <w:uiPriority w:val="99"/>
    <w:semiHidden/>
    <w:unhideWhenUsed/>
    <w:rsid w:val="00F25F29"/>
  </w:style>
  <w:style w:type="paragraph" w:customStyle="1" w:styleId="AFA-small">
    <w:name w:val="AFA-small"/>
    <w:basedOn w:val="AFA-Body"/>
    <w:qFormat/>
    <w:rsid w:val="00F25F29"/>
    <w:rPr>
      <w:sz w:val="13"/>
      <w:szCs w:val="13"/>
    </w:rPr>
  </w:style>
  <w:style w:type="paragraph" w:customStyle="1" w:styleId="Momentum-body">
    <w:name w:val="Momentum - body"/>
    <w:basedOn w:val="Normal"/>
    <w:qFormat/>
    <w:rsid w:val="00F25F29"/>
    <w:pPr>
      <w:spacing w:after="160" w:line="276" w:lineRule="auto"/>
    </w:pPr>
    <w:rPr>
      <w:rFonts w:ascii="Acumin Pro" w:eastAsiaTheme="majorEastAsia" w:hAnsi="Acumin Pro" w:cstheme="majorBidi"/>
      <w:color w:val="092D3B"/>
      <w:sz w:val="20"/>
      <w:szCs w:val="22"/>
    </w:rPr>
  </w:style>
  <w:style w:type="paragraph" w:customStyle="1" w:styleId="Momentum-legende">
    <w:name w:val="Momentum - legende"/>
    <w:basedOn w:val="Momentum-body"/>
    <w:qFormat/>
    <w:rsid w:val="00F25F29"/>
    <w:pPr>
      <w:jc w:val="center"/>
    </w:pPr>
    <w:rPr>
      <w:sz w:val="12"/>
      <w:szCs w:val="12"/>
    </w:rPr>
  </w:style>
  <w:style w:type="paragraph" w:customStyle="1" w:styleId="AFA-H1special">
    <w:name w:val="AFA-H1_special"/>
    <w:next w:val="AFA-H1"/>
    <w:qFormat/>
    <w:rsid w:val="00F25F29"/>
    <w:pPr>
      <w:snapToGrid w:val="0"/>
      <w:spacing w:before="600" w:after="600" w:line="2700" w:lineRule="exact"/>
    </w:pPr>
    <w:rPr>
      <w:rFonts w:ascii="Poppins" w:hAnsi="Poppins" w:cs="Poppins"/>
      <w:caps/>
      <w:color w:val="000000"/>
      <w:sz w:val="270"/>
      <w:szCs w:val="216"/>
    </w:rPr>
  </w:style>
  <w:style w:type="character" w:styleId="Mentionnonrsolue">
    <w:name w:val="Unresolved Mention"/>
    <w:basedOn w:val="Policepardfaut"/>
    <w:uiPriority w:val="99"/>
    <w:semiHidden/>
    <w:unhideWhenUsed/>
    <w:rsid w:val="00F25F29"/>
    <w:rPr>
      <w:color w:val="605E5C"/>
      <w:shd w:val="clear" w:color="auto" w:fill="E1DFDD"/>
    </w:rPr>
  </w:style>
  <w:style w:type="paragraph" w:customStyle="1" w:styleId="Grillemoyenne21">
    <w:name w:val="Grille moyenne 21"/>
    <w:link w:val="Grillemoyenne2Car"/>
    <w:qFormat/>
    <w:rsid w:val="00F25F29"/>
    <w:pPr>
      <w:spacing w:after="0" w:line="240" w:lineRule="auto"/>
    </w:pPr>
    <w:rPr>
      <w:rFonts w:ascii="PMingLiU" w:eastAsia="MS Mincho" w:hAnsi="PMingLiU" w:cs="Times New Roman"/>
      <w:lang w:eastAsia="fr-FR"/>
    </w:rPr>
  </w:style>
  <w:style w:type="character" w:customStyle="1" w:styleId="Grillemoyenne2Car">
    <w:name w:val="Grille moyenne 2 Car"/>
    <w:link w:val="Grillemoyenne21"/>
    <w:rsid w:val="00F25F29"/>
    <w:rPr>
      <w:rFonts w:ascii="PMingLiU" w:eastAsia="MS Mincho" w:hAnsi="PMingLiU" w:cs="Times New Roman"/>
      <w:lang w:eastAsia="fr-FR"/>
    </w:rPr>
  </w:style>
  <w:style w:type="character" w:customStyle="1" w:styleId="normaltextrun">
    <w:name w:val="normaltextrun"/>
    <w:basedOn w:val="Policepardfaut"/>
    <w:rsid w:val="00F25F29"/>
  </w:style>
  <w:style w:type="table" w:styleId="Grilledutableau">
    <w:name w:val="Table Grid"/>
    <w:basedOn w:val="TableauNormal"/>
    <w:uiPriority w:val="39"/>
    <w:rsid w:val="00F25F2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F25F2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25F29"/>
    <w:rPr>
      <w:rFonts w:ascii="Inter" w:hAnsi="Inter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25F29"/>
    <w:rPr>
      <w:sz w:val="16"/>
      <w:szCs w:val="16"/>
    </w:rPr>
  </w:style>
  <w:style w:type="paragraph" w:styleId="Rvision">
    <w:name w:val="Revision"/>
    <w:hidden/>
    <w:uiPriority w:val="99"/>
    <w:semiHidden/>
    <w:rsid w:val="00F25F29"/>
    <w:pPr>
      <w:spacing w:after="0" w:line="240" w:lineRule="auto"/>
    </w:pPr>
    <w:rPr>
      <w:rFonts w:ascii="Inter" w:hAnsi="Inter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25F2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25F29"/>
    <w:rPr>
      <w:rFonts w:ascii="Inter" w:hAnsi="Inter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4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lloasso.com/associations/afaf-association-francaise-d-agroforesterie/adhesions/adhesion-2025-2027-agriculteurs-membres-du-fonds-after" TargetMode="External"/><Relationship Id="rId20" Type="http://schemas.openxmlformats.org/officeDocument/2006/relationships/hyperlink" Target="https://www.agroforesterie.fr/wp-content/uploads/2025/03/tableau-des-essences-pour-projet-after-2025.xlsx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helloasso.com/associations/afaf-association-francaise-d-agroforesterie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plantation@agroforesterie.fr" TargetMode="External"/><Relationship Id="rId23" Type="http://schemas.openxmlformats.org/officeDocument/2006/relationships/footer" Target="footer2.xml"/><Relationship Id="rId28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hyperlink" Target="https://www.agroforesterie.fr/appel-a-projets-after-2025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plantation@agroforesterie.fr" TargetMode="External"/><Relationship Id="rId22" Type="http://schemas.openxmlformats.org/officeDocument/2006/relationships/footer" Target="footer1.xml"/><Relationship Id="rId27" Type="http://schemas.openxmlformats.org/officeDocument/2006/relationships/footer" Target="footer3.xml"/><Relationship Id="rId30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svg"/><Relationship Id="rId2" Type="http://schemas.openxmlformats.org/officeDocument/2006/relationships/image" Target="media/image6.svg"/><Relationship Id="rId16" Type="http://schemas.openxmlformats.org/officeDocument/2006/relationships/image" Target="media/image20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Relationship Id="rId14" Type="http://schemas.openxmlformats.org/officeDocument/2006/relationships/image" Target="media/image18.sv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svg"/><Relationship Id="rId2" Type="http://schemas.openxmlformats.org/officeDocument/2006/relationships/image" Target="media/image6.svg"/><Relationship Id="rId16" Type="http://schemas.openxmlformats.org/officeDocument/2006/relationships/image" Target="media/image20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Relationship Id="rId14" Type="http://schemas.openxmlformats.org/officeDocument/2006/relationships/image" Target="media/image18.sv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svg"/><Relationship Id="rId2" Type="http://schemas.openxmlformats.org/officeDocument/2006/relationships/image" Target="media/image6.svg"/><Relationship Id="rId16" Type="http://schemas.openxmlformats.org/officeDocument/2006/relationships/image" Target="media/image20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Relationship Id="rId14" Type="http://schemas.openxmlformats.org/officeDocument/2006/relationships/image" Target="media/image18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oua\OneDrive\Documents\Mod&#232;les%20Office%20personnalis&#233;s\Doc%20texte%20-%20Titre%20&#233;pur&#233;%20-%20Faire%20une%20copie%20-%20D&#233;cembre%2024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2022-07-12T00:00:00</PublishDate>
  <Abstract>Pâturage en forêt, cueillette et mise en culture.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e977a1-1d88-4b80-aaa8-943f8e8f991c">
      <Terms xmlns="http://schemas.microsoft.com/office/infopath/2007/PartnerControls"/>
    </lcf76f155ced4ddcb4097134ff3c332f>
    <TaxCatchAll xmlns="514417f5-37e0-42d4-bb74-a3ae84a11c90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4D11733831540A3B25E185844FB4C" ma:contentTypeVersion="15" ma:contentTypeDescription="Crée un document." ma:contentTypeScope="" ma:versionID="a8bfd0350fbbc13d79aa885420e1a5a3">
  <xsd:schema xmlns:xsd="http://www.w3.org/2001/XMLSchema" xmlns:xs="http://www.w3.org/2001/XMLSchema" xmlns:p="http://schemas.microsoft.com/office/2006/metadata/properties" xmlns:ns2="b3e977a1-1d88-4b80-aaa8-943f8e8f991c" xmlns:ns3="514417f5-37e0-42d4-bb74-a3ae84a11c90" targetNamespace="http://schemas.microsoft.com/office/2006/metadata/properties" ma:root="true" ma:fieldsID="a59ff31dc231310254f310bddee7241a" ns2:_="" ns3:_="">
    <xsd:import namespace="b3e977a1-1d88-4b80-aaa8-943f8e8f991c"/>
    <xsd:import namespace="514417f5-37e0-42d4-bb74-a3ae84a11c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977a1-1d88-4b80-aaa8-943f8e8f99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28aff255-8474-471c-9e4f-6a81f9270e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417f5-37e0-42d4-bb74-a3ae84a11c9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3a3da5f-cb06-4d03-880b-c5e6632361e0}" ma:internalName="TaxCatchAll" ma:showField="CatchAllData" ma:web="514417f5-37e0-42d4-bb74-a3ae84a11c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F321C3-7078-4931-86F8-97736C221D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66A178-6F91-4AE4-B03B-54BB488388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487FDB-5006-4F54-9822-1B1CE68879BE}">
  <ds:schemaRefs>
    <ds:schemaRef ds:uri="http://schemas.microsoft.com/office/2006/metadata/properties"/>
    <ds:schemaRef ds:uri="http://schemas.microsoft.com/office/infopath/2007/PartnerControls"/>
    <ds:schemaRef ds:uri="b3e977a1-1d88-4b80-aaa8-943f8e8f991c"/>
    <ds:schemaRef ds:uri="514417f5-37e0-42d4-bb74-a3ae84a11c90"/>
  </ds:schemaRefs>
</ds:datastoreItem>
</file>

<file path=customXml/itemProps5.xml><?xml version="1.0" encoding="utf-8"?>
<ds:datastoreItem xmlns:ds="http://schemas.openxmlformats.org/officeDocument/2006/customXml" ds:itemID="{9BF303DA-98A3-4B8C-9394-BB5CEF7EB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977a1-1d88-4b80-aaa8-943f8e8f991c"/>
    <ds:schemaRef ds:uri="514417f5-37e0-42d4-bb74-a3ae84a11c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 texte - Titre épuré - Faire une copie - Décembre 24</Template>
  <TotalTime>12</TotalTime>
  <Pages>20</Pages>
  <Words>2407</Words>
  <Characters>13242</Characters>
  <Application>Microsoft Office Word</Application>
  <DocSecurity>0</DocSecurity>
  <Lines>110</Lines>
  <Paragraphs>31</Paragraphs>
  <ScaleCrop>false</ScaleCrop>
  <Company/>
  <LinksUpToDate>false</LinksUpToDate>
  <CharactersWithSpaces>15618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</dc:title>
  <dc:subject/>
  <dc:creator>Marie-Lou</dc:creator>
  <cp:keywords/>
  <dc:description/>
  <cp:lastModifiedBy>Marie-Lou Coquot</cp:lastModifiedBy>
  <cp:revision>17</cp:revision>
  <cp:lastPrinted>2025-03-27T13:36:00Z</cp:lastPrinted>
  <dcterms:created xsi:type="dcterms:W3CDTF">2025-03-17T17:25:00Z</dcterms:created>
  <dcterms:modified xsi:type="dcterms:W3CDTF">2025-03-27T13:38:00Z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0x0101000FC4D11733831540A3B25E185844FB4C</vt:lpwstr>
  </property>
  <property fmtid="{D5CDD505-2E9C-101B-9397-08002B2CF9AE}" pid="3" name="MediaServiceImageTags">
    <vt:lpwstr/>
  </property>
</Properties>
</file>