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E7D9A" w14:textId="20ED4838" w:rsidR="00D1629D" w:rsidRDefault="00FA1441" w:rsidP="009E6AE0">
      <w:pPr>
        <w:pStyle w:val="Encadrbeige"/>
      </w:pPr>
      <w:r>
        <w:t xml:space="preserve"> </w:t>
      </w:r>
    </w:p>
    <w:p w14:paraId="0C27A00E" w14:textId="09A36B9A" w:rsidR="00F25F29" w:rsidRDefault="00364AAE" w:rsidP="009E6AE0">
      <w:pPr>
        <w:jc w:val="center"/>
      </w:pPr>
      <w:r>
        <w:rPr>
          <w:noProof/>
        </w:rPr>
        <w:drawing>
          <wp:anchor distT="0" distB="0" distL="114300" distR="114300" simplePos="0" relativeHeight="251659265" behindDoc="0" locked="0" layoutInCell="1" allowOverlap="1" wp14:anchorId="590FDFDD" wp14:editId="60DAA7A6">
            <wp:simplePos x="0" y="0"/>
            <wp:positionH relativeFrom="margin">
              <wp:align>left</wp:align>
            </wp:positionH>
            <wp:positionV relativeFrom="paragraph">
              <wp:posOffset>7945755</wp:posOffset>
            </wp:positionV>
            <wp:extent cx="2476500" cy="639626"/>
            <wp:effectExtent l="0" t="0" r="0" b="0"/>
            <wp:wrapNone/>
            <wp:docPr id="172939578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63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C6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BECA426" wp14:editId="15B2ADD8">
                <wp:simplePos x="0" y="0"/>
                <wp:positionH relativeFrom="margin">
                  <wp:posOffset>-200660</wp:posOffset>
                </wp:positionH>
                <wp:positionV relativeFrom="paragraph">
                  <wp:posOffset>1485516</wp:posOffset>
                </wp:positionV>
                <wp:extent cx="6148705" cy="3492388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8705" cy="34923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622B13" w14:textId="1F572465" w:rsidR="001F7211" w:rsidRPr="00B03C6F" w:rsidRDefault="00F25F29" w:rsidP="00F25F29">
                            <w:pPr>
                              <w:pStyle w:val="AFA-H2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B03C6F">
                              <w:rPr>
                                <w:sz w:val="72"/>
                                <w:szCs w:val="72"/>
                              </w:rPr>
                              <w:t xml:space="preserve">Dossier de demande </w:t>
                            </w:r>
                            <w:r w:rsidR="00E81AF7" w:rsidRPr="00B03C6F">
                              <w:rPr>
                                <w:sz w:val="72"/>
                                <w:szCs w:val="72"/>
                              </w:rPr>
                              <w:t xml:space="preserve">d’aide - </w:t>
                            </w:r>
                            <w:r w:rsidR="00EB7715">
                              <w:rPr>
                                <w:sz w:val="72"/>
                                <w:szCs w:val="72"/>
                              </w:rPr>
                              <w:t>F</w:t>
                            </w:r>
                            <w:r w:rsidR="00E81AF7" w:rsidRPr="00B03C6F">
                              <w:rPr>
                                <w:sz w:val="72"/>
                                <w:szCs w:val="72"/>
                              </w:rPr>
                              <w:t>onds</w:t>
                            </w:r>
                            <w:r w:rsidRPr="00B03C6F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B03C6F" w:rsidRPr="00B03C6F">
                              <w:rPr>
                                <w:sz w:val="72"/>
                                <w:szCs w:val="72"/>
                              </w:rPr>
                              <w:t>pour l’</w:t>
                            </w:r>
                            <w:r w:rsidR="00EB7715">
                              <w:rPr>
                                <w:sz w:val="72"/>
                                <w:szCs w:val="72"/>
                              </w:rPr>
                              <w:t>A</w:t>
                            </w:r>
                            <w:r w:rsidR="00B03C6F" w:rsidRPr="00B03C6F">
                              <w:rPr>
                                <w:sz w:val="72"/>
                                <w:szCs w:val="72"/>
                              </w:rPr>
                              <w:t>groforesterie</w:t>
                            </w:r>
                          </w:p>
                          <w:p w14:paraId="4E1B3D5C" w14:textId="77777777" w:rsidR="002769C9" w:rsidRDefault="002769C9"/>
                          <w:p w14:paraId="060DDAE0" w14:textId="77777777" w:rsidR="00B35B2F" w:rsidRPr="00E27562" w:rsidRDefault="00B35B2F" w:rsidP="00DE7188">
                            <w:pPr>
                              <w:pStyle w:val="Titre"/>
                              <w:jc w:val="center"/>
                              <w:rPr>
                                <w:rStyle w:val="Titre2C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ECA42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15.8pt;margin-top:116.95pt;width:484.15pt;height:2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" filled="f" stroked="f" strokeweight=".5pt">
                <v:textbox>
                  <w:txbxContent>
                    <w:p w14:paraId="21622B13" w14:textId="1F572465" w:rsidR="001F7211" w:rsidRPr="00B03C6F" w:rsidRDefault="00F25F29" w:rsidP="00F25F29">
                      <w:pPr>
                        <w:pStyle w:val="AFA-H2"/>
                        <w:jc w:val="center"/>
                        <w:rPr>
                          <w:sz w:val="72"/>
                          <w:szCs w:val="72"/>
                        </w:rPr>
                      </w:pPr>
                      <w:r w:rsidRPr="00B03C6F">
                        <w:rPr>
                          <w:sz w:val="72"/>
                          <w:szCs w:val="72"/>
                        </w:rPr>
                        <w:t xml:space="preserve">Dossier de demande </w:t>
                      </w:r>
                      <w:r w:rsidR="00E81AF7" w:rsidRPr="00B03C6F">
                        <w:rPr>
                          <w:sz w:val="72"/>
                          <w:szCs w:val="72"/>
                        </w:rPr>
                        <w:t xml:space="preserve">d’aide - </w:t>
                      </w:r>
                      <w:r w:rsidR="00EB7715">
                        <w:rPr>
                          <w:sz w:val="72"/>
                          <w:szCs w:val="72"/>
                        </w:rPr>
                        <w:t>F</w:t>
                      </w:r>
                      <w:r w:rsidR="00E81AF7" w:rsidRPr="00B03C6F">
                        <w:rPr>
                          <w:sz w:val="72"/>
                          <w:szCs w:val="72"/>
                        </w:rPr>
                        <w:t>onds</w:t>
                      </w:r>
                      <w:r w:rsidRPr="00B03C6F"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="00B03C6F" w:rsidRPr="00B03C6F">
                        <w:rPr>
                          <w:sz w:val="72"/>
                          <w:szCs w:val="72"/>
                        </w:rPr>
                        <w:t>pour l’</w:t>
                      </w:r>
                      <w:r w:rsidR="00EB7715">
                        <w:rPr>
                          <w:sz w:val="72"/>
                          <w:szCs w:val="72"/>
                        </w:rPr>
                        <w:t>A</w:t>
                      </w:r>
                      <w:r w:rsidR="00B03C6F" w:rsidRPr="00B03C6F">
                        <w:rPr>
                          <w:sz w:val="72"/>
                          <w:szCs w:val="72"/>
                        </w:rPr>
                        <w:t>groforesterie</w:t>
                      </w:r>
                    </w:p>
                    <w:p w14:paraId="4E1B3D5C" w14:textId="77777777" w:rsidR="002769C9" w:rsidRDefault="002769C9"/>
                    <w:p w14:paraId="060DDAE0" w14:textId="77777777" w:rsidR="00B35B2F" w:rsidRPr="00E27562" w:rsidRDefault="00B35B2F" w:rsidP="00DE7188">
                      <w:pPr>
                        <w:pStyle w:val="Titre"/>
                        <w:jc w:val="center"/>
                        <w:rPr>
                          <w:rStyle w:val="Titre2Ca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E6AE0">
        <w:rPr>
          <w:noProof/>
        </w:rPr>
        <w:drawing>
          <wp:inline distT="0" distB="0" distL="0" distR="0" wp14:anchorId="7B5A101C" wp14:editId="461E36EA">
            <wp:extent cx="2218765" cy="1207788"/>
            <wp:effectExtent l="0" t="0" r="0" b="0"/>
            <wp:docPr id="8558758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620" cy="121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5F29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966F960" wp14:editId="0FD286BE">
                <wp:simplePos x="0" y="0"/>
                <wp:positionH relativeFrom="margin">
                  <wp:posOffset>227560</wp:posOffset>
                </wp:positionH>
                <wp:positionV relativeFrom="paragraph">
                  <wp:posOffset>5164306</wp:posOffset>
                </wp:positionV>
                <wp:extent cx="5457217" cy="1196502"/>
                <wp:effectExtent l="0" t="0" r="0" b="381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7217" cy="11965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138976" w14:textId="77777777" w:rsidR="00F25F29" w:rsidRDefault="00F25F29" w:rsidP="00F25F29">
                            <w:pPr>
                              <w:jc w:val="center"/>
                            </w:pPr>
                            <w:r>
                              <w:t xml:space="preserve">Document à remplir et à renvoyer à l’adresse suivante : </w:t>
                            </w:r>
                            <w:hyperlink r:id="rId14" w:history="1">
                              <w:r w:rsidRPr="002C483A">
                                <w:rPr>
                                  <w:rStyle w:val="Lienhypertexte"/>
                                </w:rPr>
                                <w:t>plantation@agroforesterie.fr</w:t>
                              </w:r>
                            </w:hyperlink>
                          </w:p>
                          <w:p w14:paraId="7D8D6BF9" w14:textId="77777777" w:rsidR="00F25F29" w:rsidRDefault="00F25F29" w:rsidP="00F25F29">
                            <w:pPr>
                              <w:jc w:val="center"/>
                            </w:pPr>
                          </w:p>
                          <w:p w14:paraId="35743641" w14:textId="5C7253C2" w:rsidR="00F25F29" w:rsidRDefault="00F25F29" w:rsidP="00F25F29">
                            <w:pPr>
                              <w:jc w:val="center"/>
                            </w:pPr>
                            <w:r>
                              <w:t xml:space="preserve">Toute demande </w:t>
                            </w:r>
                            <w:r w:rsidR="00E81AF7">
                              <w:t>d’aide</w:t>
                            </w:r>
                            <w:r>
                              <w:t xml:space="preserve"> doit impérativement être déposée sous ce format. Toute autre format ne sera pas recevable.</w:t>
                            </w:r>
                          </w:p>
                          <w:p w14:paraId="74F821CE" w14:textId="20CD2510" w:rsidR="00B92EDE" w:rsidRDefault="00B92EDE" w:rsidP="00B92EDE">
                            <w:pPr>
                              <w:pStyle w:val="zPagedegardesoustitr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6F960" id="Zone de texte 1" o:spid="_x0000_s1027" type="#_x0000_t202" style="position:absolute;left:0;text-align:left;margin-left:17.9pt;margin-top:406.65pt;width:429.7pt;height:94.2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" fillcolor="white [3201]" stroked="f" strokeweight=".5pt">
                <v:textbox>
                  <w:txbxContent>
                    <w:p w14:paraId="79138976" w14:textId="77777777" w:rsidR="00F25F29" w:rsidRDefault="00F25F29" w:rsidP="00F25F29">
                      <w:pPr>
                        <w:jc w:val="center"/>
                      </w:pPr>
                      <w:r>
                        <w:t xml:space="preserve">Document à remplir et à renvoyer à l’adresse suivante : </w:t>
                      </w:r>
                      <w:hyperlink r:id="rId15" w:history="1">
                        <w:r w:rsidRPr="002C483A">
                          <w:rPr>
                            <w:rStyle w:val="Lienhypertexte"/>
                          </w:rPr>
                          <w:t>plantation@agroforesterie.fr</w:t>
                        </w:r>
                      </w:hyperlink>
                    </w:p>
                    <w:p w14:paraId="7D8D6BF9" w14:textId="77777777" w:rsidR="00F25F29" w:rsidRDefault="00F25F29" w:rsidP="00F25F29">
                      <w:pPr>
                        <w:jc w:val="center"/>
                      </w:pPr>
                    </w:p>
                    <w:p w14:paraId="35743641" w14:textId="5C7253C2" w:rsidR="00F25F29" w:rsidRDefault="00F25F29" w:rsidP="00F25F29">
                      <w:pPr>
                        <w:jc w:val="center"/>
                      </w:pPr>
                      <w:r>
                        <w:t xml:space="preserve">Toute demande </w:t>
                      </w:r>
                      <w:r w:rsidR="00E81AF7">
                        <w:t>d’aide</w:t>
                      </w:r>
                      <w:r>
                        <w:t xml:space="preserve"> doit impérativement être déposée sous ce format. Toute autre format ne sera pas recevable.</w:t>
                      </w:r>
                    </w:p>
                    <w:p w14:paraId="74F821CE" w14:textId="20CD2510" w:rsidR="00B92EDE" w:rsidRDefault="00B92EDE" w:rsidP="00B92EDE">
                      <w:pPr>
                        <w:pStyle w:val="zPagedegardesoustitre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1629D">
        <w:br w:type="page"/>
      </w:r>
      <w:bookmarkStart w:id="0" w:name="_Toc112402615"/>
      <w:bookmarkEnd w:id="0"/>
    </w:p>
    <w:p w14:paraId="5051879A" w14:textId="77777777" w:rsidR="00F25F29" w:rsidRDefault="00F25F29" w:rsidP="00F25F29">
      <w:pPr>
        <w:jc w:val="center"/>
      </w:pPr>
    </w:p>
    <w:p w14:paraId="6AC26F8A" w14:textId="77777777" w:rsidR="00F25F29" w:rsidRDefault="00F25F29" w:rsidP="00F25F29">
      <w:pPr>
        <w:jc w:val="center"/>
      </w:pPr>
    </w:p>
    <w:p w14:paraId="403DEFCD" w14:textId="1E880387" w:rsidR="00F25F29" w:rsidRDefault="00F25F29" w:rsidP="00626954">
      <w:pPr>
        <w:jc w:val="center"/>
        <w:rPr>
          <w:rFonts w:ascii="Poppins" w:hAnsi="Poppins" w:cs="Poppins"/>
          <w:b/>
          <w:bCs/>
          <w:sz w:val="44"/>
          <w:szCs w:val="44"/>
        </w:rPr>
      </w:pPr>
      <w:r>
        <w:rPr>
          <w:rFonts w:ascii="Poppins" w:hAnsi="Poppins" w:cs="Poppins"/>
          <w:b/>
          <w:bCs/>
          <w:sz w:val="44"/>
          <w:szCs w:val="44"/>
        </w:rPr>
        <w:t xml:space="preserve">Présentation du fonds </w:t>
      </w:r>
      <w:r w:rsidR="00B03C6F" w:rsidRPr="00B03C6F">
        <w:rPr>
          <w:rFonts w:ascii="Poppins" w:hAnsi="Poppins" w:cs="Poppins"/>
          <w:b/>
          <w:bCs/>
          <w:sz w:val="44"/>
          <w:szCs w:val="44"/>
        </w:rPr>
        <w:t>pour l’agroforesterie</w:t>
      </w:r>
    </w:p>
    <w:p w14:paraId="2325702E" w14:textId="77777777" w:rsidR="00F25F29" w:rsidRDefault="00F25F29" w:rsidP="00626954"/>
    <w:p w14:paraId="6E4D4CFB" w14:textId="7704125F" w:rsidR="00F25F29" w:rsidRDefault="00F25F29" w:rsidP="008A1408">
      <w:pPr>
        <w:jc w:val="both"/>
      </w:pPr>
      <w:r>
        <w:t>Le fonds</w:t>
      </w:r>
      <w:r w:rsidR="00B03C6F">
        <w:t xml:space="preserve"> pour l’agroforesterie</w:t>
      </w:r>
      <w:r>
        <w:t xml:space="preserve"> finance des projets de plantations agroforestières sur tous les territoires français métropolitains et outre-mer.</w:t>
      </w:r>
    </w:p>
    <w:p w14:paraId="268F22D6" w14:textId="77777777" w:rsidR="00F25F29" w:rsidRDefault="00F25F29" w:rsidP="008A1408">
      <w:pPr>
        <w:jc w:val="both"/>
      </w:pPr>
      <w:r>
        <w:t>Il est financé par des entreprises privées qui s’engagent dans le cadre de leur politique RSE et de mécénat d’entreprise.</w:t>
      </w:r>
    </w:p>
    <w:p w14:paraId="151465EE" w14:textId="77777777" w:rsidR="006B5E64" w:rsidRDefault="006B5E64" w:rsidP="008A1408">
      <w:pPr>
        <w:jc w:val="both"/>
      </w:pPr>
    </w:p>
    <w:p w14:paraId="4F6AAD6D" w14:textId="1E909101" w:rsidR="00F25F29" w:rsidRDefault="006B5E64" w:rsidP="00694423">
      <w:r>
        <w:t xml:space="preserve">Les conditions générales du fonds </w:t>
      </w:r>
      <w:r w:rsidR="006F05CE">
        <w:t xml:space="preserve">pour l’agroforesterie </w:t>
      </w:r>
      <w:r>
        <w:t xml:space="preserve">sont à retrouver ici : </w:t>
      </w:r>
      <w:hyperlink r:id="rId16" w:history="1">
        <w:r w:rsidR="00F324C2" w:rsidRPr="00555A65">
          <w:rPr>
            <w:rStyle w:val="Lienhypertexte"/>
          </w:rPr>
          <w:t>https://fonds.agroforesterie.fr/ressources/</w:t>
        </w:r>
      </w:hyperlink>
    </w:p>
    <w:p w14:paraId="0333B1B7" w14:textId="77777777" w:rsidR="003A11DF" w:rsidRDefault="003A11DF" w:rsidP="00694423"/>
    <w:p w14:paraId="4626F18A" w14:textId="77777777" w:rsidR="003A11DF" w:rsidRDefault="003A11DF" w:rsidP="00694423"/>
    <w:p w14:paraId="11B13FBD" w14:textId="77777777" w:rsidR="003A11DF" w:rsidRDefault="003A11DF" w:rsidP="00694423"/>
    <w:p w14:paraId="7AECEE2E" w14:textId="7F913F06" w:rsidR="00E364AC" w:rsidRDefault="003A11DF" w:rsidP="003A11DF">
      <w:pPr>
        <w:spacing w:after="160" w:line="259" w:lineRule="auto"/>
        <w:jc w:val="center"/>
      </w:pPr>
      <w:r>
        <w:rPr>
          <w:noProof/>
        </w:rPr>
        <w:drawing>
          <wp:inline distT="0" distB="0" distL="0" distR="0" wp14:anchorId="022BD1A1" wp14:editId="1321CE3C">
            <wp:extent cx="5165678" cy="3873972"/>
            <wp:effectExtent l="0" t="0" r="0" b="0"/>
            <wp:docPr id="150560537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768" cy="389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64AC">
        <w:br w:type="page"/>
      </w:r>
    </w:p>
    <w:p w14:paraId="2D92AD33" w14:textId="77777777" w:rsidR="00F25F29" w:rsidRDefault="00F25F29" w:rsidP="00F25F29">
      <w:pPr>
        <w:jc w:val="center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0"/>
      </w:tblGrid>
      <w:tr w:rsidR="00F25F29" w14:paraId="6851C57E" w14:textId="77777777" w:rsidTr="00F25F29">
        <w:trPr>
          <w:trHeight w:val="576"/>
        </w:trPr>
        <w:tc>
          <w:tcPr>
            <w:tcW w:w="9060" w:type="dxa"/>
            <w:shd w:val="clear" w:color="auto" w:fill="6BA75B"/>
          </w:tcPr>
          <w:p w14:paraId="6E7A63C1" w14:textId="0F4FEE20" w:rsidR="00F25F29" w:rsidRPr="00F25F29" w:rsidRDefault="00F25F29" w:rsidP="00F25F29">
            <w:pPr>
              <w:spacing w:before="120" w:after="120"/>
              <w:jc w:val="center"/>
              <w:rPr>
                <w:b/>
                <w:bCs/>
                <w:color w:val="FFFFFF" w:themeColor="background1"/>
              </w:rPr>
            </w:pPr>
            <w:r w:rsidRPr="00F25F29">
              <w:rPr>
                <w:b/>
                <w:bCs/>
                <w:color w:val="FFFFFF" w:themeColor="background1"/>
              </w:rPr>
              <w:t xml:space="preserve">Critères d’éligibilité des projets déposés au fonds </w:t>
            </w:r>
          </w:p>
        </w:tc>
      </w:tr>
      <w:tr w:rsidR="00F25F29" w14:paraId="1D81F63F" w14:textId="77777777" w:rsidTr="00F25F29">
        <w:trPr>
          <w:trHeight w:val="839"/>
        </w:trPr>
        <w:tc>
          <w:tcPr>
            <w:tcW w:w="9060" w:type="dxa"/>
          </w:tcPr>
          <w:p w14:paraId="4EC2AD5F" w14:textId="77777777" w:rsidR="00F25F29" w:rsidRPr="00A63F99" w:rsidRDefault="00F25F29" w:rsidP="00F25F29">
            <w:pPr>
              <w:spacing w:before="120" w:after="120"/>
            </w:pPr>
            <w:r w:rsidRPr="00A63F99">
              <w:t>Tout projet doit comporter un minimum d’au moins 3 espèces différentes, avec un maximum de 60% pour l’espèce dominante</w:t>
            </w:r>
          </w:p>
        </w:tc>
      </w:tr>
      <w:tr w:rsidR="00F25F29" w14:paraId="6602FA7A" w14:textId="77777777" w:rsidTr="00F25F29">
        <w:trPr>
          <w:trHeight w:val="555"/>
        </w:trPr>
        <w:tc>
          <w:tcPr>
            <w:tcW w:w="9060" w:type="dxa"/>
          </w:tcPr>
          <w:p w14:paraId="1DD09579" w14:textId="77777777" w:rsidR="00F25F29" w:rsidRPr="00A63F99" w:rsidRDefault="00F25F29" w:rsidP="00F25F29">
            <w:pPr>
              <w:spacing w:before="120" w:after="120"/>
            </w:pPr>
            <w:r w:rsidRPr="00A63F99">
              <w:t xml:space="preserve">Tout porteur de projet doit avoir un statut agricole </w:t>
            </w:r>
          </w:p>
        </w:tc>
      </w:tr>
      <w:tr w:rsidR="00F25F29" w14:paraId="68C3531F" w14:textId="77777777" w:rsidTr="00F25F29">
        <w:trPr>
          <w:trHeight w:val="690"/>
        </w:trPr>
        <w:tc>
          <w:tcPr>
            <w:tcW w:w="9060" w:type="dxa"/>
          </w:tcPr>
          <w:p w14:paraId="1B500B04" w14:textId="77777777" w:rsidR="00F25F29" w:rsidRPr="00951496" w:rsidRDefault="00F25F29" w:rsidP="00F25F29">
            <w:pPr>
              <w:spacing w:before="120" w:after="120"/>
            </w:pPr>
            <w:r w:rsidRPr="00951496">
              <w:t>Respecter la proximité géographique de la structure technique avec le porteur de projet</w:t>
            </w:r>
          </w:p>
        </w:tc>
      </w:tr>
      <w:tr w:rsidR="00E23BA9" w14:paraId="2C0C0F6E" w14:textId="77777777" w:rsidTr="00F25F29">
        <w:trPr>
          <w:trHeight w:val="690"/>
        </w:trPr>
        <w:tc>
          <w:tcPr>
            <w:tcW w:w="9060" w:type="dxa"/>
          </w:tcPr>
          <w:p w14:paraId="52C6B49F" w14:textId="45318718" w:rsidR="00E23BA9" w:rsidRPr="00951496" w:rsidRDefault="00E23BA9" w:rsidP="00F25F29">
            <w:pPr>
              <w:spacing w:before="120" w:after="120"/>
            </w:pPr>
            <w:r>
              <w:t>Un minimum de 200 plants et un maximum de 1500 plants par saison de plantation</w:t>
            </w:r>
          </w:p>
        </w:tc>
      </w:tr>
      <w:tr w:rsidR="00F25F29" w14:paraId="7C62D16C" w14:textId="77777777" w:rsidTr="00F25F29">
        <w:trPr>
          <w:trHeight w:val="382"/>
        </w:trPr>
        <w:tc>
          <w:tcPr>
            <w:tcW w:w="9060" w:type="dxa"/>
            <w:shd w:val="clear" w:color="auto" w:fill="D47F46"/>
          </w:tcPr>
          <w:p w14:paraId="6F17BAB6" w14:textId="77777777" w:rsidR="00F25F29" w:rsidRPr="00F25F29" w:rsidRDefault="00F25F29" w:rsidP="00F25F29">
            <w:pPr>
              <w:spacing w:before="120" w:after="120"/>
              <w:jc w:val="center"/>
              <w:rPr>
                <w:b/>
                <w:bCs/>
                <w:color w:val="FFFFFF" w:themeColor="background1"/>
              </w:rPr>
            </w:pPr>
            <w:r w:rsidRPr="00F25F29">
              <w:rPr>
                <w:b/>
                <w:bCs/>
                <w:color w:val="FFFFFF" w:themeColor="background1"/>
              </w:rPr>
              <w:t>Non éligible</w:t>
            </w:r>
          </w:p>
        </w:tc>
      </w:tr>
      <w:tr w:rsidR="00F25F29" w14:paraId="65181BA8" w14:textId="77777777" w:rsidTr="00F25F29">
        <w:trPr>
          <w:trHeight w:val="593"/>
        </w:trPr>
        <w:tc>
          <w:tcPr>
            <w:tcW w:w="9060" w:type="dxa"/>
          </w:tcPr>
          <w:p w14:paraId="5F8DFC62" w14:textId="77777777" w:rsidR="00F25F29" w:rsidRPr="00A63F99" w:rsidRDefault="00F25F29" w:rsidP="00F25F29">
            <w:pPr>
              <w:spacing w:before="120" w:after="120"/>
            </w:pPr>
            <w:r w:rsidRPr="00A63F99">
              <w:t xml:space="preserve">Les plantes non ligneuses </w:t>
            </w:r>
          </w:p>
        </w:tc>
      </w:tr>
      <w:tr w:rsidR="00F25F29" w14:paraId="72B52485" w14:textId="77777777" w:rsidTr="00F25F29">
        <w:trPr>
          <w:trHeight w:val="842"/>
        </w:trPr>
        <w:tc>
          <w:tcPr>
            <w:tcW w:w="9060" w:type="dxa"/>
          </w:tcPr>
          <w:p w14:paraId="68E9F6FD" w14:textId="77777777" w:rsidR="00F25F29" w:rsidRPr="00A63F99" w:rsidRDefault="00F25F29" w:rsidP="00F25F29">
            <w:pPr>
              <w:spacing w:before="120" w:after="120"/>
            </w:pPr>
            <w:r w:rsidRPr="00A63F99">
              <w:t>Les projets dont les arbres plantés constituent la production principale de la parcelle (vergers, vergers à truffes, peupleraie…)</w:t>
            </w:r>
          </w:p>
        </w:tc>
      </w:tr>
    </w:tbl>
    <w:p w14:paraId="0A9156E6" w14:textId="77777777" w:rsidR="00F25F29" w:rsidRDefault="00F25F29" w:rsidP="00F25F29"/>
    <w:p w14:paraId="699F43BD" w14:textId="77777777" w:rsidR="00E23BA9" w:rsidRDefault="00E23BA9" w:rsidP="00F25F29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0"/>
      </w:tblGrid>
      <w:tr w:rsidR="00E23BA9" w14:paraId="2A3BEF29" w14:textId="77777777" w:rsidTr="00FB7F50">
        <w:trPr>
          <w:trHeight w:val="576"/>
        </w:trPr>
        <w:tc>
          <w:tcPr>
            <w:tcW w:w="9060" w:type="dxa"/>
            <w:shd w:val="clear" w:color="auto" w:fill="6BA75B"/>
          </w:tcPr>
          <w:p w14:paraId="45B0C9D6" w14:textId="364D1445" w:rsidR="00E23BA9" w:rsidRPr="00F25F29" w:rsidRDefault="00E23BA9" w:rsidP="00FB7F50">
            <w:pPr>
              <w:spacing w:before="120" w:after="120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 xml:space="preserve">Lignes de financements prises en charges par le fonds </w:t>
            </w:r>
          </w:p>
        </w:tc>
      </w:tr>
      <w:tr w:rsidR="00E23BA9" w14:paraId="787396F0" w14:textId="77777777" w:rsidTr="00FB7F50">
        <w:trPr>
          <w:trHeight w:val="839"/>
        </w:trPr>
        <w:tc>
          <w:tcPr>
            <w:tcW w:w="9060" w:type="dxa"/>
          </w:tcPr>
          <w:p w14:paraId="5852B842" w14:textId="206C84D9" w:rsidR="00E23BA9" w:rsidRPr="00A63F99" w:rsidRDefault="00A20B51" w:rsidP="00FB7F50">
            <w:pPr>
              <w:spacing w:before="120" w:after="120"/>
            </w:pPr>
            <w:r w:rsidRPr="00A20B51">
              <w:rPr>
                <w:b/>
                <w:bCs/>
              </w:rPr>
              <w:t>9€ par plants pour les fournitures</w:t>
            </w:r>
            <w:r>
              <w:t xml:space="preserve"> incluant</w:t>
            </w:r>
            <w:r w:rsidR="00694423">
              <w:t xml:space="preserve"> : </w:t>
            </w:r>
            <w:r w:rsidR="00746006">
              <w:t xml:space="preserve">plants, protections (individuelles ou collectives), tuteurs, paillage, </w:t>
            </w:r>
            <w:r>
              <w:t>irrigation</w:t>
            </w:r>
            <w:r w:rsidR="00746006">
              <w:t xml:space="preserve"> (le cas échéant)</w:t>
            </w:r>
          </w:p>
        </w:tc>
      </w:tr>
      <w:tr w:rsidR="00E23BA9" w14:paraId="103FAF69" w14:textId="77777777" w:rsidTr="00FB7F50">
        <w:trPr>
          <w:trHeight w:val="555"/>
        </w:trPr>
        <w:tc>
          <w:tcPr>
            <w:tcW w:w="9060" w:type="dxa"/>
          </w:tcPr>
          <w:p w14:paraId="057262A9" w14:textId="559ED069" w:rsidR="00E23BA9" w:rsidRPr="00A63F99" w:rsidRDefault="00A20B51" w:rsidP="00FB7F50">
            <w:pPr>
              <w:spacing w:before="120" w:after="120"/>
            </w:pPr>
            <w:r>
              <w:t>Accompagnement technique pluriannuel</w:t>
            </w:r>
            <w:r w:rsidR="00A766A1">
              <w:t xml:space="preserve"> : barèmes allant de 2055€ à 4 665€ </w:t>
            </w:r>
          </w:p>
        </w:tc>
      </w:tr>
      <w:tr w:rsidR="00E23BA9" w14:paraId="77467336" w14:textId="77777777" w:rsidTr="00FB7F50">
        <w:trPr>
          <w:trHeight w:val="382"/>
        </w:trPr>
        <w:tc>
          <w:tcPr>
            <w:tcW w:w="9060" w:type="dxa"/>
            <w:shd w:val="clear" w:color="auto" w:fill="D47F46"/>
          </w:tcPr>
          <w:p w14:paraId="68BB5F5D" w14:textId="086EED3D" w:rsidR="00E23BA9" w:rsidRPr="00F25F29" w:rsidRDefault="00E23BA9" w:rsidP="00FB7F50">
            <w:pPr>
              <w:spacing w:before="120" w:after="120"/>
              <w:jc w:val="center"/>
              <w:rPr>
                <w:b/>
                <w:bCs/>
                <w:color w:val="FFFFFF" w:themeColor="background1"/>
              </w:rPr>
            </w:pPr>
            <w:r w:rsidRPr="00F25F29">
              <w:rPr>
                <w:b/>
                <w:bCs/>
                <w:color w:val="FFFFFF" w:themeColor="background1"/>
              </w:rPr>
              <w:t xml:space="preserve">Non </w:t>
            </w:r>
            <w:r w:rsidR="00A766A1">
              <w:rPr>
                <w:b/>
                <w:bCs/>
                <w:color w:val="FFFFFF" w:themeColor="background1"/>
              </w:rPr>
              <w:t xml:space="preserve">pris en charge par le fonds </w:t>
            </w:r>
          </w:p>
        </w:tc>
      </w:tr>
      <w:tr w:rsidR="00E23BA9" w14:paraId="059FDC45" w14:textId="77777777" w:rsidTr="00FB7F50">
        <w:trPr>
          <w:trHeight w:val="593"/>
        </w:trPr>
        <w:tc>
          <w:tcPr>
            <w:tcW w:w="9060" w:type="dxa"/>
          </w:tcPr>
          <w:p w14:paraId="64BEC531" w14:textId="164141A8" w:rsidR="00E23BA9" w:rsidRPr="00E364AC" w:rsidRDefault="00E364AC" w:rsidP="00FB7F50">
            <w:pPr>
              <w:spacing w:before="120" w:after="120"/>
            </w:pPr>
            <w:r w:rsidRPr="00E364AC">
              <w:t>Tous les coûts liés à la préparation du sol</w:t>
            </w:r>
            <w:r>
              <w:t xml:space="preserve">, </w:t>
            </w:r>
            <w:r w:rsidRPr="00E364AC">
              <w:t>à la réalisation du chantier de plantation</w:t>
            </w:r>
            <w:r>
              <w:t xml:space="preserve"> et à l’entretien des plantations</w:t>
            </w:r>
          </w:p>
        </w:tc>
      </w:tr>
    </w:tbl>
    <w:p w14:paraId="7E641AA6" w14:textId="77777777" w:rsidR="00F25F29" w:rsidRDefault="00F25F29" w:rsidP="00F25F29">
      <w:r>
        <w:br w:type="page"/>
      </w:r>
    </w:p>
    <w:p w14:paraId="48AE00FE" w14:textId="77777777" w:rsidR="00367C44" w:rsidRDefault="00367C44" w:rsidP="00367C44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Poppins" w:hAnsi="Poppins" w:cs="Poppins"/>
          <w:b/>
          <w:bCs/>
          <w:sz w:val="28"/>
          <w:szCs w:val="28"/>
        </w:rPr>
      </w:pPr>
    </w:p>
    <w:p w14:paraId="2933ADD9" w14:textId="7DA8D83F" w:rsidR="00367C44" w:rsidRDefault="00367C44" w:rsidP="00367C44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rFonts w:ascii="Poppins" w:hAnsi="Poppins" w:cs="Poppins"/>
          <w:b/>
          <w:bCs/>
          <w:sz w:val="28"/>
          <w:szCs w:val="28"/>
        </w:rPr>
      </w:pPr>
      <w:r>
        <w:rPr>
          <w:rFonts w:ascii="Poppins" w:hAnsi="Poppins" w:cs="Poppins"/>
          <w:b/>
          <w:bCs/>
          <w:sz w:val="28"/>
          <w:szCs w:val="28"/>
        </w:rPr>
        <w:t xml:space="preserve">1/ </w:t>
      </w:r>
      <w:r w:rsidRPr="00483FCB">
        <w:rPr>
          <w:rFonts w:ascii="Poppins" w:hAnsi="Poppins" w:cs="Poppins"/>
          <w:b/>
          <w:bCs/>
          <w:sz w:val="28"/>
          <w:szCs w:val="28"/>
        </w:rPr>
        <w:t>La ferme</w:t>
      </w:r>
    </w:p>
    <w:p w14:paraId="3FCA8BE5" w14:textId="77777777" w:rsidR="00367C44" w:rsidRDefault="00367C44" w:rsidP="00367C44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after="120"/>
        <w:jc w:val="center"/>
        <w:rPr>
          <w:rFonts w:ascii="Poppins" w:hAnsi="Poppins" w:cs="Poppins"/>
          <w:b/>
          <w:bCs/>
          <w:sz w:val="28"/>
          <w:szCs w:val="28"/>
        </w:rPr>
      </w:pPr>
    </w:p>
    <w:p w14:paraId="615F5BB9" w14:textId="77777777" w:rsidR="00F25F29" w:rsidRDefault="00F25F29" w:rsidP="00F25F29"/>
    <w:p w14:paraId="3E6EEF3D" w14:textId="2CBCE881" w:rsidR="00F25F29" w:rsidRPr="00011B92" w:rsidRDefault="00F93B32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>
        <w:rPr>
          <w:b/>
          <w:bCs/>
        </w:rPr>
        <w:t>Nom de la ferme</w:t>
      </w:r>
      <w:r w:rsidR="00F25F29" w:rsidRPr="00011B92">
        <w:rPr>
          <w:b/>
          <w:bCs/>
        </w:rPr>
        <w:t xml:space="preserve"> :</w:t>
      </w:r>
    </w:p>
    <w:p w14:paraId="40DCC4DC" w14:textId="77777777" w:rsidR="00F25F29" w:rsidRPr="00011B92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011B92">
        <w:rPr>
          <w:b/>
          <w:bCs/>
        </w:rPr>
        <w:t>Adresse de la ferme :</w:t>
      </w:r>
    </w:p>
    <w:p w14:paraId="7079139F" w14:textId="77777777" w:rsidR="00F25F29" w:rsidRPr="00011B92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6FF2A395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011B92">
        <w:rPr>
          <w:b/>
          <w:bCs/>
        </w:rPr>
        <w:t>Coordonnées GPS de la ferme :</w:t>
      </w:r>
    </w:p>
    <w:p w14:paraId="3FAD93BC" w14:textId="4F32C222" w:rsidR="009A0CF7" w:rsidRDefault="009A0CF7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>
        <w:rPr>
          <w:b/>
          <w:bCs/>
        </w:rPr>
        <w:t>Coordonnées GPS des parcelles à planter (si différent) :</w:t>
      </w:r>
    </w:p>
    <w:p w14:paraId="40DF47E1" w14:textId="77777777" w:rsidR="008304ED" w:rsidRDefault="008304ED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22EBDB59" w14:textId="68986451" w:rsidR="008304ED" w:rsidRPr="00ED4D09" w:rsidRDefault="00ED4D0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</w:rPr>
      </w:pPr>
      <w:r w:rsidRPr="00ED4D09">
        <w:rPr>
          <w:i/>
          <w:iCs/>
        </w:rPr>
        <w:t xml:space="preserve">Rappel, </w:t>
      </w:r>
      <w:r w:rsidR="00A402FB">
        <w:rPr>
          <w:i/>
          <w:iCs/>
        </w:rPr>
        <w:t xml:space="preserve">pour </w:t>
      </w:r>
      <w:r>
        <w:rPr>
          <w:i/>
          <w:iCs/>
        </w:rPr>
        <w:t xml:space="preserve">toute demande d’aide pour une plantation effectuée sur une parcelle en location, le bénéficiaire doit </w:t>
      </w:r>
      <w:r w:rsidR="00A402FB">
        <w:rPr>
          <w:i/>
          <w:iCs/>
        </w:rPr>
        <w:t>s’assurer d’avoir l’accord du propriétaire.</w:t>
      </w:r>
      <w:r>
        <w:rPr>
          <w:i/>
          <w:iCs/>
        </w:rPr>
        <w:t xml:space="preserve"> </w:t>
      </w:r>
    </w:p>
    <w:p w14:paraId="4A7A8FD4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5AEC85DD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11B92">
        <w:rPr>
          <w:b/>
          <w:bCs/>
        </w:rPr>
        <w:t>La ferme est-elle située sur une zone protégée (Natura 2000, PNR, Zone de captage des eaux...) :</w:t>
      </w:r>
      <w:r>
        <w:tab/>
      </w:r>
      <w:sdt>
        <w:sdtPr>
          <w:id w:val="10047044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Oui </w:t>
      </w:r>
      <w:sdt>
        <w:sdtPr>
          <w:id w:val="-19512297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Non </w:t>
      </w:r>
      <w:r>
        <w:tab/>
        <w:t>Si oui, laquelle :</w:t>
      </w:r>
    </w:p>
    <w:p w14:paraId="3ED864EC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EA49252" w14:textId="77777777" w:rsidR="00F25F29" w:rsidRPr="00011B92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011B92">
        <w:rPr>
          <w:b/>
          <w:bCs/>
        </w:rPr>
        <w:t>Surface agricole utile totale :</w:t>
      </w:r>
      <w:r>
        <w:rPr>
          <w:b/>
          <w:bCs/>
        </w:rPr>
        <w:t xml:space="preserve">                                ha</w:t>
      </w:r>
    </w:p>
    <w:p w14:paraId="5A8E0C6F" w14:textId="77777777" w:rsidR="00F25F29" w:rsidRPr="00011B92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011B92">
        <w:rPr>
          <w:b/>
          <w:bCs/>
        </w:rPr>
        <w:t>Surface totale des parcelles à planter :</w:t>
      </w:r>
      <w:r>
        <w:rPr>
          <w:b/>
          <w:bCs/>
        </w:rPr>
        <w:t xml:space="preserve">                                ha</w:t>
      </w:r>
    </w:p>
    <w:p w14:paraId="167FE474" w14:textId="77777777" w:rsidR="00F25F29" w:rsidRPr="00011B92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011B92">
        <w:rPr>
          <w:b/>
          <w:bCs/>
        </w:rPr>
        <w:t>Pluviométrie annuelle :</w:t>
      </w:r>
      <w:r w:rsidRPr="007E0516">
        <w:rPr>
          <w:b/>
          <w:bCs/>
        </w:rPr>
        <w:t xml:space="preserve"> </w:t>
      </w:r>
      <w:r w:rsidRPr="00011B92">
        <w:rPr>
          <w:b/>
          <w:bCs/>
        </w:rPr>
        <w:t>:</w:t>
      </w:r>
      <w:r>
        <w:rPr>
          <w:b/>
          <w:bCs/>
        </w:rPr>
        <w:t xml:space="preserve">                               mm</w:t>
      </w:r>
    </w:p>
    <w:p w14:paraId="436BFFB8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11B92">
        <w:rPr>
          <w:b/>
          <w:bCs/>
        </w:rPr>
        <w:t>Sens vent dominant :</w:t>
      </w:r>
    </w:p>
    <w:p w14:paraId="213E1DEC" w14:textId="77777777" w:rsidR="00F25F29" w:rsidRPr="00011B92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011B92">
        <w:rPr>
          <w:b/>
          <w:bCs/>
        </w:rPr>
        <w:t xml:space="preserve">Topographie : </w:t>
      </w:r>
    </w:p>
    <w:p w14:paraId="670EA5AC" w14:textId="77777777" w:rsidR="00F25F29" w:rsidRDefault="0024648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sdt>
        <w:sdtPr>
          <w:id w:val="38714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Coteaux</w:t>
      </w:r>
      <w:r w:rsidR="00F25F29">
        <w:tab/>
      </w:r>
      <w:sdt>
        <w:sdtPr>
          <w:id w:val="-8217363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Flanc montagne </w:t>
      </w:r>
      <w:r w:rsidR="00F25F29">
        <w:tab/>
      </w:r>
      <w:sdt>
        <w:sdtPr>
          <w:id w:val="10892794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Plaine</w:t>
      </w:r>
      <w:r w:rsidR="00F25F29">
        <w:tab/>
      </w:r>
      <w:sdt>
        <w:sdtPr>
          <w:id w:val="21431596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Fond de Vallée</w:t>
      </w:r>
      <w:r w:rsidR="00F25F29">
        <w:tab/>
        <w:t xml:space="preserve"> </w:t>
      </w:r>
      <w:sdt>
        <w:sdtPr>
          <w:id w:val="12313575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Plateau</w:t>
      </w:r>
    </w:p>
    <w:p w14:paraId="37F6A781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normaltextrun"/>
          <w:color w:val="000000"/>
        </w:rPr>
      </w:pPr>
    </w:p>
    <w:p w14:paraId="0C84C88C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Style w:val="normaltextrun"/>
          <w:b/>
          <w:bCs/>
          <w:color w:val="000000"/>
        </w:rPr>
      </w:pPr>
      <w:r w:rsidRPr="00951237">
        <w:rPr>
          <w:rStyle w:val="normaltextrun"/>
          <w:b/>
          <w:bCs/>
          <w:color w:val="000000"/>
        </w:rPr>
        <w:t>Quelles sont les productions principales de la ferme ?</w:t>
      </w:r>
    </w:p>
    <w:p w14:paraId="5D0E5DAD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Style w:val="normaltextrun"/>
          <w:color w:val="000000"/>
        </w:rPr>
      </w:pPr>
      <w:r>
        <w:rPr>
          <w:rStyle w:val="normaltextrun"/>
          <w:color w:val="000000"/>
        </w:rPr>
        <w:t>Cocher toutes les productions de la ferme</w:t>
      </w:r>
    </w:p>
    <w:p w14:paraId="0B2CA63E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normaltextrun"/>
          <w:color w:val="000000"/>
        </w:rPr>
      </w:pPr>
    </w:p>
    <w:p w14:paraId="4AF25DAF" w14:textId="77777777" w:rsidR="00F25F29" w:rsidRPr="008A04BA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lang w:val="en-US"/>
        </w:rPr>
      </w:pPr>
      <w:r w:rsidRPr="008A04BA">
        <w:rPr>
          <w:b/>
          <w:bCs/>
          <w:lang w:val="en-US"/>
        </w:rPr>
        <w:t xml:space="preserve">A – Production(s) </w:t>
      </w:r>
      <w:proofErr w:type="spellStart"/>
      <w:r w:rsidRPr="008A04BA">
        <w:rPr>
          <w:b/>
          <w:bCs/>
          <w:lang w:val="en-US"/>
        </w:rPr>
        <w:t>animale</w:t>
      </w:r>
      <w:proofErr w:type="spellEnd"/>
      <w:r w:rsidRPr="008A04BA">
        <w:rPr>
          <w:b/>
          <w:bCs/>
          <w:lang w:val="en-US"/>
        </w:rPr>
        <w:t xml:space="preserve">(s) </w:t>
      </w:r>
    </w:p>
    <w:p w14:paraId="4F00CF26" w14:textId="77777777" w:rsidR="00F25F29" w:rsidRPr="008A04BA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normaltextrun"/>
          <w:b/>
          <w:bCs/>
          <w:color w:val="000000" w:themeColor="text1"/>
          <w:lang w:val="en-US"/>
        </w:rPr>
      </w:pPr>
    </w:p>
    <w:p w14:paraId="6D17D711" w14:textId="77777777" w:rsidR="00F25F29" w:rsidRPr="00B7113B" w:rsidRDefault="0024648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sdt>
        <w:sdtPr>
          <w:rPr>
            <w:lang w:val="en-US"/>
          </w:rPr>
          <w:id w:val="-19719795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 w:rsidRPr="00B7113B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F25F29" w:rsidRPr="00B7113B">
        <w:rPr>
          <w:rStyle w:val="normaltextrun"/>
          <w:color w:val="000000" w:themeColor="text1"/>
          <w:lang w:val="en-US"/>
        </w:rPr>
        <w:t xml:space="preserve"> Bovin lait </w:t>
      </w:r>
      <w:sdt>
        <w:sdtPr>
          <w:rPr>
            <w:lang w:val="en-US"/>
          </w:rPr>
          <w:id w:val="-11914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 w:rsidRPr="00B7113B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F25F29" w:rsidRPr="00B7113B">
        <w:rPr>
          <w:lang w:val="en-US"/>
        </w:rPr>
        <w:t xml:space="preserve">Bovin </w:t>
      </w:r>
      <w:proofErr w:type="spellStart"/>
      <w:r w:rsidR="00F25F29" w:rsidRPr="00B7113B">
        <w:rPr>
          <w:lang w:val="en-US"/>
        </w:rPr>
        <w:t>Viande</w:t>
      </w:r>
      <w:proofErr w:type="spellEnd"/>
      <w:r w:rsidR="00F25F29" w:rsidRPr="00B7113B">
        <w:rPr>
          <w:lang w:val="en-US"/>
        </w:rPr>
        <w:t xml:space="preserve"> </w:t>
      </w:r>
      <w:sdt>
        <w:sdtPr>
          <w:rPr>
            <w:lang w:val="en-US"/>
          </w:rPr>
          <w:id w:val="8793573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 w:rsidRPr="00B7113B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F25F29" w:rsidRPr="00B7113B">
        <w:rPr>
          <w:lang w:val="en-US"/>
        </w:rPr>
        <w:t xml:space="preserve">Ovin lait </w:t>
      </w:r>
      <w:sdt>
        <w:sdtPr>
          <w:rPr>
            <w:lang w:val="en-US"/>
          </w:rPr>
          <w:id w:val="3769825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 w:rsidRPr="00B7113B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F25F29" w:rsidRPr="00B7113B">
        <w:rPr>
          <w:lang w:val="en-US"/>
        </w:rPr>
        <w:t xml:space="preserve">Ovin </w:t>
      </w:r>
      <w:proofErr w:type="spellStart"/>
      <w:r w:rsidR="00F25F29" w:rsidRPr="00B7113B">
        <w:rPr>
          <w:lang w:val="en-US"/>
        </w:rPr>
        <w:t>viande</w:t>
      </w:r>
      <w:proofErr w:type="spellEnd"/>
      <w:r w:rsidR="00F25F29" w:rsidRPr="00B7113B">
        <w:rPr>
          <w:lang w:val="en-US"/>
        </w:rPr>
        <w:t xml:space="preserve"> </w:t>
      </w:r>
      <w:sdt>
        <w:sdtPr>
          <w:rPr>
            <w:lang w:val="en-US"/>
          </w:rPr>
          <w:id w:val="6633617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 w:rsidRPr="00B7113B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proofErr w:type="spellStart"/>
      <w:r w:rsidR="00F25F29" w:rsidRPr="00B7113B">
        <w:rPr>
          <w:lang w:val="en-US"/>
        </w:rPr>
        <w:t>Caprin</w:t>
      </w:r>
      <w:proofErr w:type="spellEnd"/>
      <w:r w:rsidR="00F25F29" w:rsidRPr="00B7113B">
        <w:rPr>
          <w:lang w:val="en-US"/>
        </w:rPr>
        <w:t xml:space="preserve"> </w:t>
      </w:r>
      <w:sdt>
        <w:sdtPr>
          <w:rPr>
            <w:lang w:val="en-US"/>
          </w:rPr>
          <w:id w:val="12005177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 w:rsidRPr="00B7113B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F25F29" w:rsidRPr="00B7113B">
        <w:rPr>
          <w:lang w:val="en-US"/>
        </w:rPr>
        <w:t xml:space="preserve">Volaille </w:t>
      </w:r>
      <w:sdt>
        <w:sdtPr>
          <w:rPr>
            <w:lang w:val="en-US"/>
          </w:rPr>
          <w:id w:val="-10450560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 w:rsidRPr="00B7113B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proofErr w:type="spellStart"/>
      <w:r w:rsidR="00F25F29" w:rsidRPr="00B7113B">
        <w:rPr>
          <w:lang w:val="en-US"/>
        </w:rPr>
        <w:t>Palmipède</w:t>
      </w:r>
      <w:proofErr w:type="spellEnd"/>
    </w:p>
    <w:p w14:paraId="46A2A774" w14:textId="73D8528B" w:rsidR="00F25F29" w:rsidRDefault="0024648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sdt>
        <w:sdtPr>
          <w:id w:val="-1297176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Porcin </w:t>
      </w:r>
      <w:sdt>
        <w:sdtPr>
          <w:id w:val="13293381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Equin</w:t>
      </w:r>
      <w:r w:rsidR="003B1F8C">
        <w:t xml:space="preserve"> </w:t>
      </w:r>
      <w:sdt>
        <w:sdtPr>
          <w:id w:val="-18443053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1F8C">
            <w:rPr>
              <w:rFonts w:ascii="MS Gothic" w:eastAsia="MS Gothic" w:hAnsi="MS Gothic" w:hint="eastAsia"/>
            </w:rPr>
            <w:t>☐</w:t>
          </w:r>
        </w:sdtContent>
      </w:sdt>
      <w:proofErr w:type="spellStart"/>
      <w:r w:rsidR="003B1F8C">
        <w:t>Asin</w:t>
      </w:r>
      <w:proofErr w:type="spellEnd"/>
      <w:r w:rsidR="00F25F29">
        <w:t xml:space="preserve"> </w:t>
      </w:r>
      <w:sdt>
        <w:sdtPr>
          <w:id w:val="7571786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Apiculture </w:t>
      </w:r>
    </w:p>
    <w:p w14:paraId="68FEE5C7" w14:textId="77777777" w:rsidR="00F25F29" w:rsidRDefault="0024648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normaltextrun"/>
          <w:color w:val="000000" w:themeColor="text1"/>
        </w:rPr>
      </w:pPr>
      <w:sdt>
        <w:sdtPr>
          <w:id w:val="20594333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Autre : </w:t>
      </w:r>
      <w:proofErr w:type="gramStart"/>
      <w:r w:rsidR="00F25F29">
        <w:t>…….</w:t>
      </w:r>
      <w:proofErr w:type="gramEnd"/>
      <w:r w:rsidR="00F25F29">
        <w:t>.</w:t>
      </w:r>
      <w:r w:rsidR="00F25F29">
        <w:rPr>
          <w:rStyle w:val="normaltextrun"/>
          <w:color w:val="000000" w:themeColor="text1"/>
        </w:rPr>
        <w:t>[préciser]</w:t>
      </w:r>
    </w:p>
    <w:p w14:paraId="15C1FEED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normaltextrun"/>
          <w:color w:val="000000"/>
        </w:rPr>
      </w:pPr>
    </w:p>
    <w:p w14:paraId="4E5D98B2" w14:textId="77777777" w:rsidR="00F25F29" w:rsidRPr="0013234E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13234E">
        <w:rPr>
          <w:b/>
        </w:rPr>
        <w:t>B – Production(s) végétale(s)</w:t>
      </w:r>
    </w:p>
    <w:p w14:paraId="77B7D341" w14:textId="77777777" w:rsidR="00F25F29" w:rsidRPr="0013234E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14:paraId="623068B6" w14:textId="77777777" w:rsidR="00F25F29" w:rsidRDefault="0024648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sdt>
        <w:sdtPr>
          <w:id w:val="-16551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Grandes cultures : [Préciser] : ………</w:t>
      </w:r>
    </w:p>
    <w:p w14:paraId="762DF0F2" w14:textId="77777777" w:rsidR="00F25F29" w:rsidRDefault="0024648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sdt>
        <w:sdtPr>
          <w:id w:val="-17879659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Maraichage : [Préciser] ………</w:t>
      </w:r>
    </w:p>
    <w:p w14:paraId="5B816428" w14:textId="77777777" w:rsidR="00F25F29" w:rsidRDefault="0024648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sdt>
        <w:sdtPr>
          <w:id w:val="7437644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Arboriculture : [Préciser] ………</w:t>
      </w:r>
    </w:p>
    <w:p w14:paraId="0DEC3045" w14:textId="77777777" w:rsidR="00F25F29" w:rsidRDefault="0024648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sdt>
        <w:sdtPr>
          <w:id w:val="14049505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Prairie </w:t>
      </w:r>
    </w:p>
    <w:p w14:paraId="39048376" w14:textId="77777777" w:rsidR="00F25F29" w:rsidRDefault="0024648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sdt>
        <w:sdtPr>
          <w:id w:val="14864410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Viticulture</w:t>
      </w:r>
    </w:p>
    <w:p w14:paraId="7D3408C6" w14:textId="77777777" w:rsidR="00F25F29" w:rsidRDefault="0024648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sdt>
        <w:sdtPr>
          <w:id w:val="-9291934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PPAM</w:t>
      </w:r>
    </w:p>
    <w:p w14:paraId="548B1C7E" w14:textId="06223B65" w:rsidR="003B1F8C" w:rsidRDefault="0024648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sdt>
        <w:sdtPr>
          <w:id w:val="-2746415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1F8C">
            <w:rPr>
              <w:rFonts w:ascii="MS Gothic" w:eastAsia="MS Gothic" w:hAnsi="MS Gothic" w:hint="eastAsia"/>
            </w:rPr>
            <w:t>☐</w:t>
          </w:r>
        </w:sdtContent>
      </w:sdt>
      <w:r w:rsidR="003B1F8C">
        <w:t xml:space="preserve"> Foin</w:t>
      </w:r>
    </w:p>
    <w:p w14:paraId="50419C00" w14:textId="77777777" w:rsidR="00F25F29" w:rsidRPr="00121345" w:rsidRDefault="0024648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normaltextrun"/>
        </w:rPr>
      </w:pPr>
      <w:sdt>
        <w:sdtPr>
          <w:id w:val="-17966689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Autres : </w:t>
      </w:r>
      <w:r w:rsidR="00F25F29">
        <w:rPr>
          <w:rStyle w:val="normaltextrun"/>
          <w:color w:val="000000"/>
        </w:rPr>
        <w:t xml:space="preserve">[préciser] </w:t>
      </w:r>
      <w:r w:rsidR="00F25F29">
        <w:t>………….</w:t>
      </w:r>
    </w:p>
    <w:p w14:paraId="000A8073" w14:textId="77777777" w:rsidR="00F25F29" w:rsidRPr="00EF786D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normaltextrun"/>
          <w:color w:val="000000"/>
        </w:rPr>
      </w:pPr>
    </w:p>
    <w:p w14:paraId="2DEE6417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5DF0BA4A">
        <w:rPr>
          <w:b/>
          <w:bCs/>
        </w:rPr>
        <w:t>Mode d’exploitation :</w:t>
      </w:r>
      <w:r>
        <w:t xml:space="preserve"> </w:t>
      </w:r>
      <w:sdt>
        <w:sdtPr>
          <w:id w:val="5930619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5DF0BA4A">
            <w:rPr>
              <w:rFonts w:ascii="MS Gothic" w:eastAsia="MS Gothic" w:hAnsi="MS Gothic"/>
            </w:rPr>
            <w:t>☐</w:t>
          </w:r>
        </w:sdtContent>
      </w:sdt>
      <w:r>
        <w:t xml:space="preserve"> bio </w:t>
      </w:r>
      <w:sdt>
        <w:sdtPr>
          <w:id w:val="4041204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5DF0BA4A">
            <w:rPr>
              <w:rFonts w:ascii="MS Gothic" w:eastAsia="MS Gothic" w:hAnsi="MS Gothic"/>
            </w:rPr>
            <w:t>☐</w:t>
          </w:r>
        </w:sdtContent>
      </w:sdt>
      <w:r>
        <w:t xml:space="preserve"> en conversion bio </w:t>
      </w:r>
      <w:sdt>
        <w:sdtPr>
          <w:id w:val="-14827700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5DF0BA4A">
            <w:rPr>
              <w:rFonts w:ascii="MS Gothic" w:eastAsia="MS Gothic" w:hAnsi="MS Gothic"/>
            </w:rPr>
            <w:t>☐</w:t>
          </w:r>
        </w:sdtContent>
      </w:sdt>
      <w:r>
        <w:t xml:space="preserve"> conventionnel</w:t>
      </w:r>
    </w:p>
    <w:p w14:paraId="2D82958F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5B04FD7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11B92">
        <w:rPr>
          <w:b/>
          <w:bCs/>
        </w:rPr>
        <w:t xml:space="preserve">La ferme bénéficie-t-il d’une certification ? </w:t>
      </w:r>
    </w:p>
    <w:p w14:paraId="57F3AA1E" w14:textId="77777777" w:rsidR="00F25F29" w:rsidRDefault="0024648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sdt>
        <w:sdtPr>
          <w:id w:val="13310244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Oui, préciser : ………….</w:t>
      </w:r>
      <w:r w:rsidR="00F25F29">
        <w:tab/>
        <w:t xml:space="preserve"> </w:t>
      </w:r>
      <w:sdt>
        <w:sdtPr>
          <w:id w:val="-13943521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Non </w:t>
      </w:r>
    </w:p>
    <w:p w14:paraId="39D237E3" w14:textId="77777777" w:rsidR="00F25F29" w:rsidRPr="005E0F77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u w:val="single"/>
        </w:rPr>
      </w:pPr>
      <w:r w:rsidRPr="005E0F77">
        <w:rPr>
          <w:u w:val="single"/>
        </w:rPr>
        <w:t xml:space="preserve">Organisme certificateur : </w:t>
      </w:r>
    </w:p>
    <w:p w14:paraId="50B6C406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normaltextrun"/>
          <w:color w:val="000000"/>
        </w:rPr>
      </w:pPr>
    </w:p>
    <w:p w14:paraId="0E8AFBBD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11B92">
        <w:rPr>
          <w:b/>
          <w:bCs/>
        </w:rPr>
        <w:t>Transformation des produits à la ferme :</w:t>
      </w:r>
      <w:r>
        <w:t xml:space="preserve">  </w:t>
      </w:r>
      <w:sdt>
        <w:sdtPr>
          <w:id w:val="11199558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Oui</w:t>
      </w:r>
      <w:r>
        <w:tab/>
      </w:r>
      <w:sdt>
        <w:sdtPr>
          <w:id w:val="-16930677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Non</w:t>
      </w:r>
    </w:p>
    <w:p w14:paraId="04E8482C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E257089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11B92">
        <w:rPr>
          <w:b/>
          <w:bCs/>
        </w:rPr>
        <w:t>Vente directe des produits sur la ferme</w:t>
      </w:r>
      <w:r>
        <w:t xml:space="preserve"> :  </w:t>
      </w:r>
      <w:sdt>
        <w:sdtPr>
          <w:id w:val="-12969821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Oui</w:t>
      </w:r>
      <w:r>
        <w:tab/>
      </w:r>
      <w:sdt>
        <w:sdtPr>
          <w:id w:val="-19378953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Non</w:t>
      </w:r>
    </w:p>
    <w:p w14:paraId="5D5B2C95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DCA30CA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11B92">
        <w:rPr>
          <w:b/>
          <w:bCs/>
        </w:rPr>
        <w:t>Adhésion à l’AFAF pour l’année en cours :</w:t>
      </w:r>
      <w:r>
        <w:t xml:space="preserve"> </w:t>
      </w:r>
      <w:sdt>
        <w:sdtPr>
          <w:id w:val="-19101441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Oui </w:t>
      </w:r>
      <w:sdt>
        <w:sdtPr>
          <w:id w:val="-19711202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Non </w:t>
      </w:r>
      <w:sdt>
        <w:sdtPr>
          <w:id w:val="11417640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A Faire</w:t>
      </w:r>
    </w:p>
    <w:p w14:paraId="5CA64E75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0BE7500" w14:textId="2CACB9E9" w:rsidR="00F25F29" w:rsidRDefault="00882FFC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hyperlink r:id="rId18" w:history="1">
        <w:r w:rsidRPr="00C374A4">
          <w:rPr>
            <w:rStyle w:val="Lienhypertexte"/>
          </w:rPr>
          <w:t>https://www.helloasso.com/associations/afaf-association-francaise-d-agroforesterie/adhesions/adhesion-beneficiaire-du-fonds-pour-l-agroforesterie-2026-after</w:t>
        </w:r>
      </w:hyperlink>
      <w:r w:rsidR="00C374A4">
        <w:t xml:space="preserve"> </w:t>
      </w:r>
      <w:r>
        <w:t xml:space="preserve"> </w:t>
      </w:r>
    </w:p>
    <w:p w14:paraId="316E2768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59B3CA5" w14:textId="77777777" w:rsidR="00F25F29" w:rsidRDefault="00F25F29" w:rsidP="00F25F29"/>
    <w:p w14:paraId="0C64A7FA" w14:textId="49D35BC2" w:rsidR="00626954" w:rsidRDefault="007E1BF6" w:rsidP="007E1BF6">
      <w:pPr>
        <w:spacing w:after="160" w:line="259" w:lineRule="auto"/>
      </w:pPr>
      <w:r>
        <w:br w:type="page"/>
      </w:r>
    </w:p>
    <w:p w14:paraId="6F724FE5" w14:textId="77777777" w:rsidR="00F25F29" w:rsidRPr="00B104DE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rFonts w:ascii="Poppins" w:hAnsi="Poppins" w:cs="Poppins"/>
          <w:b/>
          <w:bCs/>
          <w:sz w:val="28"/>
          <w:szCs w:val="28"/>
        </w:rPr>
      </w:pPr>
      <w:r>
        <w:rPr>
          <w:rFonts w:ascii="Poppins" w:hAnsi="Poppins" w:cs="Poppins"/>
          <w:b/>
          <w:bCs/>
          <w:sz w:val="28"/>
          <w:szCs w:val="28"/>
        </w:rPr>
        <w:lastRenderedPageBreak/>
        <w:t>Le(s) porteur(s) de projet</w:t>
      </w:r>
    </w:p>
    <w:p w14:paraId="27BBDCCC" w14:textId="520865DB" w:rsidR="00D86C2A" w:rsidRPr="00D86C2A" w:rsidRDefault="00D86C2A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D86C2A">
        <w:t>Raison sociale de la f</w:t>
      </w:r>
      <w:r>
        <w:t>erme :</w:t>
      </w:r>
    </w:p>
    <w:p w14:paraId="0F6FE8C0" w14:textId="0230DDDB" w:rsidR="00F25F29" w:rsidRPr="00A57DA2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57DA2">
        <w:t xml:space="preserve">Nom(s), prénom(s) : </w:t>
      </w:r>
    </w:p>
    <w:p w14:paraId="74E8AF42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Adresse : </w:t>
      </w:r>
    </w:p>
    <w:p w14:paraId="69366200" w14:textId="4E02FE40" w:rsidR="008304ED" w:rsidRDefault="008304ED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Courriel : </w:t>
      </w:r>
    </w:p>
    <w:p w14:paraId="1D987289" w14:textId="2FAF0A99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Numéro de téléphone : </w:t>
      </w:r>
    </w:p>
    <w:p w14:paraId="36B3B872" w14:textId="77777777" w:rsidR="00D86C2A" w:rsidRDefault="00D86C2A" w:rsidP="00B018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</w:p>
    <w:p w14:paraId="72A3C5CE" w14:textId="27385222" w:rsidR="00B018C1" w:rsidRPr="005160BD" w:rsidRDefault="00B018C1" w:rsidP="00B018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5160BD">
        <w:rPr>
          <w:lang w:val="en-US"/>
        </w:rPr>
        <w:t xml:space="preserve">Age: </w:t>
      </w:r>
    </w:p>
    <w:p w14:paraId="3ECE50A4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BF87CD2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595959" w:themeColor="text1" w:themeTint="A6"/>
        </w:rPr>
      </w:pPr>
      <w:r w:rsidRPr="006D4FD5">
        <w:rPr>
          <w:u w:val="single"/>
        </w:rPr>
        <w:t>Statut du porteur de projet :</w:t>
      </w:r>
      <w:r>
        <w:br/>
      </w:r>
      <w:sdt>
        <w:sdtPr>
          <w:id w:val="8596976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5DF0BA4A">
            <w:rPr>
              <w:rFonts w:ascii="MS Gothic" w:eastAsia="MS Gothic" w:hAnsi="MS Gothic"/>
            </w:rPr>
            <w:t>☐</w:t>
          </w:r>
        </w:sdtContent>
      </w:sdt>
      <w:r>
        <w:t xml:space="preserve"> </w:t>
      </w:r>
      <w:proofErr w:type="spellStart"/>
      <w:proofErr w:type="gramStart"/>
      <w:r>
        <w:t>agriculteur.trice</w:t>
      </w:r>
      <w:proofErr w:type="spellEnd"/>
      <w:proofErr w:type="gramEnd"/>
      <w:r>
        <w:tab/>
      </w:r>
      <w:sdt>
        <w:sdtPr>
          <w:id w:val="-7686194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5DF0BA4A">
            <w:rPr>
              <w:rFonts w:ascii="MS Gothic" w:eastAsia="MS Gothic" w:hAnsi="MS Gothic"/>
            </w:rPr>
            <w:t>☐</w:t>
          </w:r>
        </w:sdtContent>
      </w:sdt>
      <w:r>
        <w:t xml:space="preserve"> salarié cadre agricole </w:t>
      </w:r>
      <w:sdt>
        <w:sdtPr>
          <w:id w:val="7842338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5DF0BA4A">
            <w:rPr>
              <w:rFonts w:ascii="MS Gothic" w:eastAsia="MS Gothic" w:hAnsi="MS Gothic"/>
            </w:rPr>
            <w:t>☐</w:t>
          </w:r>
        </w:sdtContent>
      </w:sdt>
      <w:r>
        <w:t xml:space="preserve"> autre : ….</w:t>
      </w:r>
    </w:p>
    <w:p w14:paraId="56D94494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828B5C2" w14:textId="247BD010" w:rsidR="00F25F29" w:rsidRDefault="00A57DA2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Nombre de salariés travaillant sur la ferme</w:t>
      </w:r>
      <w:r w:rsidR="00F25F29">
        <w:t xml:space="preserve"> : …</w:t>
      </w:r>
    </w:p>
    <w:p w14:paraId="7CD1C511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682051B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Année d’installation sur la ferme : </w:t>
      </w:r>
      <w:proofErr w:type="gramStart"/>
      <w:r>
        <w:t>…….</w:t>
      </w:r>
      <w:proofErr w:type="gramEnd"/>
      <w:r>
        <w:t xml:space="preserve">. </w:t>
      </w:r>
      <w:sdt>
        <w:sdtPr>
          <w:id w:val="-6546835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5DF0BA4A">
            <w:rPr>
              <w:rFonts w:ascii="MS Gothic" w:eastAsia="MS Gothic" w:hAnsi="MS Gothic"/>
            </w:rPr>
            <w:t>☐</w:t>
          </w:r>
        </w:sdtContent>
      </w:sdt>
      <w:r>
        <w:t xml:space="preserve"> Ferme familiale </w:t>
      </w:r>
      <w:sdt>
        <w:sdtPr>
          <w:id w:val="9482760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5DF0BA4A">
            <w:rPr>
              <w:rFonts w:ascii="MS Gothic" w:eastAsia="MS Gothic" w:hAnsi="MS Gothic"/>
            </w:rPr>
            <w:t>☐</w:t>
          </w:r>
        </w:sdtContent>
      </w:sdt>
      <w:r>
        <w:t xml:space="preserve"> Installation hors cadre familial</w:t>
      </w:r>
    </w:p>
    <w:p w14:paraId="150A8DE4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0F21654" w14:textId="77777777" w:rsidR="00F25F29" w:rsidRDefault="00F25F29" w:rsidP="00F25F29"/>
    <w:p w14:paraId="7DC2B9BF" w14:textId="77777777" w:rsidR="00626954" w:rsidRDefault="00626954" w:rsidP="00F25F29"/>
    <w:p w14:paraId="724F7EB0" w14:textId="77777777" w:rsidR="00F25F29" w:rsidRPr="00D54479" w:rsidRDefault="00F25F29" w:rsidP="00F93B32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spacing w:after="120"/>
        <w:jc w:val="center"/>
        <w:rPr>
          <w:rFonts w:ascii="Poppins" w:hAnsi="Poppins" w:cs="Poppins"/>
          <w:b/>
          <w:bCs/>
          <w:sz w:val="28"/>
          <w:szCs w:val="28"/>
        </w:rPr>
      </w:pPr>
      <w:r w:rsidRPr="00D54479">
        <w:rPr>
          <w:rFonts w:ascii="Poppins" w:hAnsi="Poppins" w:cs="Poppins"/>
          <w:b/>
          <w:bCs/>
          <w:sz w:val="28"/>
          <w:szCs w:val="28"/>
        </w:rPr>
        <w:t>La structure d’accompagnement technique</w:t>
      </w:r>
    </w:p>
    <w:p w14:paraId="6EBC0E89" w14:textId="77777777" w:rsidR="00F25F29" w:rsidRDefault="00F25F29" w:rsidP="00F93B32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</w:pPr>
    </w:p>
    <w:p w14:paraId="51E6F54A" w14:textId="77777777" w:rsidR="0051615B" w:rsidRDefault="0051615B" w:rsidP="00F93B32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</w:pPr>
      <w:r>
        <w:t xml:space="preserve">Structure : </w:t>
      </w:r>
    </w:p>
    <w:p w14:paraId="17F1CDB9" w14:textId="397F6CAC" w:rsidR="005C227E" w:rsidRPr="005C227E" w:rsidRDefault="005C227E" w:rsidP="00F93B32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</w:pPr>
      <w:r>
        <w:t>Adresse :</w:t>
      </w:r>
    </w:p>
    <w:p w14:paraId="245CF133" w14:textId="77777777" w:rsidR="0051615B" w:rsidRDefault="0051615B" w:rsidP="00F93B32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</w:pPr>
      <w:r>
        <w:t>Représentant légal ou délégataire de signature (pour la convention de projet) :</w:t>
      </w:r>
    </w:p>
    <w:p w14:paraId="69213E64" w14:textId="77777777" w:rsidR="005C227E" w:rsidRDefault="005C227E" w:rsidP="00F93B32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</w:pPr>
    </w:p>
    <w:p w14:paraId="1C9DF8C9" w14:textId="51BAC399" w:rsidR="0051615B" w:rsidRDefault="0051615B" w:rsidP="00F93B32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</w:pPr>
      <w:r>
        <w:t xml:space="preserve">Courriel du représentant </w:t>
      </w:r>
      <w:r w:rsidR="005C227E">
        <w:t>légal :</w:t>
      </w:r>
    </w:p>
    <w:p w14:paraId="793B4ACA" w14:textId="77777777" w:rsidR="0051615B" w:rsidRDefault="0051615B" w:rsidP="00F93B32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</w:pPr>
      <w:r>
        <w:t>Dossier suivi par :</w:t>
      </w:r>
    </w:p>
    <w:p w14:paraId="72B13239" w14:textId="77777777" w:rsidR="0051615B" w:rsidRDefault="0051615B" w:rsidP="00F93B32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</w:pPr>
      <w:r>
        <w:t>Courriel du technicien (si différent) :</w:t>
      </w:r>
    </w:p>
    <w:p w14:paraId="3E50392B" w14:textId="50EE1570" w:rsidR="006731C6" w:rsidRDefault="006731C6" w:rsidP="00F93B32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</w:pPr>
      <w:r>
        <w:t>Téléphone du technicien :</w:t>
      </w:r>
    </w:p>
    <w:p w14:paraId="6FFC6879" w14:textId="77777777" w:rsidR="00F25F29" w:rsidRDefault="00F25F29" w:rsidP="00F93B32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</w:pPr>
    </w:p>
    <w:p w14:paraId="4140E67D" w14:textId="77777777" w:rsidR="00F25F29" w:rsidRDefault="00F25F29" w:rsidP="00F25F29"/>
    <w:p w14:paraId="6A5B43B3" w14:textId="4C740BB9" w:rsidR="007E1BF6" w:rsidRDefault="007E1BF6">
      <w:pPr>
        <w:spacing w:after="160" w:line="259" w:lineRule="auto"/>
        <w:rPr>
          <w:rFonts w:ascii="Poppins" w:hAnsi="Poppins" w:cs="Poppins"/>
          <w:b/>
          <w:bCs/>
          <w:sz w:val="28"/>
          <w:szCs w:val="28"/>
        </w:rPr>
      </w:pPr>
      <w:r>
        <w:rPr>
          <w:rFonts w:ascii="Poppins" w:hAnsi="Poppins" w:cs="Poppins"/>
          <w:b/>
          <w:bCs/>
          <w:sz w:val="28"/>
          <w:szCs w:val="28"/>
        </w:rPr>
        <w:br w:type="page"/>
      </w:r>
    </w:p>
    <w:p w14:paraId="1AF2A7C7" w14:textId="77777777" w:rsidR="00626954" w:rsidRDefault="00626954" w:rsidP="00EE70A2">
      <w:pPr>
        <w:spacing w:after="160" w:line="259" w:lineRule="auto"/>
        <w:rPr>
          <w:rFonts w:ascii="Poppins" w:hAnsi="Poppins" w:cs="Poppins"/>
          <w:b/>
          <w:bCs/>
          <w:sz w:val="28"/>
          <w:szCs w:val="28"/>
        </w:rPr>
      </w:pPr>
    </w:p>
    <w:p w14:paraId="1E4FE200" w14:textId="77777777" w:rsidR="00367C44" w:rsidRDefault="00367C44" w:rsidP="00367C44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rFonts w:ascii="Poppins" w:hAnsi="Poppins" w:cs="Poppins"/>
          <w:b/>
          <w:bCs/>
          <w:sz w:val="28"/>
          <w:szCs w:val="28"/>
        </w:rPr>
      </w:pPr>
    </w:p>
    <w:p w14:paraId="77FF203C" w14:textId="1CC91A1B" w:rsidR="00F25F29" w:rsidRDefault="00367C44" w:rsidP="00367C44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rFonts w:ascii="Poppins" w:hAnsi="Poppins" w:cs="Poppins"/>
          <w:b/>
          <w:bCs/>
          <w:sz w:val="28"/>
          <w:szCs w:val="28"/>
        </w:rPr>
      </w:pPr>
      <w:r>
        <w:rPr>
          <w:rFonts w:ascii="Poppins" w:hAnsi="Poppins" w:cs="Poppins"/>
          <w:b/>
          <w:bCs/>
          <w:sz w:val="28"/>
          <w:szCs w:val="28"/>
        </w:rPr>
        <w:t xml:space="preserve">2/ </w:t>
      </w:r>
      <w:r w:rsidR="00F25F29">
        <w:rPr>
          <w:rFonts w:ascii="Poppins" w:hAnsi="Poppins" w:cs="Poppins"/>
          <w:b/>
          <w:bCs/>
          <w:sz w:val="28"/>
          <w:szCs w:val="28"/>
        </w:rPr>
        <w:t>Objectifs du projet, motivations du porteur de projet</w:t>
      </w:r>
    </w:p>
    <w:p w14:paraId="6633DCF4" w14:textId="77777777" w:rsidR="00367C44" w:rsidRPr="00367C44" w:rsidRDefault="00367C44" w:rsidP="00367C44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rFonts w:ascii="Poppins" w:hAnsi="Poppins" w:cs="Poppins"/>
          <w:b/>
          <w:bCs/>
          <w:sz w:val="28"/>
          <w:szCs w:val="28"/>
        </w:rPr>
      </w:pPr>
    </w:p>
    <w:p w14:paraId="11848D38" w14:textId="77777777" w:rsidR="00F25F29" w:rsidRPr="009648DF" w:rsidRDefault="00F25F29" w:rsidP="00214D9D">
      <w:pPr>
        <w:jc w:val="center"/>
        <w:rPr>
          <w:b/>
          <w:bCs/>
          <w:color w:val="4472C4" w:themeColor="accent1"/>
          <w:u w:val="single"/>
        </w:rPr>
      </w:pPr>
      <w:r w:rsidRPr="009648DF">
        <w:rPr>
          <w:b/>
          <w:bCs/>
          <w:color w:val="4472C4" w:themeColor="accent1"/>
          <w:u w:val="single"/>
        </w:rPr>
        <w:t xml:space="preserve">A remplir par </w:t>
      </w:r>
      <w:proofErr w:type="gramStart"/>
      <w:r w:rsidRPr="009648DF">
        <w:rPr>
          <w:b/>
          <w:bCs/>
          <w:color w:val="4472C4" w:themeColor="accent1"/>
          <w:u w:val="single"/>
        </w:rPr>
        <w:t>l’agricultrice.eur</w:t>
      </w:r>
      <w:proofErr w:type="gramEnd"/>
      <w:r w:rsidRPr="009648DF">
        <w:rPr>
          <w:b/>
          <w:bCs/>
          <w:color w:val="4472C4" w:themeColor="accent1"/>
          <w:u w:val="single"/>
        </w:rPr>
        <w:t xml:space="preserve"> et/ou la structure technique </w:t>
      </w:r>
    </w:p>
    <w:p w14:paraId="252A54B8" w14:textId="77777777" w:rsidR="00F25F29" w:rsidRDefault="00F25F29" w:rsidP="00214D9D">
      <w:pPr>
        <w:jc w:val="center"/>
        <w:rPr>
          <w:rFonts w:ascii="Poppins" w:hAnsi="Poppins" w:cs="Poppins"/>
          <w:b/>
          <w:bCs/>
          <w:sz w:val="28"/>
          <w:szCs w:val="28"/>
        </w:rPr>
      </w:pPr>
    </w:p>
    <w:p w14:paraId="6400D33C" w14:textId="77777777" w:rsidR="00F25F29" w:rsidRDefault="00F25F29" w:rsidP="00214D9D">
      <w:pPr>
        <w:jc w:val="both"/>
      </w:pPr>
      <w:r>
        <w:t>1/ Présentez la ferme en quelques lignes : productions et circuits de distribution, intégration à un réseau d’agriculteurs, insertion locale, etc.</w:t>
      </w:r>
    </w:p>
    <w:p w14:paraId="0EB48E13" w14:textId="77777777" w:rsidR="00F25F29" w:rsidRDefault="00F25F29" w:rsidP="00214D9D">
      <w:pPr>
        <w:jc w:val="both"/>
      </w:pPr>
    </w:p>
    <w:p w14:paraId="3FBB2A3F" w14:textId="77777777" w:rsidR="00F25F29" w:rsidRDefault="00F25F29" w:rsidP="00214D9D">
      <w:pPr>
        <w:jc w:val="both"/>
      </w:pPr>
    </w:p>
    <w:p w14:paraId="0A508756" w14:textId="77777777" w:rsidR="00F25F29" w:rsidRDefault="00F25F29" w:rsidP="00214D9D">
      <w:pPr>
        <w:jc w:val="both"/>
      </w:pPr>
    </w:p>
    <w:p w14:paraId="4E64968E" w14:textId="77777777" w:rsidR="00F25F29" w:rsidRDefault="00F25F29" w:rsidP="00214D9D">
      <w:pPr>
        <w:jc w:val="both"/>
      </w:pPr>
    </w:p>
    <w:p w14:paraId="03F094CA" w14:textId="77777777" w:rsidR="00F25F29" w:rsidRDefault="00F25F29" w:rsidP="00214D9D">
      <w:pPr>
        <w:jc w:val="both"/>
      </w:pPr>
    </w:p>
    <w:p w14:paraId="3F88BCA2" w14:textId="77777777" w:rsidR="00F25F29" w:rsidRDefault="00F25F29" w:rsidP="00214D9D">
      <w:pPr>
        <w:jc w:val="both"/>
      </w:pPr>
    </w:p>
    <w:p w14:paraId="7BB975FA" w14:textId="77777777" w:rsidR="00F25F29" w:rsidRDefault="00F25F29" w:rsidP="00214D9D">
      <w:pPr>
        <w:jc w:val="both"/>
      </w:pPr>
    </w:p>
    <w:p w14:paraId="14F003F0" w14:textId="77777777" w:rsidR="00F25F29" w:rsidRDefault="00F25F29" w:rsidP="00214D9D">
      <w:pPr>
        <w:jc w:val="both"/>
      </w:pPr>
    </w:p>
    <w:p w14:paraId="56D3DB70" w14:textId="77777777" w:rsidR="00F25F29" w:rsidRDefault="00F25F29" w:rsidP="00214D9D">
      <w:pPr>
        <w:jc w:val="both"/>
      </w:pPr>
      <w:r>
        <w:t>2/ Présentez votre parcours professionnel en quelques lignes</w:t>
      </w:r>
    </w:p>
    <w:p w14:paraId="18963BF2" w14:textId="77777777" w:rsidR="00F25F29" w:rsidRDefault="00F25F29" w:rsidP="00214D9D">
      <w:pPr>
        <w:jc w:val="both"/>
      </w:pPr>
    </w:p>
    <w:p w14:paraId="568667BD" w14:textId="77777777" w:rsidR="00F25F29" w:rsidRDefault="00F25F29" w:rsidP="00214D9D">
      <w:pPr>
        <w:jc w:val="both"/>
      </w:pPr>
    </w:p>
    <w:p w14:paraId="7D4699AB" w14:textId="77777777" w:rsidR="00F25F29" w:rsidRDefault="00F25F29" w:rsidP="00214D9D">
      <w:pPr>
        <w:jc w:val="both"/>
      </w:pPr>
    </w:p>
    <w:p w14:paraId="1882376D" w14:textId="77777777" w:rsidR="00F25F29" w:rsidRDefault="00F25F29" w:rsidP="00214D9D">
      <w:pPr>
        <w:jc w:val="both"/>
      </w:pPr>
    </w:p>
    <w:p w14:paraId="5694FF47" w14:textId="77777777" w:rsidR="00F25F29" w:rsidRDefault="00F25F29" w:rsidP="00214D9D">
      <w:pPr>
        <w:jc w:val="both"/>
      </w:pPr>
    </w:p>
    <w:p w14:paraId="2D1226DA" w14:textId="77777777" w:rsidR="00F25F29" w:rsidRDefault="00F25F29" w:rsidP="00214D9D">
      <w:pPr>
        <w:jc w:val="both"/>
      </w:pPr>
    </w:p>
    <w:p w14:paraId="2C694DCA" w14:textId="77777777" w:rsidR="00F25F29" w:rsidRDefault="00F25F29" w:rsidP="00214D9D">
      <w:pPr>
        <w:jc w:val="both"/>
      </w:pPr>
    </w:p>
    <w:p w14:paraId="5EDA1AFE" w14:textId="77777777" w:rsidR="00F25F29" w:rsidRDefault="00F25F29" w:rsidP="00214D9D">
      <w:pPr>
        <w:jc w:val="both"/>
      </w:pPr>
      <w:r>
        <w:t xml:space="preserve">3/ Quelle est votre motivation pour vous tourner vers l’agroforesterie ? </w:t>
      </w:r>
    </w:p>
    <w:p w14:paraId="704A6F97" w14:textId="77777777" w:rsidR="00F25F29" w:rsidRDefault="00F25F29" w:rsidP="00214D9D">
      <w:pPr>
        <w:jc w:val="both"/>
      </w:pPr>
    </w:p>
    <w:p w14:paraId="72A7F494" w14:textId="77777777" w:rsidR="00F25F29" w:rsidRDefault="00F25F29" w:rsidP="00214D9D">
      <w:pPr>
        <w:jc w:val="both"/>
      </w:pPr>
    </w:p>
    <w:p w14:paraId="305ED45E" w14:textId="77777777" w:rsidR="00F25F29" w:rsidRDefault="00F25F29" w:rsidP="00214D9D">
      <w:pPr>
        <w:jc w:val="both"/>
      </w:pPr>
    </w:p>
    <w:p w14:paraId="4105E4B4" w14:textId="77777777" w:rsidR="00F25F29" w:rsidRDefault="00F25F29" w:rsidP="00214D9D">
      <w:pPr>
        <w:jc w:val="both"/>
      </w:pPr>
    </w:p>
    <w:p w14:paraId="1A239CF8" w14:textId="77777777" w:rsidR="00F25F29" w:rsidRDefault="00F25F29" w:rsidP="00214D9D">
      <w:pPr>
        <w:jc w:val="both"/>
      </w:pPr>
    </w:p>
    <w:p w14:paraId="634985D2" w14:textId="77777777" w:rsidR="00F25F29" w:rsidRDefault="00F25F29" w:rsidP="00214D9D">
      <w:pPr>
        <w:jc w:val="both"/>
      </w:pPr>
    </w:p>
    <w:p w14:paraId="169FBE2E" w14:textId="77777777" w:rsidR="00F25F29" w:rsidRDefault="00F25F29" w:rsidP="00214D9D">
      <w:pPr>
        <w:jc w:val="both"/>
      </w:pPr>
    </w:p>
    <w:p w14:paraId="094FABFA" w14:textId="77777777" w:rsidR="00F25F29" w:rsidRDefault="00F25F29" w:rsidP="00214D9D">
      <w:pPr>
        <w:jc w:val="both"/>
      </w:pPr>
    </w:p>
    <w:p w14:paraId="50855150" w14:textId="77777777" w:rsidR="00F25F29" w:rsidRDefault="00F25F29" w:rsidP="00214D9D">
      <w:pPr>
        <w:jc w:val="both"/>
      </w:pPr>
      <w:r>
        <w:t>4/ Quelles sont les problématiques présentes sur la ferme que le projet aidera à résoudre ? Quels sont les impacts en termes de biodiversité, eau, sol, vent, bien-être animal visés par le projet ?</w:t>
      </w:r>
    </w:p>
    <w:p w14:paraId="258D4C72" w14:textId="77777777" w:rsidR="00F25F29" w:rsidRDefault="00F25F29" w:rsidP="00214D9D"/>
    <w:p w14:paraId="38BA77D9" w14:textId="77777777" w:rsidR="00F25F29" w:rsidRDefault="00F25F29" w:rsidP="00214D9D"/>
    <w:p w14:paraId="64948FC7" w14:textId="77777777" w:rsidR="00F25F29" w:rsidRDefault="00F25F29" w:rsidP="00214D9D">
      <w:r>
        <w:br w:type="page"/>
      </w:r>
    </w:p>
    <w:p w14:paraId="325CBE3A" w14:textId="77777777" w:rsidR="00F25F29" w:rsidRDefault="00F25F29" w:rsidP="00214D9D"/>
    <w:p w14:paraId="615C5027" w14:textId="76906564" w:rsidR="00D96818" w:rsidRDefault="00F25F29" w:rsidP="0029488E">
      <w:r>
        <w:t>5/ Seriez-vous volontaire d’accueillir une journée de plantation participative </w:t>
      </w:r>
      <w:r w:rsidR="0029488E">
        <w:t xml:space="preserve">d’une quinzaine de salariés </w:t>
      </w:r>
      <w:r w:rsidR="00D052CD">
        <w:t xml:space="preserve">de l’entreprise mécène du projet </w:t>
      </w:r>
      <w:r w:rsidR="00D96818">
        <w:t>agroforestier</w:t>
      </w:r>
      <w:r w:rsidR="002E4481">
        <w:t xml:space="preserve"> ? </w:t>
      </w:r>
    </w:p>
    <w:p w14:paraId="0421469D" w14:textId="77777777" w:rsidR="00D96818" w:rsidRDefault="00D96818" w:rsidP="0029488E"/>
    <w:p w14:paraId="480AEB69" w14:textId="373F79BD" w:rsidR="00F25F29" w:rsidRDefault="00246489" w:rsidP="0029488E">
      <w:sdt>
        <w:sdtPr>
          <w:rPr>
            <w:rFonts w:ascii="MS Gothic" w:eastAsia="MS Gothic" w:hAnsi="MS Gothic"/>
          </w:rPr>
          <w:id w:val="-1416570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6818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Oui</w:t>
      </w:r>
      <w:r w:rsidR="00F25F29">
        <w:tab/>
      </w:r>
      <w:sdt>
        <w:sdtPr>
          <w:rPr>
            <w:rFonts w:ascii="MS Gothic" w:eastAsia="MS Gothic" w:hAnsi="MS Gothic"/>
          </w:rPr>
          <w:id w:val="-14441369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 w:rsidRPr="0029488E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Non</w:t>
      </w:r>
    </w:p>
    <w:p w14:paraId="65F60996" w14:textId="77777777" w:rsidR="00F25F29" w:rsidRDefault="00F25F29" w:rsidP="00214D9D"/>
    <w:p w14:paraId="2377B2AB" w14:textId="2F503AB3" w:rsidR="00F25F29" w:rsidRDefault="00F8033D" w:rsidP="00F8033D">
      <w:pPr>
        <w:jc w:val="both"/>
      </w:pPr>
      <w:r>
        <w:t>Une</w:t>
      </w:r>
      <w:r w:rsidRPr="00F8033D">
        <w:t xml:space="preserve"> plantation participative est </w:t>
      </w:r>
      <w:r>
        <w:t xml:space="preserve">une journée d’animation et de sensibilisation </w:t>
      </w:r>
      <w:r w:rsidRPr="00F8033D">
        <w:t>destiné</w:t>
      </w:r>
      <w:r>
        <w:t xml:space="preserve">e </w:t>
      </w:r>
      <w:r w:rsidRPr="00F8033D">
        <w:t>à un groupe de 10 à 15 adultes</w:t>
      </w:r>
      <w:r>
        <w:t xml:space="preserve"> de l’entreprise mécène du projet</w:t>
      </w:r>
      <w:r w:rsidRPr="00F8033D">
        <w:t>. Au</w:t>
      </w:r>
      <w:r>
        <w:t xml:space="preserve"> </w:t>
      </w:r>
      <w:r w:rsidRPr="00F8033D">
        <w:t>cours de cette journée, les participants</w:t>
      </w:r>
      <w:r>
        <w:t xml:space="preserve"> </w:t>
      </w:r>
      <w:r w:rsidRPr="00F8033D">
        <w:t>pourront s’approprier les enjeux liés à</w:t>
      </w:r>
      <w:r>
        <w:t xml:space="preserve"> </w:t>
      </w:r>
      <w:r w:rsidRPr="00F8033D">
        <w:t>l’agroforesterie et aux techniques</w:t>
      </w:r>
      <w:r>
        <w:t xml:space="preserve"> </w:t>
      </w:r>
      <w:r w:rsidRPr="00F8033D">
        <w:t>d’aménagement des espaces agricoles</w:t>
      </w:r>
      <w:r>
        <w:t xml:space="preserve"> </w:t>
      </w:r>
      <w:r w:rsidRPr="00F8033D">
        <w:t>par l’arbre et la haie sur la base d’un</w:t>
      </w:r>
      <w:r>
        <w:t xml:space="preserve"> </w:t>
      </w:r>
      <w:r w:rsidRPr="00F8033D">
        <w:t>exemple concret.</w:t>
      </w:r>
      <w:r w:rsidR="00F25F29">
        <w:br w:type="page"/>
      </w:r>
    </w:p>
    <w:p w14:paraId="420E0C48" w14:textId="77777777" w:rsidR="00F25F29" w:rsidRDefault="00F25F29" w:rsidP="00F25F29"/>
    <w:p w14:paraId="523A0FDF" w14:textId="77777777" w:rsidR="00626954" w:rsidRDefault="00626954" w:rsidP="00F25F29"/>
    <w:p w14:paraId="1E45C92B" w14:textId="77777777" w:rsidR="00367C44" w:rsidRDefault="00367C44" w:rsidP="00367C44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rFonts w:ascii="Poppins" w:hAnsi="Poppins" w:cs="Poppins"/>
          <w:b/>
          <w:bCs/>
          <w:sz w:val="32"/>
          <w:szCs w:val="32"/>
        </w:rPr>
      </w:pPr>
    </w:p>
    <w:p w14:paraId="2FFA0EE8" w14:textId="7CC4A047" w:rsidR="00F25F29" w:rsidRDefault="00367C44" w:rsidP="00367C44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rFonts w:ascii="Poppins" w:hAnsi="Poppins" w:cs="Poppins"/>
          <w:b/>
          <w:bCs/>
          <w:sz w:val="32"/>
          <w:szCs w:val="32"/>
        </w:rPr>
      </w:pPr>
      <w:r>
        <w:rPr>
          <w:rFonts w:ascii="Poppins" w:hAnsi="Poppins" w:cs="Poppins"/>
          <w:b/>
          <w:bCs/>
          <w:sz w:val="32"/>
          <w:szCs w:val="32"/>
        </w:rPr>
        <w:t xml:space="preserve">3/ </w:t>
      </w:r>
      <w:r w:rsidR="00F25F29" w:rsidRPr="004D7AED">
        <w:rPr>
          <w:rFonts w:ascii="Poppins" w:hAnsi="Poppins" w:cs="Poppins"/>
          <w:b/>
          <w:bCs/>
          <w:sz w:val="32"/>
          <w:szCs w:val="32"/>
        </w:rPr>
        <w:t xml:space="preserve">Caractéristiques techniques </w:t>
      </w:r>
      <w:r w:rsidR="00F25F29">
        <w:rPr>
          <w:rFonts w:ascii="Poppins" w:hAnsi="Poppins" w:cs="Poppins"/>
          <w:b/>
          <w:bCs/>
          <w:sz w:val="32"/>
          <w:szCs w:val="32"/>
        </w:rPr>
        <w:t>du projet</w:t>
      </w:r>
    </w:p>
    <w:p w14:paraId="10E07E2B" w14:textId="77777777" w:rsidR="00367C44" w:rsidRDefault="00367C44" w:rsidP="00367C44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center"/>
        <w:rPr>
          <w:rFonts w:ascii="Poppins" w:hAnsi="Poppins" w:cs="Poppins"/>
          <w:b/>
          <w:bCs/>
          <w:sz w:val="32"/>
          <w:szCs w:val="32"/>
        </w:rPr>
      </w:pPr>
    </w:p>
    <w:p w14:paraId="271AB193" w14:textId="77777777" w:rsidR="00F25F29" w:rsidRDefault="00F25F29" w:rsidP="00F25F29"/>
    <w:p w14:paraId="461B1F55" w14:textId="77777777" w:rsidR="00F25F29" w:rsidRPr="005239BF" w:rsidRDefault="00F25F29" w:rsidP="00F25F29">
      <w:pPr>
        <w:jc w:val="center"/>
        <w:rPr>
          <w:b/>
          <w:bCs/>
          <w:color w:val="4472C4" w:themeColor="accent1"/>
          <w:u w:val="single"/>
        </w:rPr>
      </w:pPr>
      <w:r w:rsidRPr="00E63612">
        <w:rPr>
          <w:b/>
          <w:bCs/>
          <w:color w:val="4472C4" w:themeColor="accent1"/>
          <w:u w:val="single"/>
        </w:rPr>
        <w:t xml:space="preserve">A remplir par la structure technique et </w:t>
      </w:r>
      <w:proofErr w:type="gramStart"/>
      <w:r w:rsidRPr="00E63612">
        <w:rPr>
          <w:b/>
          <w:bCs/>
          <w:color w:val="4472C4" w:themeColor="accent1"/>
          <w:u w:val="single"/>
        </w:rPr>
        <w:t>l’agricultrice.eur</w:t>
      </w:r>
      <w:proofErr w:type="gramEnd"/>
      <w:r w:rsidRPr="00E63612">
        <w:rPr>
          <w:b/>
          <w:bCs/>
          <w:color w:val="4472C4" w:themeColor="accent1"/>
          <w:u w:val="single"/>
        </w:rPr>
        <w:t xml:space="preserve"> </w:t>
      </w:r>
    </w:p>
    <w:p w14:paraId="198DCBEF" w14:textId="77777777" w:rsidR="00F25F29" w:rsidRPr="00C15BFF" w:rsidRDefault="00F25F29" w:rsidP="00C15BFF">
      <w:pPr>
        <w:pStyle w:val="Citationintense"/>
        <w:jc w:val="center"/>
        <w:rPr>
          <w:i/>
          <w:iCs/>
          <w:sz w:val="27"/>
          <w:szCs w:val="28"/>
        </w:rPr>
      </w:pPr>
      <w:r w:rsidRPr="00C15BFF">
        <w:rPr>
          <w:rStyle w:val="Accentuationintense"/>
          <w:sz w:val="27"/>
          <w:szCs w:val="28"/>
        </w:rPr>
        <w:t>Plan d’aménagement général du projet :</w:t>
      </w:r>
      <w:bookmarkStart w:id="1" w:name="_Hlk150256203"/>
    </w:p>
    <w:p w14:paraId="6FD5514F" w14:textId="77777777" w:rsidR="00F25F29" w:rsidRPr="00742FD5" w:rsidRDefault="00F25F29" w:rsidP="00F25F29">
      <w:pPr>
        <w:rPr>
          <w:i/>
          <w:iCs/>
          <w:color w:val="FF0000"/>
        </w:rPr>
      </w:pPr>
      <w:r w:rsidRPr="00B7113B">
        <w:rPr>
          <w:i/>
          <w:iCs/>
          <w:color w:val="FF0000"/>
        </w:rPr>
        <w:t>Exemple à effacer :</w:t>
      </w:r>
    </w:p>
    <w:p w14:paraId="659D3A75" w14:textId="77777777" w:rsidR="00F25F29" w:rsidRDefault="00F25F29" w:rsidP="00F25F29">
      <w:r w:rsidRPr="0067734F">
        <w:rPr>
          <w:noProof/>
          <w:lang w:eastAsia="fr-FR"/>
        </w:rPr>
        <w:t xml:space="preserve"> </w:t>
      </w:r>
      <w:r w:rsidRPr="00742FD5">
        <w:rPr>
          <w:noProof/>
          <w:lang w:eastAsia="fr-FR"/>
        </w:rPr>
        <w:drawing>
          <wp:inline distT="0" distB="0" distL="0" distR="0" wp14:anchorId="1A3B08F7" wp14:editId="65D3A280">
            <wp:extent cx="5759450" cy="3216910"/>
            <wp:effectExtent l="0" t="0" r="0" b="2540"/>
            <wp:docPr id="739724370" name="Image 1" descr="Une image contenant texte, carte, Pl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724370" name="Image 1" descr="Une image contenant texte, carte, Plan&#10;&#10;Le contenu généré par l’IA peut êtr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896F5" w14:textId="77777777" w:rsidR="00F25F29" w:rsidRDefault="00F25F29" w:rsidP="00F25F29"/>
    <w:p w14:paraId="1F2429E5" w14:textId="77777777" w:rsidR="00F25F29" w:rsidRDefault="00F25F29" w:rsidP="00F25F29"/>
    <w:p w14:paraId="4967F774" w14:textId="77777777" w:rsidR="00F25F29" w:rsidRDefault="00F25F29" w:rsidP="00F25F29">
      <w:r w:rsidRPr="005239BF">
        <w:rPr>
          <w:u w:val="single"/>
        </w:rPr>
        <w:t>Nombre total de plants sur le projet :</w:t>
      </w:r>
      <w:r>
        <w:t xml:space="preserve"> … plants.</w:t>
      </w:r>
    </w:p>
    <w:p w14:paraId="348CFEFF" w14:textId="77777777" w:rsidR="00F25F29" w:rsidRDefault="00F25F29" w:rsidP="00F25F29"/>
    <w:p w14:paraId="201F5F05" w14:textId="77777777" w:rsidR="00F25F29" w:rsidRDefault="00F25F29" w:rsidP="00F25F29">
      <w:r w:rsidRPr="005239BF">
        <w:rPr>
          <w:u w:val="single"/>
        </w:rPr>
        <w:t>Saisons de plantation :</w:t>
      </w:r>
      <w:r>
        <w:t xml:space="preserve"> </w:t>
      </w:r>
      <w:sdt>
        <w:sdtPr>
          <w:id w:val="17789127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1 </w:t>
      </w:r>
      <w:sdt>
        <w:sdtPr>
          <w:id w:val="-9487831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2 </w:t>
      </w:r>
      <w:sdt>
        <w:sdtPr>
          <w:id w:val="-4336745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3 </w:t>
      </w:r>
    </w:p>
    <w:p w14:paraId="6E8D093F" w14:textId="77777777" w:rsidR="00F25F29" w:rsidRDefault="00F25F29" w:rsidP="00F25F29"/>
    <w:p w14:paraId="33A8AC33" w14:textId="77777777" w:rsidR="00F25F29" w:rsidRPr="005239BF" w:rsidRDefault="00F25F29" w:rsidP="00F25F29">
      <w:pPr>
        <w:rPr>
          <w:u w:val="single"/>
        </w:rPr>
      </w:pPr>
      <w:r w:rsidRPr="005239BF">
        <w:rPr>
          <w:u w:val="single"/>
        </w:rPr>
        <w:t>Nombre de plants par phase de plantation :</w:t>
      </w:r>
    </w:p>
    <w:p w14:paraId="68E2F32C" w14:textId="77777777" w:rsidR="00F25F29" w:rsidRPr="00276F29" w:rsidRDefault="00F25F29" w:rsidP="00F25F29">
      <w:r w:rsidRPr="00276F29">
        <w:t>Phase 1 : ….</w:t>
      </w:r>
      <w:r w:rsidRPr="00276F29">
        <w:tab/>
      </w:r>
      <w:proofErr w:type="gramStart"/>
      <w:r w:rsidRPr="00276F29">
        <w:t>plants</w:t>
      </w:r>
      <w:proofErr w:type="gramEnd"/>
    </w:p>
    <w:p w14:paraId="6597C63C" w14:textId="77777777" w:rsidR="00F25F29" w:rsidRPr="00276F29" w:rsidRDefault="00F25F29" w:rsidP="00F25F29">
      <w:r w:rsidRPr="00276F29">
        <w:t xml:space="preserve">Phase 2 : …. </w:t>
      </w:r>
      <w:r w:rsidRPr="00276F29">
        <w:tab/>
      </w:r>
      <w:proofErr w:type="gramStart"/>
      <w:r w:rsidRPr="00276F29">
        <w:t>plants</w:t>
      </w:r>
      <w:proofErr w:type="gramEnd"/>
    </w:p>
    <w:p w14:paraId="3D117BF9" w14:textId="092F26EA" w:rsidR="00F25F29" w:rsidRPr="005609E1" w:rsidRDefault="00F25F29" w:rsidP="00F25F29">
      <w:r w:rsidRPr="00276F29">
        <w:t xml:space="preserve">Phase 3 : …. </w:t>
      </w:r>
      <w:r w:rsidRPr="00276F29">
        <w:tab/>
      </w:r>
      <w:proofErr w:type="gramStart"/>
      <w:r w:rsidRPr="00276F29">
        <w:t>plants</w:t>
      </w:r>
      <w:proofErr w:type="gramEnd"/>
    </w:p>
    <w:p w14:paraId="62CDC404" w14:textId="64ADE56F" w:rsidR="00F25F29" w:rsidRPr="00E76C43" w:rsidRDefault="00F25F29" w:rsidP="00AD2271">
      <w:pPr>
        <w:pStyle w:val="Citationintense"/>
        <w:spacing w:before="0" w:after="0"/>
        <w:jc w:val="center"/>
        <w:rPr>
          <w:sz w:val="32"/>
          <w:szCs w:val="32"/>
        </w:rPr>
      </w:pPr>
      <w:r w:rsidRPr="00E76C43">
        <w:rPr>
          <w:sz w:val="32"/>
          <w:szCs w:val="32"/>
        </w:rPr>
        <w:lastRenderedPageBreak/>
        <w:t>Aménagement</w:t>
      </w:r>
      <w:r w:rsidR="00C24B22">
        <w:rPr>
          <w:sz w:val="32"/>
          <w:szCs w:val="32"/>
        </w:rPr>
        <w:t xml:space="preserve"> </w:t>
      </w:r>
      <w:r w:rsidRPr="00E76C43">
        <w:rPr>
          <w:sz w:val="32"/>
          <w:szCs w:val="32"/>
        </w:rPr>
        <w:t>n°</w:t>
      </w:r>
      <w:proofErr w:type="gramStart"/>
      <w:r w:rsidRPr="00E76C43">
        <w:rPr>
          <w:sz w:val="32"/>
          <w:szCs w:val="32"/>
        </w:rPr>
        <w:t>1:</w:t>
      </w:r>
      <w:proofErr w:type="gramEnd"/>
    </w:p>
    <w:p w14:paraId="6FBB216F" w14:textId="77777777" w:rsidR="00AD2271" w:rsidRDefault="00AD2271" w:rsidP="00F25F29">
      <w:pPr>
        <w:pStyle w:val="Paragraphedeliste"/>
      </w:pPr>
      <w:bookmarkStart w:id="2" w:name="_Hlk150254882"/>
    </w:p>
    <w:p w14:paraId="4C25FC64" w14:textId="037E744C" w:rsidR="00AD2271" w:rsidRPr="000C1C98" w:rsidRDefault="003A075A" w:rsidP="00F25F29">
      <w:pPr>
        <w:pStyle w:val="Paragraphedeliste"/>
        <w:rPr>
          <w:i/>
          <w:iCs/>
          <w:color w:val="5B9BD5" w:themeColor="accent5"/>
        </w:rPr>
      </w:pPr>
      <w:r w:rsidRPr="000C1C98">
        <w:rPr>
          <w:i/>
          <w:iCs/>
          <w:color w:val="5B9BD5" w:themeColor="accent5"/>
        </w:rPr>
        <w:t xml:space="preserve">Una aménagement est entendu comme la mise en place de 1 ou plusieurs infrastructures agroforestières </w:t>
      </w:r>
      <w:r w:rsidR="007D07D2" w:rsidRPr="000C1C98">
        <w:rPr>
          <w:i/>
          <w:iCs/>
          <w:color w:val="5B9BD5" w:themeColor="accent5"/>
        </w:rPr>
        <w:t>contin</w:t>
      </w:r>
      <w:r w:rsidR="000C1C98" w:rsidRPr="000C1C98">
        <w:rPr>
          <w:i/>
          <w:iCs/>
          <w:color w:val="5B9BD5" w:themeColor="accent5"/>
        </w:rPr>
        <w:t xml:space="preserve">ues </w:t>
      </w:r>
      <w:r w:rsidRPr="000C1C98">
        <w:rPr>
          <w:i/>
          <w:iCs/>
          <w:color w:val="5B9BD5" w:themeColor="accent5"/>
        </w:rPr>
        <w:t>sur</w:t>
      </w:r>
      <w:r w:rsidR="007D07D2" w:rsidRPr="000C1C98">
        <w:rPr>
          <w:i/>
          <w:iCs/>
          <w:color w:val="5B9BD5" w:themeColor="accent5"/>
        </w:rPr>
        <w:t xml:space="preserve"> </w:t>
      </w:r>
      <w:r w:rsidR="000C1C98" w:rsidRPr="000C1C98">
        <w:rPr>
          <w:i/>
          <w:iCs/>
          <w:color w:val="5B9BD5" w:themeColor="accent5"/>
        </w:rPr>
        <w:t>une ou plusieurs parcelles.</w:t>
      </w:r>
    </w:p>
    <w:p w14:paraId="2E511911" w14:textId="77777777" w:rsidR="003A075A" w:rsidRPr="00276F29" w:rsidRDefault="003A075A" w:rsidP="00F25F29">
      <w:pPr>
        <w:pStyle w:val="Paragraphedeliste"/>
      </w:pPr>
    </w:p>
    <w:p w14:paraId="2877CC99" w14:textId="77777777" w:rsidR="00F25F29" w:rsidRDefault="00F25F29" w:rsidP="00F43333">
      <w:pPr>
        <w:pStyle w:val="Paragraphedeliste"/>
        <w:numPr>
          <w:ilvl w:val="0"/>
          <w:numId w:val="5"/>
        </w:numPr>
        <w:contextualSpacing/>
      </w:pPr>
      <w:r>
        <w:t>Cartographie des aménagements prévus et légende :</w:t>
      </w:r>
    </w:p>
    <w:p w14:paraId="16F0E080" w14:textId="77777777" w:rsidR="00F25F29" w:rsidRDefault="00F25F29" w:rsidP="00F25F29"/>
    <w:p w14:paraId="31E15CF3" w14:textId="77777777" w:rsidR="00F25F29" w:rsidRPr="00B7113B" w:rsidRDefault="00F25F29" w:rsidP="00F25F29">
      <w:pPr>
        <w:rPr>
          <w:i/>
          <w:iCs/>
          <w:color w:val="FF0000"/>
        </w:rPr>
      </w:pPr>
      <w:r w:rsidRPr="00B7113B">
        <w:rPr>
          <w:i/>
          <w:iCs/>
          <w:color w:val="FF0000"/>
        </w:rPr>
        <w:t>Exemple à effacer :</w:t>
      </w:r>
    </w:p>
    <w:p w14:paraId="2DB7B6F0" w14:textId="77777777" w:rsidR="00F25F29" w:rsidRDefault="00F25F29" w:rsidP="00F25F29"/>
    <w:p w14:paraId="7BF1D4CC" w14:textId="2433691E" w:rsidR="00F25F29" w:rsidRDefault="003F7D97" w:rsidP="00F25F29">
      <w:pPr>
        <w:pStyle w:val="Paragraphedeliste"/>
      </w:pPr>
      <w:r>
        <w:rPr>
          <w:noProof/>
        </w:rPr>
        <w:t xml:space="preserve"> </w:t>
      </w:r>
      <w:r w:rsidR="00F25F29">
        <w:rPr>
          <w:noProof/>
        </w:rPr>
        <w:drawing>
          <wp:inline distT="0" distB="0" distL="0" distR="0" wp14:anchorId="030E003D" wp14:editId="4B2BE1AD">
            <wp:extent cx="4126662" cy="3005593"/>
            <wp:effectExtent l="0" t="0" r="7620" b="4445"/>
            <wp:docPr id="112503800" name="Image 2" descr="Une image contenant capture d’écran, texte, carte&#10;&#10;Le contenu généré par l’IA peut être incorrect.">
              <a:extLst xmlns:a="http://schemas.openxmlformats.org/drawingml/2006/main">
                <a:ext uri="{FF2B5EF4-FFF2-40B4-BE49-F238E27FC236}">
                  <a16:creationId xmlns:a16="http://schemas.microsoft.com/office/drawing/2014/main" id="{E6A9727A-901F-213C-09B7-1709F233FD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03800" name="Image 2" descr="Une image contenant capture d’écran, texte, carte&#10;&#10;Le contenu généré par l’IA peut être incorrect.">
                      <a:extLst>
                        <a:ext uri="{FF2B5EF4-FFF2-40B4-BE49-F238E27FC236}">
                          <a16:creationId xmlns:a16="http://schemas.microsoft.com/office/drawing/2014/main" id="{E6A9727A-901F-213C-09B7-1709F233FD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31346" cy="3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D9E7C" w14:textId="77777777" w:rsidR="00F25F29" w:rsidRDefault="00F25F29" w:rsidP="00F25F29">
      <w:pPr>
        <w:pStyle w:val="Paragraphedeliste"/>
      </w:pPr>
    </w:p>
    <w:p w14:paraId="6732A778" w14:textId="77261F60" w:rsidR="004A02B1" w:rsidRDefault="009D4790" w:rsidP="004A02B1">
      <w:pPr>
        <w:pStyle w:val="Paragraphedeliste"/>
        <w:numPr>
          <w:ilvl w:val="0"/>
          <w:numId w:val="4"/>
        </w:numPr>
        <w:contextualSpacing/>
        <w:rPr>
          <w:u w:val="single"/>
        </w:rPr>
      </w:pPr>
      <w:r>
        <w:rPr>
          <w:u w:val="single"/>
        </w:rPr>
        <w:t>Production prévue sur la</w:t>
      </w:r>
      <w:r w:rsidR="004A02B1">
        <w:rPr>
          <w:u w:val="single"/>
        </w:rPr>
        <w:t>/les parcelle(s) </w:t>
      </w:r>
      <w:r w:rsidR="004A02B1">
        <w:t>: ………</w:t>
      </w:r>
    </w:p>
    <w:p w14:paraId="4D9B1345" w14:textId="77777777" w:rsidR="00076D73" w:rsidRPr="00076D73" w:rsidRDefault="00076D73" w:rsidP="00076D73">
      <w:pPr>
        <w:contextualSpacing/>
        <w:rPr>
          <w:u w:val="single"/>
        </w:rPr>
      </w:pPr>
    </w:p>
    <w:p w14:paraId="79359EA2" w14:textId="6ED07165" w:rsidR="00F25F29" w:rsidRPr="001417DE" w:rsidRDefault="00F25F29" w:rsidP="00F43333">
      <w:pPr>
        <w:pStyle w:val="Paragraphedeliste"/>
        <w:numPr>
          <w:ilvl w:val="0"/>
          <w:numId w:val="4"/>
        </w:numPr>
        <w:contextualSpacing/>
        <w:rPr>
          <w:u w:val="single"/>
        </w:rPr>
      </w:pPr>
      <w:r w:rsidRPr="001417DE">
        <w:rPr>
          <w:u w:val="single"/>
        </w:rPr>
        <w:t xml:space="preserve">Type d’aménagements prévus : </w:t>
      </w:r>
    </w:p>
    <w:p w14:paraId="1913B7C5" w14:textId="77777777" w:rsidR="00F25F29" w:rsidRDefault="00F25F29" w:rsidP="00F25F29">
      <w:pPr>
        <w:pStyle w:val="Paragraphedeliste"/>
      </w:pPr>
    </w:p>
    <w:p w14:paraId="247DD16B" w14:textId="77777777" w:rsidR="00F25F29" w:rsidRDefault="00246489" w:rsidP="00F25F29">
      <w:sdt>
        <w:sdtPr>
          <w:id w:val="5463448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>Haie(s</w:t>
      </w:r>
      <w:proofErr w:type="gramStart"/>
      <w:r w:rsidR="00F25F29">
        <w:t>):</w:t>
      </w:r>
      <w:proofErr w:type="gramEnd"/>
      <w:r w:rsidR="00F25F29">
        <w:t xml:space="preserve"> [préciser, haie multistrates, double-rang, sur </w:t>
      </w:r>
      <w:proofErr w:type="gramStart"/>
      <w:r w:rsidR="00F25F29">
        <w:t>talus..</w:t>
      </w:r>
      <w:proofErr w:type="gramEnd"/>
      <w:r w:rsidR="00F25F29">
        <w:t>] …………..</w:t>
      </w:r>
    </w:p>
    <w:p w14:paraId="09D7A8FA" w14:textId="77777777" w:rsidR="00F25F29" w:rsidRDefault="00246489" w:rsidP="00F25F29">
      <w:sdt>
        <w:sdtPr>
          <w:id w:val="-15192294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Alignement(s) d’arbres </w:t>
      </w:r>
    </w:p>
    <w:p w14:paraId="317A2DA7" w14:textId="77777777" w:rsidR="00F25F29" w:rsidRDefault="00246489" w:rsidP="00F25F29">
      <w:sdt>
        <w:sdtPr>
          <w:id w:val="5168931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Arbres isolés</w:t>
      </w:r>
    </w:p>
    <w:p w14:paraId="3736274D" w14:textId="77777777" w:rsidR="00F25F29" w:rsidRDefault="00246489" w:rsidP="00F25F29">
      <w:sdt>
        <w:sdtPr>
          <w:id w:val="-1989348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>Bosquet</w:t>
      </w:r>
    </w:p>
    <w:p w14:paraId="338E8153" w14:textId="77777777" w:rsidR="00F25F29" w:rsidRDefault="00F25F29" w:rsidP="00F25F29"/>
    <w:p w14:paraId="30F64A4D" w14:textId="77777777" w:rsidR="00F25F29" w:rsidRDefault="00F25F29" w:rsidP="00F43333">
      <w:pPr>
        <w:pStyle w:val="Paragraphedeliste"/>
        <w:numPr>
          <w:ilvl w:val="0"/>
          <w:numId w:val="18"/>
        </w:numPr>
        <w:contextualSpacing/>
      </w:pPr>
      <w:r>
        <w:t>Ecartement prévu entre les lignes d’arbres : …</w:t>
      </w:r>
      <w:proofErr w:type="gramStart"/>
      <w:r>
        <w:t>…….</w:t>
      </w:r>
      <w:proofErr w:type="gramEnd"/>
      <w:r>
        <w:t>m</w:t>
      </w:r>
    </w:p>
    <w:p w14:paraId="738D2EF5" w14:textId="77777777" w:rsidR="00F25F29" w:rsidRDefault="00F25F29" w:rsidP="00F43333">
      <w:pPr>
        <w:pStyle w:val="Paragraphedeliste"/>
        <w:numPr>
          <w:ilvl w:val="0"/>
          <w:numId w:val="18"/>
        </w:numPr>
        <w:contextualSpacing/>
      </w:pPr>
      <w:r>
        <w:t>Ecartement prévu entre entres les plants sur la ligne : ………m</w:t>
      </w:r>
    </w:p>
    <w:p w14:paraId="59CF3353" w14:textId="77777777" w:rsidR="00AD2271" w:rsidRDefault="00AD2271" w:rsidP="00AD2271">
      <w:pPr>
        <w:pStyle w:val="Paragraphedeliste"/>
        <w:numPr>
          <w:ilvl w:val="0"/>
          <w:numId w:val="18"/>
        </w:numPr>
        <w:contextualSpacing/>
        <w:jc w:val="both"/>
      </w:pPr>
      <w:r>
        <w:t xml:space="preserve">Certains arbres plantés </w:t>
      </w:r>
      <w:proofErr w:type="spellStart"/>
      <w:r>
        <w:t>seront-ils</w:t>
      </w:r>
      <w:proofErr w:type="spellEnd"/>
      <w:r>
        <w:t xml:space="preserve"> conduits en trogne ?</w:t>
      </w:r>
    </w:p>
    <w:p w14:paraId="7CF0DB67" w14:textId="77777777" w:rsidR="00AD2271" w:rsidRDefault="00246489" w:rsidP="00AD2271">
      <w:pPr>
        <w:ind w:left="708" w:firstLine="12"/>
        <w:jc w:val="both"/>
      </w:pPr>
      <w:sdt>
        <w:sdtPr>
          <w:id w:val="3464543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2271">
            <w:rPr>
              <w:rFonts w:ascii="MS Gothic" w:eastAsia="MS Gothic" w:hAnsi="MS Gothic" w:hint="eastAsia"/>
            </w:rPr>
            <w:t>☐</w:t>
          </w:r>
        </w:sdtContent>
      </w:sdt>
      <w:r w:rsidR="00AD2271">
        <w:t xml:space="preserve"> Oui</w:t>
      </w:r>
      <w:r w:rsidR="00AD2271">
        <w:tab/>
      </w:r>
      <w:r w:rsidR="00AD2271">
        <w:tab/>
      </w:r>
      <w:sdt>
        <w:sdtPr>
          <w:id w:val="2091885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2271">
            <w:rPr>
              <w:rFonts w:ascii="MS Gothic" w:eastAsia="MS Gothic" w:hAnsi="MS Gothic" w:hint="eastAsia"/>
            </w:rPr>
            <w:t>☐</w:t>
          </w:r>
        </w:sdtContent>
      </w:sdt>
      <w:r w:rsidR="00AD2271">
        <w:t xml:space="preserve"> Non</w:t>
      </w:r>
      <w:r w:rsidR="00AD2271">
        <w:tab/>
      </w:r>
      <w:r w:rsidR="00AD2271">
        <w:tab/>
        <w:t xml:space="preserve"> </w:t>
      </w:r>
      <w:sdt>
        <w:sdtPr>
          <w:id w:val="16168716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2271">
            <w:rPr>
              <w:rFonts w:ascii="MS Gothic" w:eastAsia="MS Gothic" w:hAnsi="MS Gothic" w:hint="eastAsia"/>
            </w:rPr>
            <w:t>☐</w:t>
          </w:r>
        </w:sdtContent>
      </w:sdt>
      <w:r w:rsidR="00AD2271">
        <w:t>Non décidé à date</w:t>
      </w:r>
    </w:p>
    <w:p w14:paraId="3F1DFFF8" w14:textId="77777777" w:rsidR="00AD2271" w:rsidRDefault="00AD2271" w:rsidP="00AD2271">
      <w:pPr>
        <w:ind w:firstLine="708"/>
        <w:jc w:val="both"/>
      </w:pPr>
      <w:r>
        <w:t>Si Oui, lesquels :</w:t>
      </w:r>
    </w:p>
    <w:p w14:paraId="0A4F55AF" w14:textId="77777777" w:rsidR="00F25F29" w:rsidRDefault="00F25F29" w:rsidP="00F25F29"/>
    <w:p w14:paraId="2096C49C" w14:textId="77777777" w:rsidR="00F25F29" w:rsidRDefault="00F25F29" w:rsidP="005214FA">
      <w:pPr>
        <w:pStyle w:val="Paragraphedeliste"/>
        <w:numPr>
          <w:ilvl w:val="0"/>
          <w:numId w:val="21"/>
        </w:numPr>
        <w:contextualSpacing/>
      </w:pPr>
      <w:r>
        <w:lastRenderedPageBreak/>
        <w:t>Quels objectifs sur la/les parcelle(s) les choix techniques permettront -ils d’atteindre ?</w:t>
      </w:r>
    </w:p>
    <w:bookmarkEnd w:id="2"/>
    <w:p w14:paraId="53016AB0" w14:textId="77777777" w:rsidR="00F25F29" w:rsidRDefault="00F25F29" w:rsidP="00F25F29"/>
    <w:p w14:paraId="7866CFDB" w14:textId="77777777" w:rsidR="00F25F29" w:rsidRDefault="00F25F29" w:rsidP="00F25F29">
      <w:r>
        <w:t>…</w:t>
      </w:r>
    </w:p>
    <w:p w14:paraId="1B40F04F" w14:textId="77777777" w:rsidR="00F25F29" w:rsidRDefault="00F25F29" w:rsidP="00F25F29"/>
    <w:p w14:paraId="254FC1F8" w14:textId="77777777" w:rsidR="00F25F29" w:rsidRPr="007F5082" w:rsidRDefault="00F25F29" w:rsidP="00F43333">
      <w:pPr>
        <w:pStyle w:val="Paragraphedeliste"/>
        <w:numPr>
          <w:ilvl w:val="0"/>
          <w:numId w:val="4"/>
        </w:numPr>
        <w:contextualSpacing/>
        <w:rPr>
          <w:u w:val="single"/>
        </w:rPr>
      </w:pPr>
      <w:r w:rsidRPr="007F5082">
        <w:rPr>
          <w:u w:val="single"/>
        </w:rPr>
        <w:t>Statut de la/des parcelle(s) concerné(s) :</w:t>
      </w:r>
    </w:p>
    <w:p w14:paraId="7FD11491" w14:textId="77777777" w:rsidR="00F25F29" w:rsidRDefault="00F25F29" w:rsidP="00F25F29"/>
    <w:p w14:paraId="130EF7D7" w14:textId="77777777" w:rsidR="00F25F29" w:rsidRDefault="00246489" w:rsidP="00F25F29">
      <w:pPr>
        <w:tabs>
          <w:tab w:val="right" w:pos="9498"/>
        </w:tabs>
      </w:pPr>
      <w:sdt>
        <w:sdtPr>
          <w:id w:val="1464158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Propriété du bénéficiaire ou de sa structure employeuse</w:t>
      </w:r>
      <w:r w:rsidR="00F25F29">
        <w:tab/>
      </w:r>
    </w:p>
    <w:p w14:paraId="40469BA4" w14:textId="77777777" w:rsidR="00F25F29" w:rsidRDefault="00246489" w:rsidP="00F25F29">
      <w:pPr>
        <w:tabs>
          <w:tab w:val="right" w:pos="9498"/>
        </w:tabs>
      </w:pPr>
      <w:sdt>
        <w:sdtPr>
          <w:id w:val="15756245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En location avec bail de fermage</w:t>
      </w:r>
    </w:p>
    <w:p w14:paraId="6FCDC6AE" w14:textId="77777777" w:rsidR="00F25F29" w:rsidRDefault="00246489" w:rsidP="00F25F29">
      <w:pPr>
        <w:tabs>
          <w:tab w:val="right" w:pos="9498"/>
        </w:tabs>
      </w:pPr>
      <w:sdt>
        <w:sdtPr>
          <w:id w:val="15010757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En location sans bail de fermage</w:t>
      </w:r>
    </w:p>
    <w:p w14:paraId="5DF42C9D" w14:textId="77777777" w:rsidR="00AD2271" w:rsidRDefault="00AD2271" w:rsidP="00F25F29">
      <w:pPr>
        <w:tabs>
          <w:tab w:val="right" w:pos="9498"/>
        </w:tabs>
      </w:pPr>
    </w:p>
    <w:p w14:paraId="444BF4D3" w14:textId="7CF1A92D" w:rsidR="00F25F29" w:rsidRDefault="00F25F29" w:rsidP="00F25F29">
      <w:pPr>
        <w:tabs>
          <w:tab w:val="right" w:pos="9498"/>
        </w:tabs>
      </w:pPr>
      <w:r>
        <w:t xml:space="preserve">Si location, avez-vous l’accord du propriétaire ?  Oui </w:t>
      </w:r>
      <w:sdt>
        <w:sdtPr>
          <w:id w:val="-10399670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Non </w:t>
      </w:r>
      <w:sdt>
        <w:sdtPr>
          <w:id w:val="8260988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30FC26FC" w14:textId="77777777" w:rsidR="00F25F29" w:rsidRDefault="00F25F29" w:rsidP="00F25F29">
      <w:pPr>
        <w:tabs>
          <w:tab w:val="right" w:pos="9498"/>
        </w:tabs>
      </w:pPr>
    </w:p>
    <w:p w14:paraId="54704D57" w14:textId="77777777" w:rsidR="00F25F29" w:rsidRDefault="00F25F29" w:rsidP="00F43333">
      <w:pPr>
        <w:pStyle w:val="Paragraphedeliste"/>
        <w:numPr>
          <w:ilvl w:val="0"/>
          <w:numId w:val="3"/>
        </w:numPr>
        <w:contextualSpacing/>
        <w:rPr>
          <w:u w:val="single"/>
        </w:rPr>
      </w:pPr>
      <w:r w:rsidRPr="00D83F8A">
        <w:rPr>
          <w:u w:val="single"/>
        </w:rPr>
        <w:t>Caractéristiques de la/des parcelle(s) concerné(s</w:t>
      </w:r>
      <w:proofErr w:type="gramStart"/>
      <w:r w:rsidRPr="00D83F8A">
        <w:rPr>
          <w:u w:val="single"/>
        </w:rPr>
        <w:t>):</w:t>
      </w:r>
      <w:proofErr w:type="gramEnd"/>
    </w:p>
    <w:p w14:paraId="05A34C2C" w14:textId="77777777" w:rsidR="00AD2271" w:rsidRPr="00D83F8A" w:rsidRDefault="00AD2271" w:rsidP="00AD2271">
      <w:pPr>
        <w:pStyle w:val="Paragraphedeliste"/>
        <w:ind w:left="720"/>
        <w:contextualSpacing/>
        <w:rPr>
          <w:u w:val="single"/>
        </w:rPr>
      </w:pPr>
    </w:p>
    <w:p w14:paraId="7353DA7E" w14:textId="7A4C58A1" w:rsidR="00F25F29" w:rsidRPr="00AD2271" w:rsidRDefault="00AD2271" w:rsidP="00AD2271">
      <w:pPr>
        <w:pStyle w:val="Paragraphedeliste"/>
        <w:numPr>
          <w:ilvl w:val="0"/>
          <w:numId w:val="22"/>
        </w:numPr>
      </w:pPr>
      <w:r w:rsidRPr="00AD2271">
        <w:t>PH</w:t>
      </w:r>
      <w:r w:rsidR="00F25F29" w:rsidRPr="00AD2271">
        <w:t xml:space="preserve"> du sol :</w:t>
      </w:r>
    </w:p>
    <w:p w14:paraId="72F21672" w14:textId="77777777" w:rsidR="00F25F29" w:rsidRPr="00AD2271" w:rsidRDefault="00F25F29" w:rsidP="00AD2271">
      <w:pPr>
        <w:pStyle w:val="Paragraphedeliste"/>
        <w:numPr>
          <w:ilvl w:val="0"/>
          <w:numId w:val="22"/>
        </w:numPr>
      </w:pPr>
      <w:r w:rsidRPr="00AD2271">
        <w:t xml:space="preserve">Type de sol (limoneux, argileux…) : </w:t>
      </w:r>
    </w:p>
    <w:p w14:paraId="4F3F74A1" w14:textId="2ADABECD" w:rsidR="00F25F29" w:rsidRDefault="00F25F29" w:rsidP="000C1C98">
      <w:pPr>
        <w:pStyle w:val="Paragraphedeliste"/>
        <w:numPr>
          <w:ilvl w:val="0"/>
          <w:numId w:val="22"/>
        </w:numPr>
      </w:pPr>
      <w:r w:rsidRPr="00AD2271">
        <w:t>Autre information</w:t>
      </w:r>
      <w:r w:rsidR="000C1C98">
        <w:t> :</w:t>
      </w:r>
    </w:p>
    <w:p w14:paraId="3EC3325F" w14:textId="77777777" w:rsidR="000C1C98" w:rsidRDefault="000C1C98" w:rsidP="000C1C98">
      <w:pPr>
        <w:pStyle w:val="Paragraphedeliste"/>
        <w:ind w:left="720"/>
      </w:pPr>
    </w:p>
    <w:p w14:paraId="506A260B" w14:textId="77777777" w:rsidR="00F25F29" w:rsidRDefault="00F25F29" w:rsidP="000C1C98">
      <w:pPr>
        <w:pStyle w:val="Paragraphedeliste"/>
        <w:numPr>
          <w:ilvl w:val="0"/>
          <w:numId w:val="22"/>
        </w:numPr>
      </w:pPr>
      <w:r w:rsidRPr="00A32101">
        <w:t>Pratique de techniques de couverture permanente des sols :</w:t>
      </w:r>
      <w:r>
        <w:t xml:space="preserve"> </w:t>
      </w:r>
      <w:sdt>
        <w:sdtPr>
          <w:rPr>
            <w:rFonts w:ascii="MS Gothic" w:eastAsia="MS Gothic" w:hAnsi="MS Gothic"/>
          </w:rPr>
          <w:id w:val="-7650073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C1C98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Oui </w:t>
      </w:r>
      <w:sdt>
        <w:sdtPr>
          <w:rPr>
            <w:rFonts w:ascii="MS Gothic" w:eastAsia="MS Gothic" w:hAnsi="MS Gothic"/>
          </w:rPr>
          <w:id w:val="-20700302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C1C98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Non</w:t>
      </w:r>
    </w:p>
    <w:p w14:paraId="134260DF" w14:textId="77777777" w:rsidR="00F25F29" w:rsidRDefault="00F25F29" w:rsidP="00F25F29"/>
    <w:p w14:paraId="748AFB90" w14:textId="77777777" w:rsidR="00F25F29" w:rsidRDefault="00F25F29" w:rsidP="00F25F29">
      <w:pPr>
        <w:jc w:val="center"/>
      </w:pPr>
    </w:p>
    <w:p w14:paraId="12E1B821" w14:textId="77777777" w:rsidR="00F25F29" w:rsidRDefault="00F25F29" w:rsidP="00F25F29">
      <w:pPr>
        <w:ind w:left="360"/>
      </w:pPr>
      <w:r>
        <w:t>Photo n°1 de la parcelle 1 (insérer ici et joindre en PJ lors de l’envoi du dossier)</w:t>
      </w:r>
    </w:p>
    <w:p w14:paraId="7861845B" w14:textId="77777777" w:rsidR="00F25F29" w:rsidRDefault="00F25F29" w:rsidP="00F25F29"/>
    <w:p w14:paraId="501F8401" w14:textId="77777777" w:rsidR="00F25F29" w:rsidRDefault="00F25F29" w:rsidP="00F25F29">
      <w:pPr>
        <w:ind w:left="360"/>
      </w:pPr>
      <w:r>
        <w:t>Photo n°2 de la parcelle 1 (insérer ici et joindre en PJ lors de l’envoi du dossier)</w:t>
      </w:r>
    </w:p>
    <w:p w14:paraId="6417F865" w14:textId="77777777" w:rsidR="00F25F29" w:rsidRDefault="00F25F29" w:rsidP="00F25F29">
      <w:pPr>
        <w:pStyle w:val="Paragraphedeliste"/>
      </w:pPr>
    </w:p>
    <w:p w14:paraId="06A13953" w14:textId="77777777" w:rsidR="00F25F29" w:rsidRDefault="00F25F29" w:rsidP="00F25F29">
      <w:pPr>
        <w:ind w:left="360"/>
      </w:pPr>
      <w:r>
        <w:t>Photo n°3 de la parcelle 1 (insérer ici et joindre en PJ lors de l’envoi du dossier)</w:t>
      </w:r>
    </w:p>
    <w:p w14:paraId="7220D794" w14:textId="77777777" w:rsidR="00F25F29" w:rsidRDefault="00F25F29" w:rsidP="00F25F29">
      <w:pPr>
        <w:pStyle w:val="Paragraphedeliste"/>
      </w:pPr>
    </w:p>
    <w:p w14:paraId="242509EC" w14:textId="77777777" w:rsidR="00F25F29" w:rsidRDefault="00F25F29" w:rsidP="00F25F29">
      <w:pPr>
        <w:pStyle w:val="Paragraphedeliste"/>
      </w:pPr>
    </w:p>
    <w:p w14:paraId="3BFA5F21" w14:textId="77777777" w:rsidR="00F25F29" w:rsidRDefault="00F25F29" w:rsidP="00F25F29">
      <w:pPr>
        <w:pStyle w:val="Paragraphedeliste"/>
      </w:pPr>
    </w:p>
    <w:p w14:paraId="0F2037E7" w14:textId="77777777" w:rsidR="00F25F29" w:rsidRPr="003B0D01" w:rsidRDefault="00F25F29" w:rsidP="000C1C98">
      <w:pPr>
        <w:pStyle w:val="Citationintense"/>
        <w:spacing w:before="0" w:after="0"/>
        <w:jc w:val="center"/>
      </w:pPr>
      <w:r>
        <w:br w:type="page"/>
      </w:r>
      <w:r w:rsidRPr="005239BF">
        <w:rPr>
          <w:sz w:val="32"/>
          <w:szCs w:val="40"/>
        </w:rPr>
        <w:lastRenderedPageBreak/>
        <w:t>Aménagement n°2 :</w:t>
      </w:r>
    </w:p>
    <w:p w14:paraId="620D5442" w14:textId="77777777" w:rsidR="00F25F29" w:rsidRDefault="00F25F29" w:rsidP="00F25F29">
      <w:pPr>
        <w:pStyle w:val="Paragraphedeliste"/>
      </w:pPr>
    </w:p>
    <w:p w14:paraId="394D857B" w14:textId="77777777" w:rsidR="000C1C98" w:rsidRPr="000C1C98" w:rsidRDefault="000C1C98" w:rsidP="000C1C98">
      <w:pPr>
        <w:pStyle w:val="Paragraphedeliste"/>
        <w:rPr>
          <w:i/>
          <w:iCs/>
          <w:color w:val="5B9BD5" w:themeColor="accent5"/>
        </w:rPr>
      </w:pPr>
      <w:r w:rsidRPr="000C1C98">
        <w:rPr>
          <w:i/>
          <w:iCs/>
          <w:color w:val="5B9BD5" w:themeColor="accent5"/>
        </w:rPr>
        <w:t>Una aménagement est entendu comme la mise en place de 1 ou plusieurs infrastructures agroforestières continues sur une ou plusieurs parcelles.</w:t>
      </w:r>
    </w:p>
    <w:p w14:paraId="5E929AE7" w14:textId="77777777" w:rsidR="000C1C98" w:rsidRDefault="000C1C98" w:rsidP="00F25F29">
      <w:pPr>
        <w:pStyle w:val="Paragraphedeliste"/>
      </w:pPr>
    </w:p>
    <w:p w14:paraId="346662C9" w14:textId="77777777" w:rsidR="00F25F29" w:rsidRDefault="00F25F29" w:rsidP="00F43333">
      <w:pPr>
        <w:pStyle w:val="Paragraphedeliste"/>
        <w:numPr>
          <w:ilvl w:val="0"/>
          <w:numId w:val="5"/>
        </w:numPr>
        <w:contextualSpacing/>
      </w:pPr>
      <w:r>
        <w:t>Cartographie des aménagements prévus et légende :</w:t>
      </w:r>
    </w:p>
    <w:p w14:paraId="56E887B1" w14:textId="77777777" w:rsidR="00F25F29" w:rsidRDefault="00F25F29" w:rsidP="00F25F29"/>
    <w:p w14:paraId="31AA86DD" w14:textId="77777777" w:rsidR="00F25F29" w:rsidRPr="002C7135" w:rsidRDefault="00F25F29" w:rsidP="00F25F29">
      <w:pPr>
        <w:rPr>
          <w:i/>
          <w:iCs/>
          <w:color w:val="FF0000"/>
        </w:rPr>
      </w:pPr>
      <w:r w:rsidRPr="002C7135">
        <w:rPr>
          <w:i/>
          <w:iCs/>
          <w:color w:val="FF0000"/>
        </w:rPr>
        <w:t>Exemple à effacer :</w:t>
      </w:r>
    </w:p>
    <w:p w14:paraId="7604A5E5" w14:textId="77777777" w:rsidR="00F25F29" w:rsidRDefault="00F25F29" w:rsidP="00F25F29"/>
    <w:p w14:paraId="2B5D4BB0" w14:textId="77777777" w:rsidR="00F25F29" w:rsidRDefault="00F25F29" w:rsidP="00F25F29">
      <w:r w:rsidRPr="0067734F">
        <w:rPr>
          <w:noProof/>
          <w:lang w:eastAsia="fr-FR"/>
        </w:rPr>
        <w:t xml:space="preserve"> </w:t>
      </w:r>
      <w:r>
        <w:rPr>
          <w:noProof/>
        </w:rPr>
        <w:drawing>
          <wp:inline distT="0" distB="0" distL="0" distR="0" wp14:anchorId="6D7D888F" wp14:editId="03ECB736">
            <wp:extent cx="4230094" cy="3080926"/>
            <wp:effectExtent l="0" t="0" r="0" b="5715"/>
            <wp:docPr id="829931566" name="Image 2" descr="Une image contenant capture d’écran, texte, carte&#10;&#10;Le contenu généré par l’IA peut être incorrect.">
              <a:extLst xmlns:a="http://schemas.openxmlformats.org/drawingml/2006/main">
                <a:ext uri="{FF2B5EF4-FFF2-40B4-BE49-F238E27FC236}">
                  <a16:creationId xmlns:a16="http://schemas.microsoft.com/office/drawing/2014/main" id="{E6A9727A-901F-213C-09B7-1709F233FD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931566" name="Image 2" descr="Une image contenant capture d’écran, texte, carte&#10;&#10;Le contenu généré par l’IA peut être incorrect.">
                      <a:extLst>
                        <a:ext uri="{FF2B5EF4-FFF2-40B4-BE49-F238E27FC236}">
                          <a16:creationId xmlns:a16="http://schemas.microsoft.com/office/drawing/2014/main" id="{E6A9727A-901F-213C-09B7-1709F233FD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37174" cy="3086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D5E67" w14:textId="77777777" w:rsidR="00F25F29" w:rsidRDefault="00F25F29" w:rsidP="00F25F29">
      <w:pPr>
        <w:pStyle w:val="Paragraphedeliste"/>
      </w:pPr>
    </w:p>
    <w:p w14:paraId="38B16AF0" w14:textId="7EA60C2D" w:rsidR="00076D73" w:rsidRDefault="009D4790" w:rsidP="00076D73">
      <w:pPr>
        <w:pStyle w:val="Paragraphedeliste"/>
        <w:numPr>
          <w:ilvl w:val="0"/>
          <w:numId w:val="4"/>
        </w:numPr>
        <w:contextualSpacing/>
        <w:rPr>
          <w:u w:val="single"/>
        </w:rPr>
      </w:pPr>
      <w:r>
        <w:rPr>
          <w:u w:val="single"/>
        </w:rPr>
        <w:t>Production prévue sur la</w:t>
      </w:r>
      <w:r w:rsidR="004A02B1">
        <w:rPr>
          <w:u w:val="single"/>
        </w:rPr>
        <w:t>/les</w:t>
      </w:r>
      <w:r w:rsidR="00076D73">
        <w:rPr>
          <w:u w:val="single"/>
        </w:rPr>
        <w:t xml:space="preserve"> parcelle</w:t>
      </w:r>
      <w:r w:rsidR="004A02B1">
        <w:rPr>
          <w:u w:val="single"/>
        </w:rPr>
        <w:t>(s)</w:t>
      </w:r>
      <w:r w:rsidR="00076D73">
        <w:rPr>
          <w:u w:val="single"/>
        </w:rPr>
        <w:t> </w:t>
      </w:r>
      <w:r w:rsidR="00076D73">
        <w:t>: ………</w:t>
      </w:r>
    </w:p>
    <w:p w14:paraId="1CEFDB01" w14:textId="77777777" w:rsidR="00076D73" w:rsidRDefault="00076D73" w:rsidP="00F25F29">
      <w:pPr>
        <w:pStyle w:val="Paragraphedeliste"/>
      </w:pPr>
    </w:p>
    <w:p w14:paraId="288B697D" w14:textId="77777777" w:rsidR="00F25F29" w:rsidRPr="001417DE" w:rsidRDefault="00F25F29" w:rsidP="00F43333">
      <w:pPr>
        <w:pStyle w:val="Paragraphedeliste"/>
        <w:numPr>
          <w:ilvl w:val="0"/>
          <w:numId w:val="4"/>
        </w:numPr>
        <w:contextualSpacing/>
        <w:rPr>
          <w:u w:val="single"/>
        </w:rPr>
      </w:pPr>
      <w:r w:rsidRPr="001417DE">
        <w:rPr>
          <w:u w:val="single"/>
        </w:rPr>
        <w:t xml:space="preserve">Type d’aménagements prévus : </w:t>
      </w:r>
    </w:p>
    <w:p w14:paraId="075AB29C" w14:textId="77777777" w:rsidR="00F25F29" w:rsidRDefault="00F25F29" w:rsidP="00F25F29">
      <w:pPr>
        <w:pStyle w:val="Paragraphedeliste"/>
      </w:pPr>
    </w:p>
    <w:p w14:paraId="3D82C81D" w14:textId="77777777" w:rsidR="00F25F29" w:rsidRDefault="00246489" w:rsidP="00F25F29">
      <w:sdt>
        <w:sdtPr>
          <w:id w:val="-15180718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>Haie(s</w:t>
      </w:r>
      <w:proofErr w:type="gramStart"/>
      <w:r w:rsidR="00F25F29">
        <w:t>):</w:t>
      </w:r>
      <w:proofErr w:type="gramEnd"/>
      <w:r w:rsidR="00F25F29">
        <w:t xml:space="preserve"> [préciser, haie multistrates, double-rang, sur </w:t>
      </w:r>
      <w:proofErr w:type="gramStart"/>
      <w:r w:rsidR="00F25F29">
        <w:t>talus..</w:t>
      </w:r>
      <w:proofErr w:type="gramEnd"/>
      <w:r w:rsidR="00F25F29">
        <w:t>] …………..</w:t>
      </w:r>
    </w:p>
    <w:p w14:paraId="5D43D846" w14:textId="77777777" w:rsidR="00F25F29" w:rsidRDefault="00246489" w:rsidP="00F25F29">
      <w:sdt>
        <w:sdtPr>
          <w:id w:val="-147732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Alignement(s) d’arbres </w:t>
      </w:r>
    </w:p>
    <w:p w14:paraId="0ECCEA2C" w14:textId="77777777" w:rsidR="00F25F29" w:rsidRDefault="00246489" w:rsidP="00F25F29">
      <w:sdt>
        <w:sdtPr>
          <w:id w:val="-12898208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Arbres isolés</w:t>
      </w:r>
    </w:p>
    <w:p w14:paraId="66404D4F" w14:textId="77777777" w:rsidR="00F25F29" w:rsidRDefault="00246489" w:rsidP="00F25F29">
      <w:sdt>
        <w:sdtPr>
          <w:id w:val="11297459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>Bosquet</w:t>
      </w:r>
    </w:p>
    <w:p w14:paraId="4BE2B9CC" w14:textId="77777777" w:rsidR="00F25F29" w:rsidRDefault="00F25F29" w:rsidP="00F25F29"/>
    <w:p w14:paraId="4B2DCD82" w14:textId="77777777" w:rsidR="00F25F29" w:rsidRDefault="00F25F29" w:rsidP="00F25F29"/>
    <w:p w14:paraId="3731D855" w14:textId="77777777" w:rsidR="00F25F29" w:rsidRDefault="00F25F29" w:rsidP="00F43333">
      <w:pPr>
        <w:pStyle w:val="Paragraphedeliste"/>
        <w:numPr>
          <w:ilvl w:val="0"/>
          <w:numId w:val="18"/>
        </w:numPr>
        <w:contextualSpacing/>
      </w:pPr>
      <w:r>
        <w:t>Ecartement prévu entre les lignes d’arbres : …</w:t>
      </w:r>
      <w:proofErr w:type="gramStart"/>
      <w:r>
        <w:t>…….</w:t>
      </w:r>
      <w:proofErr w:type="gramEnd"/>
      <w:r>
        <w:t>.m</w:t>
      </w:r>
    </w:p>
    <w:p w14:paraId="0E450222" w14:textId="77777777" w:rsidR="00F25F29" w:rsidRDefault="00F25F29" w:rsidP="00F43333">
      <w:pPr>
        <w:pStyle w:val="Paragraphedeliste"/>
        <w:numPr>
          <w:ilvl w:val="0"/>
          <w:numId w:val="18"/>
        </w:numPr>
        <w:contextualSpacing/>
      </w:pPr>
      <w:r>
        <w:t xml:space="preserve">Ecartement prévu entre entres les plants sur la </w:t>
      </w:r>
      <w:proofErr w:type="gramStart"/>
      <w:r>
        <w:t>ligne:</w:t>
      </w:r>
      <w:proofErr w:type="gramEnd"/>
      <w:r>
        <w:t xml:space="preserve"> …</w:t>
      </w:r>
      <w:proofErr w:type="gramStart"/>
      <w:r>
        <w:t>…….</w:t>
      </w:r>
      <w:proofErr w:type="gramEnd"/>
      <w:r>
        <w:t>m</w:t>
      </w:r>
    </w:p>
    <w:p w14:paraId="74CBEDCC" w14:textId="77777777" w:rsidR="000C1C98" w:rsidRDefault="000C1C98" w:rsidP="000C1C98">
      <w:pPr>
        <w:pStyle w:val="Paragraphedeliste"/>
        <w:ind w:left="720"/>
        <w:contextualSpacing/>
      </w:pPr>
    </w:p>
    <w:p w14:paraId="5286C454" w14:textId="77777777" w:rsidR="000C1C98" w:rsidRDefault="000C1C98" w:rsidP="000C1C98">
      <w:pPr>
        <w:pStyle w:val="Paragraphedeliste"/>
        <w:numPr>
          <w:ilvl w:val="0"/>
          <w:numId w:val="18"/>
        </w:numPr>
        <w:contextualSpacing/>
        <w:jc w:val="both"/>
      </w:pPr>
      <w:r>
        <w:t xml:space="preserve">Certains arbres plantés </w:t>
      </w:r>
      <w:proofErr w:type="spellStart"/>
      <w:r>
        <w:t>seront-ils</w:t>
      </w:r>
      <w:proofErr w:type="spellEnd"/>
      <w:r>
        <w:t xml:space="preserve"> conduits en trogne ?</w:t>
      </w:r>
    </w:p>
    <w:p w14:paraId="17269A2B" w14:textId="77777777" w:rsidR="000C1C98" w:rsidRDefault="00246489" w:rsidP="000C1C98">
      <w:pPr>
        <w:ind w:left="708" w:firstLine="12"/>
        <w:jc w:val="both"/>
      </w:pPr>
      <w:sdt>
        <w:sdtPr>
          <w:id w:val="2036894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1C98">
            <w:rPr>
              <w:rFonts w:ascii="MS Gothic" w:eastAsia="MS Gothic" w:hAnsi="MS Gothic" w:hint="eastAsia"/>
            </w:rPr>
            <w:t>☐</w:t>
          </w:r>
        </w:sdtContent>
      </w:sdt>
      <w:r w:rsidR="000C1C98">
        <w:t xml:space="preserve"> Oui</w:t>
      </w:r>
      <w:r w:rsidR="000C1C98">
        <w:tab/>
      </w:r>
      <w:r w:rsidR="000C1C98">
        <w:tab/>
      </w:r>
      <w:sdt>
        <w:sdtPr>
          <w:id w:val="14209147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1C98">
            <w:rPr>
              <w:rFonts w:ascii="MS Gothic" w:eastAsia="MS Gothic" w:hAnsi="MS Gothic" w:hint="eastAsia"/>
            </w:rPr>
            <w:t>☐</w:t>
          </w:r>
        </w:sdtContent>
      </w:sdt>
      <w:r w:rsidR="000C1C98">
        <w:t xml:space="preserve"> Non</w:t>
      </w:r>
      <w:r w:rsidR="000C1C98">
        <w:tab/>
      </w:r>
      <w:r w:rsidR="000C1C98">
        <w:tab/>
        <w:t xml:space="preserve"> </w:t>
      </w:r>
      <w:sdt>
        <w:sdtPr>
          <w:id w:val="-820753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1C98">
            <w:rPr>
              <w:rFonts w:ascii="MS Gothic" w:eastAsia="MS Gothic" w:hAnsi="MS Gothic" w:hint="eastAsia"/>
            </w:rPr>
            <w:t>☐</w:t>
          </w:r>
        </w:sdtContent>
      </w:sdt>
      <w:r w:rsidR="000C1C98">
        <w:t>Non décidé à date</w:t>
      </w:r>
    </w:p>
    <w:p w14:paraId="3EF51A52" w14:textId="77777777" w:rsidR="000C1C98" w:rsidRDefault="000C1C98" w:rsidP="000C1C98">
      <w:pPr>
        <w:ind w:firstLine="708"/>
        <w:jc w:val="both"/>
      </w:pPr>
      <w:r>
        <w:t>Si Oui, lesquels :</w:t>
      </w:r>
    </w:p>
    <w:p w14:paraId="086F903F" w14:textId="77777777" w:rsidR="00F25F29" w:rsidRDefault="00F25F29" w:rsidP="00F25F29"/>
    <w:p w14:paraId="3AFD75B6" w14:textId="77777777" w:rsidR="00F25F29" w:rsidRDefault="00F25F29" w:rsidP="005214FA">
      <w:pPr>
        <w:pStyle w:val="Paragraphedeliste"/>
        <w:numPr>
          <w:ilvl w:val="0"/>
          <w:numId w:val="3"/>
        </w:numPr>
        <w:contextualSpacing/>
      </w:pPr>
      <w:r>
        <w:t>Quels objectifs sur la/les parcelle(s) les choix techniques permettront -ils d’atteindre ?</w:t>
      </w:r>
    </w:p>
    <w:p w14:paraId="2899A322" w14:textId="77777777" w:rsidR="00F25F29" w:rsidRDefault="00F25F29" w:rsidP="00F25F29"/>
    <w:p w14:paraId="2C80DE44" w14:textId="77777777" w:rsidR="00F25F29" w:rsidRPr="007F5082" w:rsidRDefault="00F25F29" w:rsidP="00F43333">
      <w:pPr>
        <w:pStyle w:val="Paragraphedeliste"/>
        <w:numPr>
          <w:ilvl w:val="0"/>
          <w:numId w:val="4"/>
        </w:numPr>
        <w:contextualSpacing/>
        <w:rPr>
          <w:u w:val="single"/>
        </w:rPr>
      </w:pPr>
      <w:r w:rsidRPr="007F5082">
        <w:rPr>
          <w:u w:val="single"/>
        </w:rPr>
        <w:t>Statut de la/des parcelle(s) concerné(s) :</w:t>
      </w:r>
    </w:p>
    <w:p w14:paraId="66DBAF6B" w14:textId="77777777" w:rsidR="00F25F29" w:rsidRDefault="00F25F29" w:rsidP="00F25F29"/>
    <w:p w14:paraId="14E585BF" w14:textId="77777777" w:rsidR="00F25F29" w:rsidRDefault="00246489" w:rsidP="00F25F29">
      <w:pPr>
        <w:tabs>
          <w:tab w:val="right" w:pos="9498"/>
        </w:tabs>
      </w:pPr>
      <w:sdt>
        <w:sdtPr>
          <w:id w:val="-20876811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Propriété du bénéficiaire ou de sa structure employeuse</w:t>
      </w:r>
      <w:r w:rsidR="00F25F29">
        <w:tab/>
      </w:r>
    </w:p>
    <w:p w14:paraId="4448BD1D" w14:textId="77777777" w:rsidR="00F25F29" w:rsidRDefault="00246489" w:rsidP="00F25F29">
      <w:pPr>
        <w:tabs>
          <w:tab w:val="right" w:pos="9498"/>
        </w:tabs>
      </w:pPr>
      <w:sdt>
        <w:sdtPr>
          <w:id w:val="-16181323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En location avec bail de fermage</w:t>
      </w:r>
    </w:p>
    <w:p w14:paraId="358BDB60" w14:textId="77777777" w:rsidR="00F25F29" w:rsidRDefault="00246489" w:rsidP="00F25F29">
      <w:pPr>
        <w:tabs>
          <w:tab w:val="right" w:pos="9498"/>
        </w:tabs>
      </w:pPr>
      <w:sdt>
        <w:sdtPr>
          <w:id w:val="19178979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En location sans bail de fermage</w:t>
      </w:r>
    </w:p>
    <w:p w14:paraId="516BC38C" w14:textId="77777777" w:rsidR="00F25F29" w:rsidRDefault="00F25F29" w:rsidP="00F25F29">
      <w:pPr>
        <w:tabs>
          <w:tab w:val="right" w:pos="9498"/>
        </w:tabs>
      </w:pPr>
      <w:r>
        <w:t xml:space="preserve">Si location, avez-vous l’accord du propriétaire ?  Oui </w:t>
      </w:r>
      <w:sdt>
        <w:sdtPr>
          <w:id w:val="10411798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Non </w:t>
      </w:r>
      <w:sdt>
        <w:sdtPr>
          <w:id w:val="-754044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2E39AB40" w14:textId="77777777" w:rsidR="00F25F29" w:rsidRDefault="00F25F29" w:rsidP="00F25F29">
      <w:pPr>
        <w:tabs>
          <w:tab w:val="right" w:pos="9498"/>
        </w:tabs>
      </w:pPr>
    </w:p>
    <w:p w14:paraId="756B8479" w14:textId="77777777" w:rsidR="00F25F29" w:rsidRDefault="00F25F29" w:rsidP="00F43333">
      <w:pPr>
        <w:pStyle w:val="Paragraphedeliste"/>
        <w:numPr>
          <w:ilvl w:val="0"/>
          <w:numId w:val="3"/>
        </w:numPr>
        <w:contextualSpacing/>
        <w:rPr>
          <w:u w:val="single"/>
        </w:rPr>
      </w:pPr>
      <w:r w:rsidRPr="00D83F8A">
        <w:rPr>
          <w:u w:val="single"/>
        </w:rPr>
        <w:t>Caractéristiques de la/des parcelle(s) concerné(s</w:t>
      </w:r>
      <w:proofErr w:type="gramStart"/>
      <w:r w:rsidRPr="00D83F8A">
        <w:rPr>
          <w:u w:val="single"/>
        </w:rPr>
        <w:t>):</w:t>
      </w:r>
      <w:proofErr w:type="gramEnd"/>
    </w:p>
    <w:p w14:paraId="64B75F3B" w14:textId="77777777" w:rsidR="000C1C98" w:rsidRPr="00D83F8A" w:rsidRDefault="000C1C98" w:rsidP="000C1C98">
      <w:pPr>
        <w:pStyle w:val="Paragraphedeliste"/>
        <w:ind w:left="720"/>
        <w:contextualSpacing/>
        <w:rPr>
          <w:u w:val="single"/>
        </w:rPr>
      </w:pPr>
    </w:p>
    <w:p w14:paraId="697E61E8" w14:textId="5D3B3C4A" w:rsidR="000C1C98" w:rsidRDefault="000C1C98" w:rsidP="000C1C98">
      <w:pPr>
        <w:pStyle w:val="Paragraphedeliste"/>
        <w:numPr>
          <w:ilvl w:val="0"/>
          <w:numId w:val="23"/>
        </w:numPr>
      </w:pPr>
      <w:r>
        <w:t>PH du sol :</w:t>
      </w:r>
    </w:p>
    <w:p w14:paraId="20308CF5" w14:textId="21C3A42F" w:rsidR="00F25F29" w:rsidRPr="000C1C98" w:rsidRDefault="00F25F29" w:rsidP="000C1C98">
      <w:pPr>
        <w:pStyle w:val="Paragraphedeliste"/>
        <w:numPr>
          <w:ilvl w:val="0"/>
          <w:numId w:val="23"/>
        </w:numPr>
      </w:pPr>
      <w:r w:rsidRPr="000C1C98">
        <w:t xml:space="preserve">Type de sol (limoneux, argileux…) : </w:t>
      </w:r>
    </w:p>
    <w:p w14:paraId="6562362B" w14:textId="0152F108" w:rsidR="00F25F29" w:rsidRDefault="00F25F29" w:rsidP="000C1C98">
      <w:pPr>
        <w:pStyle w:val="Paragraphedeliste"/>
        <w:numPr>
          <w:ilvl w:val="0"/>
          <w:numId w:val="23"/>
        </w:numPr>
      </w:pPr>
      <w:r w:rsidRPr="000C1C98">
        <w:t>Autre information :</w:t>
      </w:r>
    </w:p>
    <w:p w14:paraId="29048EA5" w14:textId="77777777" w:rsidR="000C1C98" w:rsidRDefault="000C1C98" w:rsidP="000C1C98">
      <w:pPr>
        <w:pStyle w:val="Paragraphedeliste"/>
        <w:ind w:left="720"/>
      </w:pPr>
    </w:p>
    <w:p w14:paraId="03C50C02" w14:textId="77777777" w:rsidR="00F25F29" w:rsidRDefault="00F25F29" w:rsidP="000C1C98">
      <w:pPr>
        <w:pStyle w:val="Paragraphedeliste"/>
        <w:numPr>
          <w:ilvl w:val="0"/>
          <w:numId w:val="23"/>
        </w:numPr>
      </w:pPr>
      <w:r w:rsidRPr="00A32101">
        <w:t>Pratique de techniques de couverture permanente des sols :</w:t>
      </w:r>
      <w:r>
        <w:t xml:space="preserve"> </w:t>
      </w:r>
      <w:sdt>
        <w:sdtPr>
          <w:rPr>
            <w:rFonts w:ascii="MS Gothic" w:eastAsia="MS Gothic" w:hAnsi="MS Gothic"/>
          </w:rPr>
          <w:id w:val="-5472302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C1C98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Oui </w:t>
      </w:r>
      <w:sdt>
        <w:sdtPr>
          <w:rPr>
            <w:rFonts w:ascii="MS Gothic" w:eastAsia="MS Gothic" w:hAnsi="MS Gothic"/>
          </w:rPr>
          <w:id w:val="299422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C1C98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Non</w:t>
      </w:r>
    </w:p>
    <w:p w14:paraId="396A5562" w14:textId="77777777" w:rsidR="00F25F29" w:rsidRDefault="00F25F29" w:rsidP="00F25F29"/>
    <w:p w14:paraId="3F5A7455" w14:textId="77777777" w:rsidR="00F25F29" w:rsidRDefault="00F25F29" w:rsidP="00F25F29">
      <w:pPr>
        <w:jc w:val="center"/>
      </w:pPr>
    </w:p>
    <w:p w14:paraId="0C2DB1A8" w14:textId="77777777" w:rsidR="00F25F29" w:rsidRDefault="00F25F29" w:rsidP="00F25F29">
      <w:pPr>
        <w:ind w:left="360"/>
      </w:pPr>
      <w:r>
        <w:t>Photo n°1 de la parcelle 1 (insérer ici et joindre en PJ lors de l’envoi du dossier)</w:t>
      </w:r>
    </w:p>
    <w:p w14:paraId="5005262A" w14:textId="77777777" w:rsidR="00F25F29" w:rsidRDefault="00F25F29" w:rsidP="00F25F29"/>
    <w:p w14:paraId="7095F292" w14:textId="77777777" w:rsidR="00F25F29" w:rsidRDefault="00F25F29" w:rsidP="00F25F29">
      <w:pPr>
        <w:ind w:left="360"/>
      </w:pPr>
      <w:r>
        <w:t>Photo n°2 de la parcelle 1 (insérer ici et joindre en PJ lors de l’envoi du dossier)</w:t>
      </w:r>
    </w:p>
    <w:p w14:paraId="4387B8A9" w14:textId="77777777" w:rsidR="00F25F29" w:rsidRDefault="00F25F29" w:rsidP="00F25F29">
      <w:pPr>
        <w:pStyle w:val="Paragraphedeliste"/>
      </w:pPr>
    </w:p>
    <w:p w14:paraId="48C3FB58" w14:textId="77777777" w:rsidR="00F25F29" w:rsidRDefault="00F25F29" w:rsidP="00F25F29">
      <w:pPr>
        <w:ind w:left="360"/>
      </w:pPr>
      <w:r>
        <w:t>Photo n°3 de la parcelle 1 (insérer ici et joindre en PJ lors de l’envoi du dossier)</w:t>
      </w:r>
    </w:p>
    <w:p w14:paraId="218E318B" w14:textId="77777777" w:rsidR="00F25F29" w:rsidRDefault="00F25F29" w:rsidP="00F25F29">
      <w:pPr>
        <w:pStyle w:val="Paragraphedeliste"/>
      </w:pPr>
    </w:p>
    <w:p w14:paraId="24BA5DE7" w14:textId="77777777" w:rsidR="00F25F29" w:rsidRDefault="00F25F29" w:rsidP="00F25F29">
      <w:r>
        <w:br w:type="page"/>
      </w:r>
    </w:p>
    <w:bookmarkEnd w:id="1"/>
    <w:p w14:paraId="1CB136B8" w14:textId="77777777" w:rsidR="00F25F29" w:rsidRPr="00E04205" w:rsidRDefault="00F25F29" w:rsidP="000C1C98">
      <w:pPr>
        <w:pStyle w:val="Citationintense"/>
        <w:spacing w:before="0" w:after="0"/>
        <w:jc w:val="center"/>
        <w:rPr>
          <w:sz w:val="32"/>
          <w:szCs w:val="40"/>
        </w:rPr>
      </w:pPr>
      <w:r w:rsidRPr="00E04205">
        <w:rPr>
          <w:sz w:val="32"/>
          <w:szCs w:val="40"/>
        </w:rPr>
        <w:lastRenderedPageBreak/>
        <w:t>Aménagement n°3 :</w:t>
      </w:r>
    </w:p>
    <w:p w14:paraId="558CF57A" w14:textId="77777777" w:rsidR="00F25F29" w:rsidRDefault="00F25F29" w:rsidP="00F25F29">
      <w:pPr>
        <w:pStyle w:val="Paragraphedeliste"/>
      </w:pPr>
    </w:p>
    <w:p w14:paraId="7008601A" w14:textId="41A06B32" w:rsidR="000C1C98" w:rsidRPr="000C1C98" w:rsidRDefault="000C1C98" w:rsidP="00F25F29">
      <w:pPr>
        <w:pStyle w:val="Paragraphedeliste"/>
        <w:rPr>
          <w:i/>
          <w:iCs/>
          <w:color w:val="5B9BD5" w:themeColor="accent5"/>
        </w:rPr>
      </w:pPr>
      <w:r w:rsidRPr="000C1C98">
        <w:rPr>
          <w:i/>
          <w:iCs/>
          <w:color w:val="5B9BD5" w:themeColor="accent5"/>
        </w:rPr>
        <w:t>Una aménagement est entendu comme la mise en place de 1 ou plusieurs infrastructures agroforestières continues sur une ou plusieurs parcelles.</w:t>
      </w:r>
    </w:p>
    <w:p w14:paraId="0C0CBB90" w14:textId="77777777" w:rsidR="000C1C98" w:rsidRDefault="000C1C98" w:rsidP="00F25F29">
      <w:pPr>
        <w:pStyle w:val="Paragraphedeliste"/>
      </w:pPr>
    </w:p>
    <w:p w14:paraId="1BB231D9" w14:textId="77777777" w:rsidR="00F25F29" w:rsidRDefault="00F25F29" w:rsidP="00F43333">
      <w:pPr>
        <w:pStyle w:val="Paragraphedeliste"/>
        <w:numPr>
          <w:ilvl w:val="0"/>
          <w:numId w:val="5"/>
        </w:numPr>
        <w:contextualSpacing/>
      </w:pPr>
      <w:r>
        <w:t>Cartographie des aménagements prévus et légende :</w:t>
      </w:r>
    </w:p>
    <w:p w14:paraId="1E2F1439" w14:textId="77777777" w:rsidR="00F25F29" w:rsidRDefault="00F25F29" w:rsidP="00F25F29"/>
    <w:p w14:paraId="0F277FA3" w14:textId="77777777" w:rsidR="00F25F29" w:rsidRPr="002C7135" w:rsidRDefault="00F25F29" w:rsidP="00F25F29">
      <w:pPr>
        <w:rPr>
          <w:i/>
          <w:iCs/>
          <w:color w:val="FF0000"/>
        </w:rPr>
      </w:pPr>
      <w:r w:rsidRPr="002C7135">
        <w:rPr>
          <w:i/>
          <w:iCs/>
          <w:color w:val="FF0000"/>
        </w:rPr>
        <w:t>Exemple à effacer :</w:t>
      </w:r>
    </w:p>
    <w:p w14:paraId="79585B24" w14:textId="77777777" w:rsidR="00F25F29" w:rsidRDefault="00F25F29" w:rsidP="00F25F29"/>
    <w:p w14:paraId="4DAD667E" w14:textId="77777777" w:rsidR="00F25F29" w:rsidRDefault="00F25F29" w:rsidP="00F25F29">
      <w:pPr>
        <w:pStyle w:val="Paragraphedeliste"/>
      </w:pPr>
      <w:r>
        <w:rPr>
          <w:noProof/>
        </w:rPr>
        <w:drawing>
          <wp:inline distT="0" distB="0" distL="0" distR="0" wp14:anchorId="2B3D3D67" wp14:editId="67696764">
            <wp:extent cx="4468633" cy="3254663"/>
            <wp:effectExtent l="0" t="0" r="8255" b="3175"/>
            <wp:docPr id="3" name="Image 2" descr="Une image contenant capture d’écran, texte, carte&#10;&#10;Le contenu généré par l’IA peut être incorrect.">
              <a:extLst xmlns:a="http://schemas.openxmlformats.org/drawingml/2006/main">
                <a:ext uri="{FF2B5EF4-FFF2-40B4-BE49-F238E27FC236}">
                  <a16:creationId xmlns:a16="http://schemas.microsoft.com/office/drawing/2014/main" id="{E6A9727A-901F-213C-09B7-1709F233FD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 descr="Une image contenant capture d’écran, texte, carte&#10;&#10;Le contenu généré par l’IA peut être incorrect.">
                      <a:extLst>
                        <a:ext uri="{FF2B5EF4-FFF2-40B4-BE49-F238E27FC236}">
                          <a16:creationId xmlns:a16="http://schemas.microsoft.com/office/drawing/2014/main" id="{E6A9727A-901F-213C-09B7-1709F233FD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72096" cy="325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1D7B4" w14:textId="77777777" w:rsidR="00F25F29" w:rsidRDefault="00F25F29" w:rsidP="00F25F29">
      <w:pPr>
        <w:pStyle w:val="Paragraphedeliste"/>
      </w:pPr>
    </w:p>
    <w:p w14:paraId="0A6CE3C6" w14:textId="77777777" w:rsidR="004A02B1" w:rsidRDefault="004A02B1" w:rsidP="00F25F29">
      <w:pPr>
        <w:pStyle w:val="Paragraphedeliste"/>
      </w:pPr>
    </w:p>
    <w:p w14:paraId="30FFBF28" w14:textId="4CA0927C" w:rsidR="004A02B1" w:rsidRDefault="009D4790" w:rsidP="004A02B1">
      <w:pPr>
        <w:pStyle w:val="Paragraphedeliste"/>
        <w:numPr>
          <w:ilvl w:val="0"/>
          <w:numId w:val="4"/>
        </w:numPr>
        <w:contextualSpacing/>
        <w:rPr>
          <w:u w:val="single"/>
        </w:rPr>
      </w:pPr>
      <w:r>
        <w:rPr>
          <w:u w:val="single"/>
        </w:rPr>
        <w:t>Production prévue sur la</w:t>
      </w:r>
      <w:r w:rsidR="004A02B1">
        <w:rPr>
          <w:u w:val="single"/>
        </w:rPr>
        <w:t>/les parcelle(s) </w:t>
      </w:r>
      <w:r w:rsidR="004A02B1">
        <w:t>: ………</w:t>
      </w:r>
    </w:p>
    <w:p w14:paraId="336B288F" w14:textId="77777777" w:rsidR="004A02B1" w:rsidRDefault="004A02B1" w:rsidP="00F25F29">
      <w:pPr>
        <w:pStyle w:val="Paragraphedeliste"/>
      </w:pPr>
    </w:p>
    <w:p w14:paraId="48FCC565" w14:textId="77777777" w:rsidR="00F25F29" w:rsidRPr="001417DE" w:rsidRDefault="00F25F29" w:rsidP="00F43333">
      <w:pPr>
        <w:pStyle w:val="Paragraphedeliste"/>
        <w:numPr>
          <w:ilvl w:val="0"/>
          <w:numId w:val="4"/>
        </w:numPr>
        <w:contextualSpacing/>
        <w:rPr>
          <w:u w:val="single"/>
        </w:rPr>
      </w:pPr>
      <w:r w:rsidRPr="001417DE">
        <w:rPr>
          <w:u w:val="single"/>
        </w:rPr>
        <w:t xml:space="preserve">Type d’aménagements prévus : </w:t>
      </w:r>
    </w:p>
    <w:p w14:paraId="242D8597" w14:textId="77777777" w:rsidR="00F25F29" w:rsidRDefault="00F25F29" w:rsidP="00F25F29">
      <w:pPr>
        <w:pStyle w:val="Paragraphedeliste"/>
      </w:pPr>
    </w:p>
    <w:p w14:paraId="016AB9CA" w14:textId="77777777" w:rsidR="00F25F29" w:rsidRDefault="00246489" w:rsidP="00F25F29">
      <w:sdt>
        <w:sdtPr>
          <w:id w:val="-16603796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>Haie(s</w:t>
      </w:r>
      <w:proofErr w:type="gramStart"/>
      <w:r w:rsidR="00F25F29">
        <w:t>):</w:t>
      </w:r>
      <w:proofErr w:type="gramEnd"/>
      <w:r w:rsidR="00F25F29">
        <w:t xml:space="preserve"> [préciser, haie multistrates, double-rang, sur </w:t>
      </w:r>
      <w:proofErr w:type="gramStart"/>
      <w:r w:rsidR="00F25F29">
        <w:t>talus..</w:t>
      </w:r>
      <w:proofErr w:type="gramEnd"/>
      <w:r w:rsidR="00F25F29">
        <w:t>] …………..</w:t>
      </w:r>
    </w:p>
    <w:p w14:paraId="76663C3E" w14:textId="77777777" w:rsidR="00F25F29" w:rsidRDefault="00246489" w:rsidP="00F25F29">
      <w:sdt>
        <w:sdtPr>
          <w:id w:val="-9586381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Alignement(s) d’arbres </w:t>
      </w:r>
    </w:p>
    <w:p w14:paraId="4B2209C4" w14:textId="77777777" w:rsidR="00F25F29" w:rsidRDefault="00246489" w:rsidP="00F25F29">
      <w:sdt>
        <w:sdtPr>
          <w:id w:val="-7373939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Arbres isolés</w:t>
      </w:r>
    </w:p>
    <w:p w14:paraId="73DD7127" w14:textId="77777777" w:rsidR="00F25F29" w:rsidRDefault="00246489" w:rsidP="00F25F29">
      <w:sdt>
        <w:sdtPr>
          <w:id w:val="13998677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>Bosquet</w:t>
      </w:r>
    </w:p>
    <w:p w14:paraId="114AD3EA" w14:textId="77777777" w:rsidR="00F25F29" w:rsidRDefault="00F25F29" w:rsidP="00F25F29"/>
    <w:p w14:paraId="225D256E" w14:textId="77777777" w:rsidR="00F25F29" w:rsidRDefault="00F25F29" w:rsidP="00F25F29"/>
    <w:p w14:paraId="6A71AF45" w14:textId="77777777" w:rsidR="00F25F29" w:rsidRDefault="00F25F29" w:rsidP="00F43333">
      <w:pPr>
        <w:pStyle w:val="Paragraphedeliste"/>
        <w:numPr>
          <w:ilvl w:val="0"/>
          <w:numId w:val="18"/>
        </w:numPr>
        <w:contextualSpacing/>
      </w:pPr>
      <w:r>
        <w:t>Ecartement prévu entre les lignes d’arbres : …</w:t>
      </w:r>
      <w:proofErr w:type="gramStart"/>
      <w:r>
        <w:t>…….</w:t>
      </w:r>
      <w:proofErr w:type="gramEnd"/>
      <w:r>
        <w:t>.m</w:t>
      </w:r>
    </w:p>
    <w:p w14:paraId="265DE0C1" w14:textId="77777777" w:rsidR="00F25F29" w:rsidRDefault="00F25F29" w:rsidP="00F43333">
      <w:pPr>
        <w:pStyle w:val="Paragraphedeliste"/>
        <w:numPr>
          <w:ilvl w:val="0"/>
          <w:numId w:val="18"/>
        </w:numPr>
        <w:contextualSpacing/>
      </w:pPr>
      <w:r>
        <w:t xml:space="preserve">Ecartement prévu entre entres les plants sur la </w:t>
      </w:r>
      <w:proofErr w:type="gramStart"/>
      <w:r>
        <w:t>ligne:</w:t>
      </w:r>
      <w:proofErr w:type="gramEnd"/>
      <w:r>
        <w:t xml:space="preserve"> …</w:t>
      </w:r>
      <w:proofErr w:type="gramStart"/>
      <w:r>
        <w:t>…….</w:t>
      </w:r>
      <w:proofErr w:type="gramEnd"/>
      <w:r>
        <w:t>m</w:t>
      </w:r>
    </w:p>
    <w:p w14:paraId="4FC02B00" w14:textId="77777777" w:rsidR="00CB6FB3" w:rsidRDefault="00CB6FB3" w:rsidP="00CB6FB3">
      <w:pPr>
        <w:pStyle w:val="Paragraphedeliste"/>
        <w:ind w:left="720"/>
        <w:contextualSpacing/>
      </w:pPr>
    </w:p>
    <w:p w14:paraId="66F7D9B7" w14:textId="77777777" w:rsidR="00CB6FB3" w:rsidRDefault="00CB6FB3" w:rsidP="00CB6FB3">
      <w:pPr>
        <w:pStyle w:val="Paragraphedeliste"/>
        <w:numPr>
          <w:ilvl w:val="0"/>
          <w:numId w:val="18"/>
        </w:numPr>
        <w:contextualSpacing/>
        <w:jc w:val="both"/>
      </w:pPr>
      <w:r>
        <w:t xml:space="preserve">Certains arbres plantés </w:t>
      </w:r>
      <w:proofErr w:type="spellStart"/>
      <w:r>
        <w:t>seront-ils</w:t>
      </w:r>
      <w:proofErr w:type="spellEnd"/>
      <w:r>
        <w:t xml:space="preserve"> conduits en trogne ?</w:t>
      </w:r>
    </w:p>
    <w:p w14:paraId="4D682941" w14:textId="77777777" w:rsidR="00CB6FB3" w:rsidRDefault="00246489" w:rsidP="00CB6FB3">
      <w:pPr>
        <w:ind w:left="708" w:firstLine="12"/>
        <w:jc w:val="both"/>
      </w:pPr>
      <w:sdt>
        <w:sdtPr>
          <w:id w:val="-9328135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6FB3">
            <w:rPr>
              <w:rFonts w:ascii="MS Gothic" w:eastAsia="MS Gothic" w:hAnsi="MS Gothic" w:hint="eastAsia"/>
            </w:rPr>
            <w:t>☐</w:t>
          </w:r>
        </w:sdtContent>
      </w:sdt>
      <w:r w:rsidR="00CB6FB3">
        <w:t xml:space="preserve"> Oui</w:t>
      </w:r>
      <w:r w:rsidR="00CB6FB3">
        <w:tab/>
      </w:r>
      <w:r w:rsidR="00CB6FB3">
        <w:tab/>
      </w:r>
      <w:sdt>
        <w:sdtPr>
          <w:id w:val="21221763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6FB3">
            <w:rPr>
              <w:rFonts w:ascii="MS Gothic" w:eastAsia="MS Gothic" w:hAnsi="MS Gothic" w:hint="eastAsia"/>
            </w:rPr>
            <w:t>☐</w:t>
          </w:r>
        </w:sdtContent>
      </w:sdt>
      <w:r w:rsidR="00CB6FB3">
        <w:t xml:space="preserve"> Non</w:t>
      </w:r>
      <w:r w:rsidR="00CB6FB3">
        <w:tab/>
      </w:r>
      <w:r w:rsidR="00CB6FB3">
        <w:tab/>
        <w:t xml:space="preserve"> </w:t>
      </w:r>
      <w:sdt>
        <w:sdtPr>
          <w:id w:val="-15370363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6FB3">
            <w:rPr>
              <w:rFonts w:ascii="MS Gothic" w:eastAsia="MS Gothic" w:hAnsi="MS Gothic" w:hint="eastAsia"/>
            </w:rPr>
            <w:t>☐</w:t>
          </w:r>
        </w:sdtContent>
      </w:sdt>
      <w:r w:rsidR="00CB6FB3">
        <w:t>Non décidé à date</w:t>
      </w:r>
    </w:p>
    <w:p w14:paraId="30039268" w14:textId="77777777" w:rsidR="00CB6FB3" w:rsidRDefault="00CB6FB3" w:rsidP="00CB6FB3">
      <w:pPr>
        <w:ind w:firstLine="708"/>
        <w:jc w:val="both"/>
      </w:pPr>
      <w:r>
        <w:t>Si Oui, lesquels :</w:t>
      </w:r>
    </w:p>
    <w:p w14:paraId="0FFFE4C3" w14:textId="77777777" w:rsidR="00CB6FB3" w:rsidRDefault="00CB6FB3" w:rsidP="00CB6FB3">
      <w:pPr>
        <w:contextualSpacing/>
      </w:pPr>
    </w:p>
    <w:p w14:paraId="7A841B29" w14:textId="77777777" w:rsidR="00F25F29" w:rsidRDefault="00F25F29" w:rsidP="00F25F29"/>
    <w:p w14:paraId="3912E5F0" w14:textId="77777777" w:rsidR="00F25F29" w:rsidRPr="00D07BC4" w:rsidRDefault="00F25F29" w:rsidP="00D07BC4">
      <w:pPr>
        <w:pStyle w:val="Paragraphedeliste"/>
        <w:numPr>
          <w:ilvl w:val="0"/>
          <w:numId w:val="3"/>
        </w:numPr>
        <w:contextualSpacing/>
      </w:pPr>
      <w:r w:rsidRPr="00D07BC4">
        <w:t>Quels objectifs sur la/les parcelle(s)les choix techniques permettront -ils d’atteindre ?</w:t>
      </w:r>
    </w:p>
    <w:p w14:paraId="250BED59" w14:textId="77777777" w:rsidR="00F25F29" w:rsidRDefault="00F25F29" w:rsidP="00F25F29"/>
    <w:p w14:paraId="559D3BE8" w14:textId="77777777" w:rsidR="00F25F29" w:rsidRDefault="00F25F29" w:rsidP="00F25F29"/>
    <w:p w14:paraId="0C10258D" w14:textId="187FBDC6" w:rsidR="00F25F29" w:rsidRDefault="00F25F29" w:rsidP="00F25F29"/>
    <w:p w14:paraId="627D45C6" w14:textId="77777777" w:rsidR="00F25F29" w:rsidRPr="007F5082" w:rsidRDefault="00F25F29" w:rsidP="00F43333">
      <w:pPr>
        <w:pStyle w:val="Paragraphedeliste"/>
        <w:numPr>
          <w:ilvl w:val="0"/>
          <w:numId w:val="4"/>
        </w:numPr>
        <w:contextualSpacing/>
        <w:rPr>
          <w:u w:val="single"/>
        </w:rPr>
      </w:pPr>
      <w:r w:rsidRPr="007F5082">
        <w:rPr>
          <w:u w:val="single"/>
        </w:rPr>
        <w:t>Statut de la/des parcelle(s) concerné(s) :</w:t>
      </w:r>
    </w:p>
    <w:p w14:paraId="7AEA9591" w14:textId="77777777" w:rsidR="00F25F29" w:rsidRDefault="00F25F29" w:rsidP="00F25F29"/>
    <w:p w14:paraId="1478D74F" w14:textId="77777777" w:rsidR="00F25F29" w:rsidRDefault="00246489" w:rsidP="00F25F29">
      <w:pPr>
        <w:tabs>
          <w:tab w:val="right" w:pos="9498"/>
        </w:tabs>
      </w:pPr>
      <w:sdt>
        <w:sdtPr>
          <w:id w:val="13386608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Propriété du bénéficiaire ou de sa structure employeuse</w:t>
      </w:r>
      <w:r w:rsidR="00F25F29">
        <w:tab/>
      </w:r>
    </w:p>
    <w:p w14:paraId="7AE8C072" w14:textId="77777777" w:rsidR="00F25F29" w:rsidRDefault="00246489" w:rsidP="00F25F29">
      <w:pPr>
        <w:tabs>
          <w:tab w:val="right" w:pos="9498"/>
        </w:tabs>
      </w:pPr>
      <w:sdt>
        <w:sdtPr>
          <w:id w:val="18873693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En location avec bail de fermage</w:t>
      </w:r>
    </w:p>
    <w:p w14:paraId="4E2BD1F2" w14:textId="77777777" w:rsidR="00F25F29" w:rsidRDefault="00246489" w:rsidP="00F25F29">
      <w:pPr>
        <w:tabs>
          <w:tab w:val="right" w:pos="9498"/>
        </w:tabs>
      </w:pPr>
      <w:sdt>
        <w:sdtPr>
          <w:id w:val="13870674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En location sans bail de fermage</w:t>
      </w:r>
    </w:p>
    <w:p w14:paraId="02220690" w14:textId="77777777" w:rsidR="00F25F29" w:rsidRDefault="00F25F29" w:rsidP="00F25F29">
      <w:pPr>
        <w:tabs>
          <w:tab w:val="right" w:pos="9498"/>
        </w:tabs>
      </w:pPr>
      <w:r>
        <w:t xml:space="preserve">Si location, avez-vous l’accord du propriétaire ?  Oui </w:t>
      </w:r>
      <w:sdt>
        <w:sdtPr>
          <w:id w:val="3429082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Non </w:t>
      </w:r>
      <w:sdt>
        <w:sdtPr>
          <w:id w:val="4299363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6E626706" w14:textId="77777777" w:rsidR="00F25F29" w:rsidRDefault="00F25F29" w:rsidP="00F25F29">
      <w:pPr>
        <w:tabs>
          <w:tab w:val="right" w:pos="9498"/>
        </w:tabs>
      </w:pPr>
    </w:p>
    <w:p w14:paraId="50175189" w14:textId="77777777" w:rsidR="00F25F29" w:rsidRDefault="00F25F29" w:rsidP="00F43333">
      <w:pPr>
        <w:pStyle w:val="Paragraphedeliste"/>
        <w:numPr>
          <w:ilvl w:val="0"/>
          <w:numId w:val="3"/>
        </w:numPr>
        <w:contextualSpacing/>
        <w:rPr>
          <w:u w:val="single"/>
        </w:rPr>
      </w:pPr>
      <w:r w:rsidRPr="00D83F8A">
        <w:rPr>
          <w:u w:val="single"/>
        </w:rPr>
        <w:t>Caractéristiques de la/des parcelle(s) concerné(s</w:t>
      </w:r>
      <w:proofErr w:type="gramStart"/>
      <w:r w:rsidRPr="00D83F8A">
        <w:rPr>
          <w:u w:val="single"/>
        </w:rPr>
        <w:t>):</w:t>
      </w:r>
      <w:proofErr w:type="gramEnd"/>
    </w:p>
    <w:p w14:paraId="2C7C7A78" w14:textId="77777777" w:rsidR="00CB6FB3" w:rsidRPr="00D83F8A" w:rsidRDefault="00CB6FB3" w:rsidP="00CB6FB3">
      <w:pPr>
        <w:pStyle w:val="Paragraphedeliste"/>
        <w:ind w:left="720"/>
        <w:contextualSpacing/>
        <w:rPr>
          <w:u w:val="single"/>
        </w:rPr>
      </w:pPr>
    </w:p>
    <w:p w14:paraId="299FC505" w14:textId="5F66E567" w:rsidR="00F25F29" w:rsidRPr="00CB6FB3" w:rsidRDefault="00CB6FB3" w:rsidP="00CB6FB3">
      <w:pPr>
        <w:pStyle w:val="Paragraphedeliste"/>
        <w:numPr>
          <w:ilvl w:val="0"/>
          <w:numId w:val="25"/>
        </w:numPr>
      </w:pPr>
      <w:r w:rsidRPr="00CB6FB3">
        <w:t>PH</w:t>
      </w:r>
      <w:r w:rsidR="00F25F29" w:rsidRPr="00CB6FB3">
        <w:t xml:space="preserve"> du sol : </w:t>
      </w:r>
    </w:p>
    <w:p w14:paraId="715618E5" w14:textId="77777777" w:rsidR="00F25F29" w:rsidRPr="00CB6FB3" w:rsidRDefault="00F25F29" w:rsidP="00CB6FB3">
      <w:pPr>
        <w:pStyle w:val="Paragraphedeliste"/>
        <w:numPr>
          <w:ilvl w:val="0"/>
          <w:numId w:val="25"/>
        </w:numPr>
      </w:pPr>
      <w:r w:rsidRPr="00CB6FB3">
        <w:t xml:space="preserve">Type de sol (limoneux, argileux…) : </w:t>
      </w:r>
    </w:p>
    <w:p w14:paraId="15E0A0F9" w14:textId="77777777" w:rsidR="00CB6FB3" w:rsidRDefault="00F25F29" w:rsidP="00CB6FB3">
      <w:pPr>
        <w:pStyle w:val="Paragraphedeliste"/>
        <w:numPr>
          <w:ilvl w:val="0"/>
          <w:numId w:val="25"/>
        </w:numPr>
      </w:pPr>
      <w:r w:rsidRPr="00CB6FB3">
        <w:t>Autre information</w:t>
      </w:r>
      <w:r w:rsidR="00CB6FB3">
        <w:t> :</w:t>
      </w:r>
    </w:p>
    <w:p w14:paraId="4E5681F5" w14:textId="77777777" w:rsidR="00CB6FB3" w:rsidRDefault="00CB6FB3" w:rsidP="00CB6FB3"/>
    <w:p w14:paraId="5903F0B2" w14:textId="6C18FE4C" w:rsidR="00F25F29" w:rsidRDefault="00F25F29" w:rsidP="00CB6FB3">
      <w:pPr>
        <w:pStyle w:val="Paragraphedeliste"/>
        <w:numPr>
          <w:ilvl w:val="0"/>
          <w:numId w:val="25"/>
        </w:numPr>
      </w:pPr>
      <w:r w:rsidRPr="00A32101">
        <w:t>Pratique de techniques de couverture permanente des sols :</w:t>
      </w:r>
      <w:r>
        <w:t xml:space="preserve"> </w:t>
      </w:r>
      <w:sdt>
        <w:sdtPr>
          <w:rPr>
            <w:rFonts w:ascii="MS Gothic" w:eastAsia="MS Gothic" w:hAnsi="MS Gothic"/>
          </w:rPr>
          <w:id w:val="8979440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B6FB3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Oui </w:t>
      </w:r>
      <w:sdt>
        <w:sdtPr>
          <w:rPr>
            <w:rFonts w:ascii="MS Gothic" w:eastAsia="MS Gothic" w:hAnsi="MS Gothic"/>
          </w:rPr>
          <w:id w:val="-13161851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B6FB3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Non</w:t>
      </w:r>
    </w:p>
    <w:p w14:paraId="0735C14C" w14:textId="77777777" w:rsidR="00F25F29" w:rsidRDefault="00F25F29" w:rsidP="00F25F29"/>
    <w:p w14:paraId="344531EA" w14:textId="77777777" w:rsidR="00F25F29" w:rsidRDefault="00F25F29" w:rsidP="00F25F29">
      <w:pPr>
        <w:jc w:val="center"/>
      </w:pPr>
    </w:p>
    <w:p w14:paraId="5D98A56A" w14:textId="77777777" w:rsidR="00F25F29" w:rsidRDefault="00F25F29" w:rsidP="00F25F29">
      <w:pPr>
        <w:ind w:left="360"/>
      </w:pPr>
      <w:r>
        <w:t>Photo n°1 de la parcelle 1 (insérer ici et joindre en PJ lors de l’envoi du dossier)</w:t>
      </w:r>
    </w:p>
    <w:p w14:paraId="440EB151" w14:textId="77777777" w:rsidR="00F25F29" w:rsidRDefault="00F25F29" w:rsidP="00F25F29"/>
    <w:p w14:paraId="02B55A27" w14:textId="77777777" w:rsidR="00F25F29" w:rsidRDefault="00F25F29" w:rsidP="00F25F29">
      <w:pPr>
        <w:ind w:left="360"/>
      </w:pPr>
      <w:r>
        <w:t>Photo n°2 de la parcelle 1 (insérer ici et joindre en PJ lors de l’envoi du dossier)</w:t>
      </w:r>
    </w:p>
    <w:p w14:paraId="025048F6" w14:textId="77777777" w:rsidR="00F25F29" w:rsidRDefault="00F25F29" w:rsidP="00F25F29">
      <w:pPr>
        <w:pStyle w:val="Paragraphedeliste"/>
      </w:pPr>
    </w:p>
    <w:p w14:paraId="5D0BC116" w14:textId="77777777" w:rsidR="00F25F29" w:rsidRDefault="00F25F29" w:rsidP="00F25F29">
      <w:pPr>
        <w:ind w:left="360"/>
      </w:pPr>
      <w:r>
        <w:t>Photo n°3 de la parcelle 1 (insérer ici et joindre en PJ lors de l’envoi du dossier)</w:t>
      </w:r>
    </w:p>
    <w:p w14:paraId="26FB50EA" w14:textId="77777777" w:rsidR="00F25F29" w:rsidRDefault="00F25F29" w:rsidP="00F25F29">
      <w:pPr>
        <w:pStyle w:val="Paragraphedeliste"/>
      </w:pPr>
    </w:p>
    <w:p w14:paraId="3D8F5E9E" w14:textId="77777777" w:rsidR="00F25F29" w:rsidRDefault="00F25F29" w:rsidP="00F25F29">
      <w:pPr>
        <w:pStyle w:val="Paragraphedeliste"/>
      </w:pPr>
    </w:p>
    <w:p w14:paraId="402D95C9" w14:textId="77777777" w:rsidR="00F25F29" w:rsidRPr="003B30B5" w:rsidRDefault="00F25F29" w:rsidP="00F25F29">
      <w:r>
        <w:br w:type="page"/>
      </w:r>
    </w:p>
    <w:p w14:paraId="2FD81750" w14:textId="55AF60D3" w:rsidR="00F25F29" w:rsidRPr="00270E7B" w:rsidRDefault="00566982" w:rsidP="00160AF8">
      <w:pPr>
        <w:pStyle w:val="Citationintense"/>
        <w:spacing w:before="0" w:after="0"/>
        <w:jc w:val="center"/>
        <w:rPr>
          <w:b/>
          <w:bCs/>
          <w:sz w:val="32"/>
          <w:szCs w:val="40"/>
        </w:rPr>
      </w:pPr>
      <w:r w:rsidRPr="0039425D">
        <w:rPr>
          <w:b/>
          <w:bCs/>
          <w:sz w:val="32"/>
          <w:szCs w:val="40"/>
        </w:rPr>
        <w:lastRenderedPageBreak/>
        <w:t xml:space="preserve">4/ </w:t>
      </w:r>
      <w:r w:rsidR="00F25F29" w:rsidRPr="00270E7B">
        <w:rPr>
          <w:b/>
          <w:bCs/>
          <w:sz w:val="32"/>
          <w:szCs w:val="40"/>
        </w:rPr>
        <w:t>Tableau des essences prévues au projet :</w:t>
      </w:r>
    </w:p>
    <w:p w14:paraId="100322FE" w14:textId="77777777" w:rsidR="00F25F29" w:rsidRDefault="00F25F29" w:rsidP="00F25F29">
      <w:pPr>
        <w:jc w:val="both"/>
      </w:pPr>
    </w:p>
    <w:p w14:paraId="63623653" w14:textId="77777777" w:rsidR="00F25F29" w:rsidRPr="000E49E6" w:rsidRDefault="00F25F29" w:rsidP="00F25F29">
      <w:pPr>
        <w:jc w:val="center"/>
        <w:rPr>
          <w:b/>
          <w:bCs/>
        </w:rPr>
      </w:pPr>
      <w:r w:rsidRPr="000E49E6">
        <w:rPr>
          <w:b/>
          <w:bCs/>
        </w:rPr>
        <w:t>JOINDRE LE FORMULAIRE EXCEL TRANSMIS PAR L’AFAF</w:t>
      </w:r>
    </w:p>
    <w:p w14:paraId="49CAF601" w14:textId="77777777" w:rsidR="00F25F29" w:rsidRPr="00D83330" w:rsidRDefault="00F25F29" w:rsidP="00F25F29">
      <w:pPr>
        <w:jc w:val="center"/>
        <w:rPr>
          <w:b/>
          <w:bCs/>
        </w:rPr>
      </w:pPr>
      <w:r w:rsidRPr="00D83330">
        <w:rPr>
          <w:b/>
          <w:bCs/>
        </w:rPr>
        <w:t>Tout autre document ne sera pas recevable.</w:t>
      </w:r>
    </w:p>
    <w:p w14:paraId="0A4C54C4" w14:textId="77777777" w:rsidR="00F25F29" w:rsidRDefault="00F25F29" w:rsidP="00F25F29">
      <w:pPr>
        <w:jc w:val="both"/>
      </w:pPr>
    </w:p>
    <w:p w14:paraId="537AC97A" w14:textId="74C3BF7A" w:rsidR="00F25F29" w:rsidRDefault="00F25F29" w:rsidP="00F25F29">
      <w:pPr>
        <w:jc w:val="both"/>
      </w:pPr>
      <w:r>
        <w:t xml:space="preserve">Document téléchargeable ici : </w:t>
      </w:r>
      <w:hyperlink r:id="rId21" w:history="1">
        <w:r w:rsidR="00F324C2" w:rsidRPr="00555A65">
          <w:rPr>
            <w:rStyle w:val="Lienhypertexte"/>
          </w:rPr>
          <w:t>https://fonds.agroforesterie.fr/ressources/</w:t>
        </w:r>
      </w:hyperlink>
    </w:p>
    <w:p w14:paraId="60E903EF" w14:textId="77777777" w:rsidR="00C374A4" w:rsidRDefault="00C374A4" w:rsidP="00F25F29">
      <w:pPr>
        <w:jc w:val="both"/>
      </w:pPr>
    </w:p>
    <w:p w14:paraId="28903912" w14:textId="77777777" w:rsidR="00F25F29" w:rsidRPr="00B028F3" w:rsidRDefault="00F25F29" w:rsidP="00F25F29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Choix des essences</w:t>
      </w:r>
    </w:p>
    <w:p w14:paraId="3FEA22A8" w14:textId="77777777" w:rsidR="00F25F29" w:rsidRDefault="00F25F29" w:rsidP="00F25F29">
      <w:pPr>
        <w:jc w:val="both"/>
      </w:pPr>
    </w:p>
    <w:p w14:paraId="14406CF0" w14:textId="77777777" w:rsidR="00F25F29" w:rsidRDefault="00F25F29" w:rsidP="00F25F29">
      <w:pPr>
        <w:pStyle w:val="Paragraphedeliste"/>
        <w:jc w:val="both"/>
      </w:pPr>
    </w:p>
    <w:p w14:paraId="2E64902B" w14:textId="4E95CDF8" w:rsidR="00F25F29" w:rsidRDefault="00F25F29" w:rsidP="00F25F29">
      <w:pPr>
        <w:pStyle w:val="Paragraphedeliste"/>
        <w:numPr>
          <w:ilvl w:val="0"/>
          <w:numId w:val="3"/>
        </w:numPr>
        <w:contextualSpacing/>
        <w:jc w:val="both"/>
      </w:pPr>
      <w:r>
        <w:t>En quoi ces essences particulières répondent aux problématiques pédoclimatiques et de l’agricultrice/</w:t>
      </w:r>
      <w:proofErr w:type="spellStart"/>
      <w:r>
        <w:t>eur</w:t>
      </w:r>
      <w:proofErr w:type="spellEnd"/>
      <w:r>
        <w:t> ?</w:t>
      </w:r>
    </w:p>
    <w:p w14:paraId="62FB7B64" w14:textId="77777777" w:rsidR="00F25F29" w:rsidRDefault="00F25F29" w:rsidP="00F25F29">
      <w:pPr>
        <w:jc w:val="both"/>
      </w:pPr>
    </w:p>
    <w:p w14:paraId="64B986E3" w14:textId="77777777" w:rsidR="00F25F29" w:rsidRDefault="00F25F29" w:rsidP="00F43333">
      <w:pPr>
        <w:pStyle w:val="Paragraphedeliste"/>
        <w:numPr>
          <w:ilvl w:val="0"/>
          <w:numId w:val="9"/>
        </w:numPr>
        <w:contextualSpacing/>
        <w:jc w:val="both"/>
      </w:pPr>
      <w:r>
        <w:t>Quels sont les types de valorisations des arbres envisagés dans la continuité du projet</w:t>
      </w:r>
    </w:p>
    <w:p w14:paraId="3C78B152" w14:textId="77777777" w:rsidR="00F25F29" w:rsidRDefault="00F25F29" w:rsidP="00F25F29">
      <w:pPr>
        <w:jc w:val="both"/>
      </w:pPr>
    </w:p>
    <w:p w14:paraId="7D375E1E" w14:textId="77777777" w:rsidR="00F25F29" w:rsidRDefault="00246489" w:rsidP="00F25F29">
      <w:pPr>
        <w:jc w:val="both"/>
      </w:pPr>
      <w:sdt>
        <w:sdtPr>
          <w:id w:val="1131870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Bois d’œuvre </w:t>
      </w:r>
      <w:r w:rsidR="00F25F29">
        <w:tab/>
      </w:r>
      <w:sdt>
        <w:sdtPr>
          <w:id w:val="841182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Bois raméal fragmenté</w:t>
      </w:r>
      <w:r w:rsidR="00F25F29">
        <w:tab/>
      </w:r>
      <w:sdt>
        <w:sdtPr>
          <w:id w:val="-1576989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Complément fourrager </w:t>
      </w:r>
    </w:p>
    <w:p w14:paraId="5022A21A" w14:textId="77777777" w:rsidR="00F25F29" w:rsidRDefault="00246489" w:rsidP="00F25F29">
      <w:pPr>
        <w:jc w:val="both"/>
      </w:pPr>
      <w:sdt>
        <w:sdtPr>
          <w:id w:val="-3851128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Fruits production et autoconsommation</w:t>
      </w:r>
      <w:r w:rsidR="00F25F29">
        <w:tab/>
      </w:r>
      <w:r w:rsidR="00F25F29">
        <w:tab/>
      </w:r>
      <w:sdt>
        <w:sdtPr>
          <w:id w:val="-9440733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Bois chauffage</w:t>
      </w:r>
    </w:p>
    <w:p w14:paraId="5BB1AD5D" w14:textId="77777777" w:rsidR="00F25F29" w:rsidRDefault="00246489" w:rsidP="00F25F29">
      <w:pPr>
        <w:jc w:val="both"/>
      </w:pPr>
      <w:sdt>
        <w:sdtPr>
          <w:id w:val="-1516040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 w:rsidRPr="5DF0BA4A">
            <w:rPr>
              <w:rFonts w:ascii="MS Gothic" w:eastAsia="MS Gothic" w:hAnsi="MS Gothic"/>
            </w:rPr>
            <w:t>☐</w:t>
          </w:r>
        </w:sdtContent>
      </w:sdt>
      <w:r w:rsidR="00F25F29">
        <w:t xml:space="preserve"> Plaquette [Préciser l’usage] : </w:t>
      </w:r>
    </w:p>
    <w:p w14:paraId="4A54B488" w14:textId="77777777" w:rsidR="00F25F29" w:rsidRDefault="00246489" w:rsidP="00F25F29">
      <w:pPr>
        <w:jc w:val="both"/>
      </w:pPr>
      <w:sdt>
        <w:sdtPr>
          <w:id w:val="-2802662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 w:rsidRPr="5DF0BA4A">
            <w:rPr>
              <w:rFonts w:ascii="MS Gothic" w:eastAsia="MS Gothic" w:hAnsi="MS Gothic"/>
            </w:rPr>
            <w:t>☐</w:t>
          </w:r>
        </w:sdtContent>
      </w:sdt>
      <w:r w:rsidR="00F25F29">
        <w:t xml:space="preserve"> Autre (à préciser</w:t>
      </w:r>
      <w:proofErr w:type="gramStart"/>
      <w:r w:rsidR="00F25F29">
        <w:t>):</w:t>
      </w:r>
      <w:proofErr w:type="gramEnd"/>
      <w:r w:rsidR="00F25F29">
        <w:t xml:space="preserve"> </w:t>
      </w:r>
    </w:p>
    <w:p w14:paraId="2E9EA6E4" w14:textId="77777777" w:rsidR="00F25F29" w:rsidRDefault="00F25F29" w:rsidP="00F25F29">
      <w:pPr>
        <w:jc w:val="both"/>
      </w:pPr>
    </w:p>
    <w:p w14:paraId="1775385F" w14:textId="77777777" w:rsidR="00F25F29" w:rsidRDefault="00F25F29" w:rsidP="00F25F29">
      <w:pPr>
        <w:jc w:val="both"/>
      </w:pPr>
    </w:p>
    <w:p w14:paraId="07004931" w14:textId="77777777" w:rsidR="00F25F29" w:rsidRDefault="00F25F29" w:rsidP="00F25F29">
      <w:r>
        <w:br w:type="page"/>
      </w:r>
    </w:p>
    <w:p w14:paraId="31048484" w14:textId="3B4FD204" w:rsidR="00F25F29" w:rsidRPr="009C2957" w:rsidRDefault="00566982" w:rsidP="00160AF8">
      <w:pPr>
        <w:pStyle w:val="Citationintense"/>
        <w:spacing w:before="0" w:after="0"/>
        <w:jc w:val="center"/>
        <w:rPr>
          <w:b/>
          <w:bCs/>
          <w:sz w:val="32"/>
          <w:szCs w:val="32"/>
          <w:u w:val="single"/>
        </w:rPr>
      </w:pPr>
      <w:r w:rsidRPr="0039425D">
        <w:rPr>
          <w:b/>
          <w:bCs/>
          <w:sz w:val="32"/>
          <w:szCs w:val="32"/>
          <w:u w:val="single"/>
        </w:rPr>
        <w:lastRenderedPageBreak/>
        <w:t xml:space="preserve">5/ </w:t>
      </w:r>
      <w:r w:rsidR="00F25F29" w:rsidRPr="009C2957">
        <w:rPr>
          <w:b/>
          <w:bCs/>
          <w:sz w:val="32"/>
          <w:szCs w:val="32"/>
          <w:u w:val="single"/>
        </w:rPr>
        <w:t>Plantation et gestion</w:t>
      </w:r>
    </w:p>
    <w:p w14:paraId="155C79C6" w14:textId="77777777" w:rsidR="00F25F29" w:rsidRDefault="00F25F29" w:rsidP="00160AF8"/>
    <w:p w14:paraId="17B84ECA" w14:textId="77777777" w:rsidR="00F25F29" w:rsidRDefault="00F25F29" w:rsidP="00F25F29"/>
    <w:p w14:paraId="14B35528" w14:textId="77777777" w:rsidR="00F25F29" w:rsidRDefault="00F25F29" w:rsidP="00F43333">
      <w:pPr>
        <w:pStyle w:val="Paragraphedeliste"/>
        <w:numPr>
          <w:ilvl w:val="0"/>
          <w:numId w:val="5"/>
        </w:numPr>
        <w:contextualSpacing/>
      </w:pPr>
      <w:r>
        <w:t>Préparation du sol envisagée</w:t>
      </w:r>
    </w:p>
    <w:p w14:paraId="3ED694BB" w14:textId="77777777" w:rsidR="00F25F29" w:rsidRPr="00AA3112" w:rsidRDefault="00F25F29" w:rsidP="00F25F29">
      <w:pPr>
        <w:jc w:val="center"/>
        <w:rPr>
          <w:b/>
          <w:bCs/>
          <w:sz w:val="28"/>
          <w:szCs w:val="28"/>
          <w:u w:val="single"/>
        </w:rPr>
      </w:pPr>
    </w:p>
    <w:p w14:paraId="4914A26C" w14:textId="77777777" w:rsidR="00F25F29" w:rsidRPr="00AA3112" w:rsidRDefault="00F25F29" w:rsidP="00F25F29">
      <w:pPr>
        <w:jc w:val="center"/>
        <w:rPr>
          <w:b/>
          <w:bCs/>
          <w:sz w:val="28"/>
          <w:szCs w:val="28"/>
          <w:u w:val="single"/>
        </w:rPr>
        <w:sectPr w:rsidR="00F25F29" w:rsidRPr="00AA3112" w:rsidSect="00214D9D">
          <w:headerReference w:type="default" r:id="rId22"/>
          <w:footerReference w:type="even" r:id="rId23"/>
          <w:footerReference w:type="default" r:id="rId24"/>
          <w:type w:val="continuous"/>
          <w:pgSz w:w="11906" w:h="16838"/>
          <w:pgMar w:top="2041" w:right="1418" w:bottom="1474" w:left="1418" w:header="1077" w:footer="907" w:gutter="0"/>
          <w:cols w:space="708"/>
          <w:docGrid w:linePitch="360"/>
        </w:sectPr>
      </w:pPr>
    </w:p>
    <w:p w14:paraId="37A7F6EE" w14:textId="77777777" w:rsidR="00F25F29" w:rsidRDefault="00246489" w:rsidP="00F25F29">
      <w:sdt>
        <w:sdtPr>
          <w:id w:val="-10801380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Sous-solage + affinage superficiel</w:t>
      </w:r>
    </w:p>
    <w:p w14:paraId="41B8DF4E" w14:textId="77777777" w:rsidR="00F25F29" w:rsidRDefault="00246489" w:rsidP="00F25F29">
      <w:sdt>
        <w:sdtPr>
          <w:id w:val="-9633448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Potet à la pelle + affinage superficiel</w:t>
      </w:r>
    </w:p>
    <w:p w14:paraId="6C5B7AD1" w14:textId="77777777" w:rsidR="00F25F29" w:rsidRDefault="00246489" w:rsidP="00F25F29">
      <w:sdt>
        <w:sdtPr>
          <w:id w:val="5305427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Labour + affinage superficiel</w:t>
      </w:r>
    </w:p>
    <w:p w14:paraId="0C8388B5" w14:textId="77777777" w:rsidR="00F25F29" w:rsidRDefault="00246489" w:rsidP="00F25F29">
      <w:sdt>
        <w:sdtPr>
          <w:id w:val="7197208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Autre :</w:t>
      </w:r>
    </w:p>
    <w:p w14:paraId="2D204712" w14:textId="77777777" w:rsidR="00F25F29" w:rsidRDefault="00F25F29" w:rsidP="00F25F29">
      <w:pPr>
        <w:sectPr w:rsidR="00F25F29" w:rsidSect="00214D9D">
          <w:type w:val="continuous"/>
          <w:pgSz w:w="11906" w:h="16838"/>
          <w:pgMar w:top="2041" w:right="1418" w:bottom="1474" w:left="1418" w:header="907" w:footer="907" w:gutter="0"/>
          <w:cols w:num="2" w:space="708"/>
          <w:docGrid w:linePitch="360"/>
        </w:sectPr>
      </w:pPr>
    </w:p>
    <w:p w14:paraId="4A5343AC" w14:textId="77777777" w:rsidR="00F25F29" w:rsidRDefault="00F25F29" w:rsidP="00F25F29"/>
    <w:p w14:paraId="7757F7EB" w14:textId="77777777" w:rsidR="00F25F29" w:rsidRDefault="00F25F29" w:rsidP="00A33BBD">
      <w:pPr>
        <w:ind w:left="360"/>
        <w:contextualSpacing/>
      </w:pPr>
      <w:r>
        <w:t>Produit ou matériau de paillage envisagé :</w:t>
      </w:r>
    </w:p>
    <w:p w14:paraId="04CEFBCB" w14:textId="77777777" w:rsidR="00F25F29" w:rsidRDefault="00F25F29" w:rsidP="00F25F29"/>
    <w:p w14:paraId="139E5352" w14:textId="77777777" w:rsidR="00F25F29" w:rsidRDefault="00F25F29" w:rsidP="00F25F29">
      <w:pPr>
        <w:sectPr w:rsidR="00F25F29" w:rsidSect="00214D9D">
          <w:type w:val="continuous"/>
          <w:pgSz w:w="11906" w:h="16838"/>
          <w:pgMar w:top="2041" w:right="1418" w:bottom="1474" w:left="1418" w:header="907" w:footer="907" w:gutter="0"/>
          <w:cols w:space="708"/>
          <w:docGrid w:linePitch="360"/>
        </w:sectPr>
      </w:pPr>
    </w:p>
    <w:p w14:paraId="3BEF2996" w14:textId="77777777" w:rsidR="00F25F29" w:rsidRDefault="00246489" w:rsidP="00F25F29">
      <w:sdt>
        <w:sdtPr>
          <w:id w:val="4859021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Bois broyé</w:t>
      </w:r>
    </w:p>
    <w:p w14:paraId="611B2D31" w14:textId="77777777" w:rsidR="00F25F29" w:rsidRDefault="00246489" w:rsidP="00F25F29">
      <w:sdt>
        <w:sdtPr>
          <w:id w:val="-895193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Paille</w:t>
      </w:r>
    </w:p>
    <w:p w14:paraId="6AA19880" w14:textId="77777777" w:rsidR="00F25F29" w:rsidRDefault="00246489" w:rsidP="00F25F29">
      <w:sdt>
        <w:sdtPr>
          <w:id w:val="15006187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Dalle géotextile</w:t>
      </w:r>
    </w:p>
    <w:p w14:paraId="54644F53" w14:textId="77777777" w:rsidR="00F25F29" w:rsidRDefault="00246489" w:rsidP="00F25F29">
      <w:sdt>
        <w:sdtPr>
          <w:id w:val="-20910023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Autre :</w:t>
      </w:r>
    </w:p>
    <w:p w14:paraId="2744016A" w14:textId="77777777" w:rsidR="00F25F29" w:rsidRDefault="00F25F29" w:rsidP="00F25F29">
      <w:pPr>
        <w:sectPr w:rsidR="00F25F29" w:rsidSect="00214D9D">
          <w:type w:val="continuous"/>
          <w:pgSz w:w="11906" w:h="16838"/>
          <w:pgMar w:top="2041" w:right="1418" w:bottom="1474" w:left="1418" w:header="907" w:footer="907" w:gutter="0"/>
          <w:cols w:num="2" w:space="708"/>
          <w:docGrid w:linePitch="360"/>
        </w:sectPr>
      </w:pPr>
    </w:p>
    <w:p w14:paraId="76F70650" w14:textId="77777777" w:rsidR="00F25F29" w:rsidRDefault="00F25F29" w:rsidP="00F25F29"/>
    <w:p w14:paraId="7DBA1DD9" w14:textId="77777777" w:rsidR="00F25F29" w:rsidRDefault="00F25F29" w:rsidP="00F43333">
      <w:pPr>
        <w:pStyle w:val="Paragraphedeliste"/>
        <w:numPr>
          <w:ilvl w:val="0"/>
          <w:numId w:val="6"/>
        </w:numPr>
        <w:contextualSpacing/>
      </w:pPr>
      <w:r>
        <w:t>Dispositifs de protections et piquets prévus (références et quantités à préciser) :</w:t>
      </w:r>
    </w:p>
    <w:p w14:paraId="68181886" w14:textId="77777777" w:rsidR="00F25F29" w:rsidRDefault="00F25F29" w:rsidP="00F25F29"/>
    <w:p w14:paraId="7F71AEE8" w14:textId="77777777" w:rsidR="00F25F29" w:rsidRDefault="00F25F29" w:rsidP="00F25F29">
      <w:r>
        <w:t>Protections :</w:t>
      </w:r>
    </w:p>
    <w:p w14:paraId="474FFF81" w14:textId="77777777" w:rsidR="00F25F29" w:rsidRDefault="00F25F29" w:rsidP="00F25F29"/>
    <w:p w14:paraId="6309D034" w14:textId="77777777" w:rsidR="00F25F29" w:rsidRDefault="00F25F29" w:rsidP="00F25F29">
      <w:r>
        <w:t>Piquets :</w:t>
      </w:r>
    </w:p>
    <w:p w14:paraId="0A853AA7" w14:textId="73BD514D" w:rsidR="00160AF8" w:rsidRDefault="00F25F29">
      <w:pPr>
        <w:spacing w:after="160" w:line="259" w:lineRule="auto"/>
      </w:pPr>
      <w:r>
        <w:br w:type="page"/>
      </w:r>
    </w:p>
    <w:p w14:paraId="7698B00F" w14:textId="2C768131" w:rsidR="00F25F29" w:rsidRPr="00A34502" w:rsidRDefault="00566982" w:rsidP="00160AF8">
      <w:pPr>
        <w:pStyle w:val="Citationintense"/>
        <w:spacing w:before="0" w:after="0"/>
        <w:jc w:val="center"/>
        <w:rPr>
          <w:b/>
          <w:bCs/>
          <w:sz w:val="32"/>
          <w:szCs w:val="40"/>
        </w:rPr>
      </w:pPr>
      <w:r>
        <w:rPr>
          <w:b/>
          <w:bCs/>
          <w:sz w:val="32"/>
          <w:szCs w:val="40"/>
        </w:rPr>
        <w:lastRenderedPageBreak/>
        <w:t xml:space="preserve">6/ </w:t>
      </w:r>
      <w:r w:rsidR="00F25F29" w:rsidRPr="00A34502">
        <w:rPr>
          <w:b/>
          <w:bCs/>
          <w:sz w:val="32"/>
          <w:szCs w:val="40"/>
        </w:rPr>
        <w:t>Budget prévisionnel du projet :</w:t>
      </w:r>
    </w:p>
    <w:p w14:paraId="462A23B1" w14:textId="77777777" w:rsidR="00160AF8" w:rsidRDefault="00160AF8" w:rsidP="00F25F29">
      <w:pPr>
        <w:pStyle w:val="Paragraphedeliste"/>
        <w:rPr>
          <w:b/>
          <w:bCs/>
          <w:u w:val="single"/>
        </w:rPr>
      </w:pPr>
    </w:p>
    <w:p w14:paraId="5AA71B45" w14:textId="1290556E" w:rsidR="00F25F29" w:rsidRPr="00FE42B7" w:rsidRDefault="00F25F29" w:rsidP="00F25F29">
      <w:pPr>
        <w:pStyle w:val="Paragraphedeliste"/>
        <w:rPr>
          <w:b/>
          <w:bCs/>
          <w:u w:val="single"/>
        </w:rPr>
      </w:pPr>
      <w:r w:rsidRPr="00FE42B7">
        <w:rPr>
          <w:b/>
          <w:bCs/>
          <w:u w:val="single"/>
        </w:rPr>
        <w:t>1/ Estimation par le conseiller technique de la difficulté de conception du projet (obligatoire) :</w:t>
      </w:r>
    </w:p>
    <w:p w14:paraId="57CE0E97" w14:textId="77777777" w:rsidR="00F25F29" w:rsidRDefault="00F25F29" w:rsidP="00F25F29"/>
    <w:p w14:paraId="17129F9C" w14:textId="77777777" w:rsidR="00F25F29" w:rsidRPr="004C2127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center"/>
        <w:rPr>
          <w:b/>
          <w:bCs/>
          <w:u w:val="single"/>
        </w:rPr>
      </w:pPr>
      <w:r>
        <w:rPr>
          <w:b/>
          <w:bCs/>
          <w:u w:val="single"/>
        </w:rPr>
        <w:t>Evaluation</w:t>
      </w:r>
      <w:r w:rsidRPr="004C2127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 xml:space="preserve">par le technicien </w:t>
      </w:r>
      <w:r w:rsidRPr="004C2127">
        <w:rPr>
          <w:b/>
          <w:bCs/>
          <w:u w:val="single"/>
        </w:rPr>
        <w:t>de la difficulté du projet :</w:t>
      </w:r>
    </w:p>
    <w:p w14:paraId="4081D49A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</w:pPr>
    </w:p>
    <w:p w14:paraId="4FC5E2DF" w14:textId="77777777" w:rsidR="00F25F29" w:rsidRDefault="00F25F29" w:rsidP="00F43333">
      <w:pPr>
        <w:pStyle w:val="Paragraphedeliste"/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jc w:val="center"/>
      </w:pPr>
      <w:r>
        <w:t>Difficulté 1 : Projet simple : </w:t>
      </w:r>
      <w:sdt>
        <w:sdtPr>
          <w:rPr>
            <w:rFonts w:ascii="MS Gothic" w:eastAsia="MS Gothic" w:hAnsi="MS Gothic"/>
          </w:rPr>
          <w:id w:val="18195341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B50A7">
            <w:rPr>
              <w:rFonts w:ascii="MS Gothic" w:eastAsia="MS Gothic" w:hAnsi="MS Gothic" w:hint="eastAsia"/>
            </w:rPr>
            <w:t>☐</w:t>
          </w:r>
        </w:sdtContent>
      </w:sdt>
    </w:p>
    <w:p w14:paraId="759D776D" w14:textId="77777777" w:rsidR="00F25F29" w:rsidRDefault="00F25F29" w:rsidP="00F43333">
      <w:pPr>
        <w:pStyle w:val="Paragraphedeliste"/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jc w:val="center"/>
      </w:pPr>
      <w:r>
        <w:t xml:space="preserve">Difficulté 2 : Projet intermédiaire </w:t>
      </w:r>
      <w:sdt>
        <w:sdtPr>
          <w:rPr>
            <w:rFonts w:ascii="MS Gothic" w:eastAsia="MS Gothic" w:hAnsi="MS Gothic"/>
          </w:rPr>
          <w:id w:val="-220983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B50A7">
            <w:rPr>
              <w:rFonts w:ascii="MS Gothic" w:eastAsia="MS Gothic" w:hAnsi="MS Gothic" w:hint="eastAsia"/>
            </w:rPr>
            <w:t>☐</w:t>
          </w:r>
        </w:sdtContent>
      </w:sdt>
    </w:p>
    <w:p w14:paraId="34FB7873" w14:textId="77777777" w:rsidR="00F25F29" w:rsidRPr="009E00B6" w:rsidRDefault="00F25F29" w:rsidP="00F43333">
      <w:pPr>
        <w:pStyle w:val="Paragraphedeliste"/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jc w:val="center"/>
      </w:pPr>
      <w:r>
        <w:t xml:space="preserve">Difficulté 3 : Projet complexe </w:t>
      </w:r>
      <w:sdt>
        <w:sdtPr>
          <w:rPr>
            <w:rFonts w:ascii="MS Gothic" w:eastAsia="MS Gothic" w:hAnsi="MS Gothic"/>
          </w:rPr>
          <w:id w:val="-13675177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2E48A454" w14:textId="77777777" w:rsidR="00F25F29" w:rsidRPr="00D73CF3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</w:pPr>
    </w:p>
    <w:p w14:paraId="33D4E81C" w14:textId="77777777" w:rsidR="00F25F29" w:rsidRDefault="00F25F29" w:rsidP="00F25F29"/>
    <w:p w14:paraId="09D9397D" w14:textId="77777777" w:rsidR="00F25F29" w:rsidRDefault="00F25F29" w:rsidP="00F25F29">
      <w:pPr>
        <w:jc w:val="center"/>
      </w:pPr>
      <w:r>
        <w:rPr>
          <w:b/>
          <w:bCs/>
        </w:rPr>
        <w:t>Nb : p</w:t>
      </w:r>
      <w:r w:rsidRPr="003344BE">
        <w:rPr>
          <w:b/>
          <w:bCs/>
        </w:rPr>
        <w:t>our les projets &lt; 400 plants </w:t>
      </w:r>
      <w:r>
        <w:t>le barème de financement de l’accompagnement technique sera automatiquement celui du projet simple.</w:t>
      </w:r>
    </w:p>
    <w:p w14:paraId="6D7F368A" w14:textId="77777777" w:rsidR="00F25F29" w:rsidRDefault="00F25F29" w:rsidP="00F25F29">
      <w:pPr>
        <w:jc w:val="center"/>
      </w:pPr>
    </w:p>
    <w:p w14:paraId="445C4CEF" w14:textId="665902FE" w:rsidR="00F25F29" w:rsidRPr="009C195A" w:rsidRDefault="009C195A" w:rsidP="00C37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 w:themeFill="text1"/>
        <w:jc w:val="center"/>
        <w:rPr>
          <w:b/>
          <w:bCs/>
          <w:sz w:val="30"/>
          <w:szCs w:val="36"/>
        </w:rPr>
      </w:pPr>
      <w:r w:rsidRPr="009C195A">
        <w:rPr>
          <w:b/>
          <w:bCs/>
          <w:sz w:val="30"/>
          <w:szCs w:val="36"/>
        </w:rPr>
        <w:t>Barème</w:t>
      </w:r>
      <w:r w:rsidR="00113A3B">
        <w:rPr>
          <w:b/>
          <w:bCs/>
          <w:sz w:val="30"/>
          <w:szCs w:val="36"/>
        </w:rPr>
        <w:t xml:space="preserve">s </w:t>
      </w:r>
      <w:r w:rsidR="00F25F29" w:rsidRPr="009C195A">
        <w:rPr>
          <w:b/>
          <w:bCs/>
          <w:sz w:val="30"/>
          <w:szCs w:val="36"/>
        </w:rPr>
        <w:t xml:space="preserve">de l’accompagnement technique des projets </w:t>
      </w:r>
    </w:p>
    <w:p w14:paraId="24004FF5" w14:textId="77777777" w:rsidR="00F25F29" w:rsidRDefault="00F25F29" w:rsidP="00F25F29"/>
    <w:p w14:paraId="65CEABF4" w14:textId="45E965AC" w:rsidR="00F25F29" w:rsidRDefault="00F324C2" w:rsidP="00F25F29">
      <w:r>
        <w:rPr>
          <w:noProof/>
        </w:rPr>
        <w:drawing>
          <wp:inline distT="0" distB="0" distL="0" distR="0" wp14:anchorId="1BDC0106" wp14:editId="064FFEAA">
            <wp:extent cx="5753100" cy="2876550"/>
            <wp:effectExtent l="0" t="0" r="0" b="0"/>
            <wp:docPr id="24419395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7F0E1" w14:textId="77777777" w:rsidR="009E6AE0" w:rsidRDefault="009E6AE0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14:paraId="230396CE" w14:textId="77777777" w:rsidR="009E6AE0" w:rsidRDefault="009E6AE0">
      <w:pPr>
        <w:spacing w:after="160" w:line="259" w:lineRule="auto"/>
        <w:rPr>
          <w:b/>
          <w:bCs/>
          <w:szCs w:val="21"/>
        </w:rPr>
      </w:pPr>
    </w:p>
    <w:p w14:paraId="44A78D4D" w14:textId="21BB0BC2" w:rsidR="00F25F29" w:rsidRPr="008C235F" w:rsidRDefault="00F25F29" w:rsidP="00F43333">
      <w:pPr>
        <w:pStyle w:val="Paragraphedeliste"/>
        <w:numPr>
          <w:ilvl w:val="0"/>
          <w:numId w:val="12"/>
        </w:numPr>
        <w:contextualSpacing/>
        <w:rPr>
          <w:b/>
          <w:bCs/>
        </w:rPr>
      </w:pPr>
      <w:r w:rsidRPr="008C235F">
        <w:rPr>
          <w:b/>
          <w:bCs/>
        </w:rPr>
        <w:t>Le cas de projets phasés sur 2 ou 3 ans</w:t>
      </w:r>
    </w:p>
    <w:p w14:paraId="6AE49EC2" w14:textId="77777777" w:rsidR="00F25F29" w:rsidRDefault="00F25F29" w:rsidP="00F25F29"/>
    <w:p w14:paraId="5FAB65DF" w14:textId="77777777" w:rsidR="00F25F29" w:rsidRDefault="00F25F29" w:rsidP="00F25F29">
      <w:r w:rsidRPr="00097045">
        <w:t xml:space="preserve">Un projet nécessitant une réalisation en plusieurs phases </w:t>
      </w:r>
      <w:r>
        <w:t>sera subventionné</w:t>
      </w:r>
      <w:r w:rsidRPr="00097045">
        <w:t xml:space="preserve"> comme suit :</w:t>
      </w:r>
    </w:p>
    <w:p w14:paraId="4D6FFD58" w14:textId="77777777" w:rsidR="00F25F29" w:rsidRDefault="00F25F29" w:rsidP="00F25F29"/>
    <w:p w14:paraId="5C56F0EF" w14:textId="3C95E8EF" w:rsidR="00F25F29" w:rsidRDefault="00F25F29" w:rsidP="00F43333">
      <w:pPr>
        <w:pStyle w:val="Paragraphedeliste"/>
        <w:numPr>
          <w:ilvl w:val="0"/>
          <w:numId w:val="13"/>
        </w:numPr>
        <w:contextualSpacing/>
      </w:pPr>
      <w:r w:rsidRPr="002E1622">
        <w:rPr>
          <w:b/>
          <w:bCs/>
        </w:rPr>
        <w:t>Phase 1 :</w:t>
      </w:r>
      <w:r w:rsidRPr="00F47452">
        <w:t xml:space="preserve"> </w:t>
      </w:r>
      <w:r>
        <w:t xml:space="preserve">Barème </w:t>
      </w:r>
      <w:r w:rsidR="00804B8E">
        <w:t>p</w:t>
      </w:r>
      <w:r w:rsidRPr="00F47452">
        <w:t>rojet</w:t>
      </w:r>
      <w:r w:rsidR="00804B8E">
        <w:t xml:space="preserve"> </w:t>
      </w:r>
      <w:r w:rsidR="004A3AA9">
        <w:t>Simple</w:t>
      </w:r>
      <w:r w:rsidR="00804B8E">
        <w:t>,</w:t>
      </w:r>
      <w:r w:rsidRPr="00F47452">
        <w:t xml:space="preserve"> </w:t>
      </w:r>
      <w:r>
        <w:t xml:space="preserve">Intermédiaire ou </w:t>
      </w:r>
      <w:r w:rsidRPr="00F47452">
        <w:t xml:space="preserve">complexe </w:t>
      </w:r>
    </w:p>
    <w:p w14:paraId="0E65E41C" w14:textId="79A720D8" w:rsidR="00F25F29" w:rsidRDefault="00F25F29" w:rsidP="00F43333">
      <w:pPr>
        <w:pStyle w:val="Paragraphedeliste"/>
        <w:numPr>
          <w:ilvl w:val="0"/>
          <w:numId w:val="13"/>
        </w:numPr>
        <w:contextualSpacing/>
      </w:pPr>
      <w:r w:rsidRPr="002E1622">
        <w:rPr>
          <w:b/>
          <w:bCs/>
        </w:rPr>
        <w:t>Phases suivantes :</w:t>
      </w:r>
      <w:r>
        <w:t xml:space="preserve"> </w:t>
      </w:r>
      <w:r w:rsidR="00E81AF7">
        <w:t>Aide</w:t>
      </w:r>
      <w:r>
        <w:t xml:space="preserve"> complémentaire incluant :</w:t>
      </w:r>
    </w:p>
    <w:p w14:paraId="75ECAD22" w14:textId="77777777" w:rsidR="00F25F29" w:rsidRDefault="00F25F29" w:rsidP="00F25F29">
      <w:r>
        <w:t xml:space="preserve"> </w:t>
      </w:r>
    </w:p>
    <w:p w14:paraId="3D618C43" w14:textId="77777777" w:rsidR="00F25F29" w:rsidRDefault="00F25F29" w:rsidP="00F25F29"/>
    <w:p w14:paraId="49FAFEE6" w14:textId="5A351217" w:rsidR="00F324C2" w:rsidRDefault="00F324C2" w:rsidP="00F25F29">
      <w:r>
        <w:rPr>
          <w:noProof/>
        </w:rPr>
        <w:drawing>
          <wp:inline distT="0" distB="0" distL="0" distR="0" wp14:anchorId="2C340F95" wp14:editId="0F736D4E">
            <wp:extent cx="5753100" cy="2000250"/>
            <wp:effectExtent l="0" t="0" r="0" b="0"/>
            <wp:docPr id="138565909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EC499" w14:textId="77777777" w:rsidR="00F25F29" w:rsidRDefault="00F25F29" w:rsidP="00F25F29"/>
    <w:p w14:paraId="4D621522" w14:textId="77777777" w:rsidR="00F324C2" w:rsidRDefault="00F324C2" w:rsidP="00F25F29"/>
    <w:p w14:paraId="02D90EC2" w14:textId="2264FD9F" w:rsidR="00F25F29" w:rsidRPr="007B5360" w:rsidRDefault="00F25F29" w:rsidP="00F25F29">
      <w:pPr>
        <w:pStyle w:val="Paragraphedeliste"/>
        <w:jc w:val="center"/>
        <w:rPr>
          <w:b/>
          <w:bCs/>
          <w:u w:val="single"/>
        </w:rPr>
      </w:pPr>
      <w:r w:rsidRPr="5DF0BA4A">
        <w:rPr>
          <w:b/>
          <w:bCs/>
          <w:u w:val="single"/>
        </w:rPr>
        <w:t xml:space="preserve">2/ </w:t>
      </w:r>
      <w:r w:rsidR="009C195A">
        <w:rPr>
          <w:b/>
          <w:bCs/>
          <w:u w:val="single"/>
        </w:rPr>
        <w:t>Estimation du b</w:t>
      </w:r>
      <w:r w:rsidRPr="5DF0BA4A">
        <w:rPr>
          <w:b/>
          <w:bCs/>
          <w:u w:val="single"/>
        </w:rPr>
        <w:t xml:space="preserve">udget fournitures ; </w:t>
      </w:r>
      <w:r w:rsidR="00AA46ED">
        <w:rPr>
          <w:b/>
          <w:bCs/>
          <w:u w:val="single"/>
        </w:rPr>
        <w:t>(obligatoire</w:t>
      </w:r>
      <w:r w:rsidR="00694423">
        <w:rPr>
          <w:b/>
          <w:bCs/>
          <w:u w:val="single"/>
        </w:rPr>
        <w:t>, avec ou sans devis</w:t>
      </w:r>
      <w:r w:rsidR="00AA46ED">
        <w:rPr>
          <w:b/>
          <w:bCs/>
          <w:u w:val="single"/>
        </w:rPr>
        <w:t>)</w:t>
      </w:r>
    </w:p>
    <w:p w14:paraId="5C17CE8A" w14:textId="77777777" w:rsidR="00F25F29" w:rsidRDefault="00F25F29" w:rsidP="00F25F29"/>
    <w:p w14:paraId="185B6878" w14:textId="77777777" w:rsidR="00F25F29" w:rsidRDefault="00F25F29" w:rsidP="00F25F29">
      <w:r>
        <w:t>Plants :</w:t>
      </w:r>
    </w:p>
    <w:p w14:paraId="05C37008" w14:textId="77777777" w:rsidR="00F25F29" w:rsidRDefault="00F25F29" w:rsidP="00F25F29">
      <w:r>
        <w:t>Protections :</w:t>
      </w:r>
    </w:p>
    <w:p w14:paraId="35AD8B5E" w14:textId="77777777" w:rsidR="00F25F29" w:rsidRDefault="00F25F29" w:rsidP="00F25F29">
      <w:r>
        <w:t xml:space="preserve">Piquets : </w:t>
      </w:r>
    </w:p>
    <w:p w14:paraId="5DC87248" w14:textId="77777777" w:rsidR="00F25F29" w:rsidRDefault="00F25F29" w:rsidP="00F25F29">
      <w:r>
        <w:t xml:space="preserve">Paillage : </w:t>
      </w:r>
    </w:p>
    <w:p w14:paraId="6DD52BE4" w14:textId="77777777" w:rsidR="00F25F29" w:rsidRDefault="00F25F29" w:rsidP="00F25F29"/>
    <w:p w14:paraId="2601ADB6" w14:textId="77777777" w:rsidR="00F25F29" w:rsidRDefault="00F25F29" w:rsidP="00F25F29"/>
    <w:p w14:paraId="2971D78A" w14:textId="77777777" w:rsidR="00F25F29" w:rsidRPr="007B5360" w:rsidRDefault="00F25F29" w:rsidP="00F25F29">
      <w:pPr>
        <w:pStyle w:val="Paragraphedeliste"/>
        <w:jc w:val="center"/>
        <w:rPr>
          <w:b/>
          <w:bCs/>
          <w:u w:val="single"/>
        </w:rPr>
      </w:pPr>
      <w:r w:rsidRPr="007B5360">
        <w:rPr>
          <w:b/>
          <w:bCs/>
          <w:u w:val="single"/>
        </w:rPr>
        <w:t>3/ Le projet est-il concerné par un autre dispositif de financement ?</w:t>
      </w:r>
    </w:p>
    <w:p w14:paraId="0F669A5C" w14:textId="77777777" w:rsidR="00F25F29" w:rsidRDefault="00F25F29" w:rsidP="00F25F29"/>
    <w:p w14:paraId="6E3C6B00" w14:textId="77777777" w:rsidR="00F25F29" w:rsidRDefault="00246489" w:rsidP="00F25F29">
      <w:sdt>
        <w:sdtPr>
          <w:id w:val="-7606802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Non </w:t>
      </w:r>
    </w:p>
    <w:p w14:paraId="1EE1C5F4" w14:textId="77777777" w:rsidR="00F25F29" w:rsidRDefault="00246489" w:rsidP="00F25F29">
      <w:sdt>
        <w:sdtPr>
          <w:id w:val="5210529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5F29">
            <w:rPr>
              <w:rFonts w:ascii="MS Gothic" w:eastAsia="MS Gothic" w:hAnsi="MS Gothic" w:hint="eastAsia"/>
            </w:rPr>
            <w:t>☐</w:t>
          </w:r>
        </w:sdtContent>
      </w:sdt>
      <w:r w:rsidR="00F25F29">
        <w:t xml:space="preserve"> Oui, lequel ? </w:t>
      </w:r>
      <w:r w:rsidR="00F25F29">
        <w:tab/>
      </w:r>
      <w:r w:rsidR="00F25F29">
        <w:tab/>
        <w:t xml:space="preserve">                              </w:t>
      </w:r>
      <w:proofErr w:type="gramStart"/>
      <w:r w:rsidR="00F25F29">
        <w:t>pour</w:t>
      </w:r>
      <w:proofErr w:type="gramEnd"/>
      <w:r w:rsidR="00F25F29">
        <w:t xml:space="preserve"> un montant de</w:t>
      </w:r>
      <w:proofErr w:type="gramStart"/>
      <w:r w:rsidR="00F25F29">
        <w:t xml:space="preserve"> ….</w:t>
      </w:r>
      <w:proofErr w:type="gramEnd"/>
      <w:r w:rsidR="00F25F29">
        <w:t>.€</w:t>
      </w:r>
    </w:p>
    <w:p w14:paraId="5673EB4B" w14:textId="77777777" w:rsidR="00F25F29" w:rsidRDefault="00F25F29" w:rsidP="00F25F29">
      <w:r w:rsidRPr="001B7EAC">
        <w:t>Acquis pour plantation de</w:t>
      </w:r>
      <w:proofErr w:type="gramStart"/>
      <w:r w:rsidRPr="001B7EAC">
        <w:t xml:space="preserve"> </w:t>
      </w:r>
      <w:r>
        <w:t>….</w:t>
      </w:r>
      <w:proofErr w:type="gramEnd"/>
      <w:r>
        <w:t xml:space="preserve">. </w:t>
      </w:r>
      <w:r w:rsidRPr="001B7EAC">
        <w:t>(</w:t>
      </w:r>
      <w:proofErr w:type="gramStart"/>
      <w:r w:rsidRPr="001B7EAC">
        <w:t>nombre</w:t>
      </w:r>
      <w:proofErr w:type="gramEnd"/>
      <w:r w:rsidRPr="001B7EAC">
        <w:t>) plants</w:t>
      </w:r>
    </w:p>
    <w:p w14:paraId="38168B4A" w14:textId="77777777" w:rsidR="00F25F29" w:rsidRDefault="00F25F29" w:rsidP="00F25F29"/>
    <w:p w14:paraId="53EA7710" w14:textId="77777777" w:rsidR="00F25F29" w:rsidRDefault="00F25F29" w:rsidP="00F25F29"/>
    <w:p w14:paraId="64E69134" w14:textId="77A00DA6" w:rsidR="00626954" w:rsidRDefault="00626954">
      <w:pPr>
        <w:spacing w:after="160" w:line="259" w:lineRule="auto"/>
      </w:pPr>
      <w:r>
        <w:br w:type="page"/>
      </w:r>
    </w:p>
    <w:p w14:paraId="52388666" w14:textId="77777777" w:rsidR="00F25F29" w:rsidRDefault="00F25F29" w:rsidP="00F25F29"/>
    <w:p w14:paraId="7C5D6369" w14:textId="77777777" w:rsidR="00F25F29" w:rsidRDefault="00F25F29" w:rsidP="00F25F29"/>
    <w:p w14:paraId="25BBA616" w14:textId="77777777" w:rsidR="00F25F29" w:rsidRPr="007B5360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center"/>
        <w:rPr>
          <w:b/>
          <w:bCs/>
          <w:sz w:val="28"/>
          <w:szCs w:val="32"/>
          <w:u w:val="single"/>
        </w:rPr>
      </w:pPr>
      <w:r w:rsidRPr="007B5360">
        <w:rPr>
          <w:b/>
          <w:bCs/>
          <w:sz w:val="28"/>
          <w:szCs w:val="32"/>
          <w:u w:val="single"/>
        </w:rPr>
        <w:t>Rappel</w:t>
      </w:r>
    </w:p>
    <w:p w14:paraId="2ADF660C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both"/>
      </w:pPr>
    </w:p>
    <w:p w14:paraId="575A9BD8" w14:textId="2D5E9863" w:rsidR="00F25F29" w:rsidRDefault="00F25F29" w:rsidP="00F43333">
      <w:pPr>
        <w:pStyle w:val="Paragraphedeliste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jc w:val="both"/>
      </w:pPr>
      <w:r>
        <w:t>Tous les projets déposés au fonds</w:t>
      </w:r>
      <w:r w:rsidR="00924899">
        <w:t xml:space="preserve"> pour l’agroforesterie </w:t>
      </w:r>
      <w:r>
        <w:t>sont validés en commission technique avant d’être mis en recherche de financement.</w:t>
      </w:r>
    </w:p>
    <w:p w14:paraId="4A19A43B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both"/>
      </w:pPr>
    </w:p>
    <w:p w14:paraId="54BE4173" w14:textId="1B2E1459" w:rsidR="00F25F29" w:rsidRDefault="00F25F29" w:rsidP="00F43333">
      <w:pPr>
        <w:pStyle w:val="Paragraphedeliste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jc w:val="both"/>
      </w:pPr>
      <w:r>
        <w:t xml:space="preserve">L’AFAF s’engage à donner une réponse concernant l’éligibilité du projet à la demande </w:t>
      </w:r>
      <w:r w:rsidR="004A02B1">
        <w:t>d’aide</w:t>
      </w:r>
      <w:r>
        <w:t xml:space="preserve"> dans les 60 jours après le dépôt du dossier complet.</w:t>
      </w:r>
    </w:p>
    <w:p w14:paraId="21E1C6B3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both"/>
      </w:pPr>
    </w:p>
    <w:p w14:paraId="6D908669" w14:textId="51CF58D2" w:rsidR="00F25F29" w:rsidRDefault="00F25F29" w:rsidP="00F43333">
      <w:pPr>
        <w:pStyle w:val="Paragraphedeliste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jc w:val="both"/>
      </w:pPr>
      <w:r>
        <w:t xml:space="preserve">La validation du projet à l’éligibilité à une demande </w:t>
      </w:r>
      <w:r w:rsidR="004A02B1">
        <w:t>d’aide</w:t>
      </w:r>
      <w:r>
        <w:t xml:space="preserve"> précisera le montant de </w:t>
      </w:r>
      <w:r w:rsidR="004A02B1">
        <w:t>l’</w:t>
      </w:r>
      <w:r w:rsidR="00E81AF7">
        <w:t>aide</w:t>
      </w:r>
      <w:r>
        <w:t xml:space="preserve"> possible en accord avec la difficulté estimée par le conseiller technique et par la commission de validation des projets.</w:t>
      </w:r>
    </w:p>
    <w:p w14:paraId="5C814BA0" w14:textId="77777777" w:rsidR="00F25F29" w:rsidRDefault="00F25F29" w:rsidP="00F25F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both"/>
      </w:pPr>
    </w:p>
    <w:p w14:paraId="37E065BC" w14:textId="370D7803" w:rsidR="00572606" w:rsidRDefault="00F25F29" w:rsidP="00A9379F">
      <w:pPr>
        <w:pStyle w:val="Paragraphedeliste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</w:pPr>
      <w:r>
        <w:t xml:space="preserve">La validation d’un projet à l’éligibilité </w:t>
      </w:r>
      <w:r w:rsidR="00A9379F">
        <w:t>du soutien du fonds</w:t>
      </w:r>
      <w:r>
        <w:t xml:space="preserve"> ne signifie pas la validation d’une </w:t>
      </w:r>
      <w:r w:rsidR="00E81AF7">
        <w:t>aide</w:t>
      </w:r>
      <w:r>
        <w:t>.</w:t>
      </w:r>
      <w:r w:rsidR="00572606">
        <w:br/>
      </w:r>
    </w:p>
    <w:p w14:paraId="2CB56CE4" w14:textId="320F36FB" w:rsidR="00572606" w:rsidRDefault="00572606" w:rsidP="00F43333">
      <w:pPr>
        <w:pStyle w:val="Paragraphedeliste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jc w:val="both"/>
      </w:pPr>
      <w:r w:rsidRPr="00572606">
        <w:t>Le barème de financement correspond au montant maximal de l’aide possible dont peut prétendre le dépositaire du dossier</w:t>
      </w:r>
      <w:r>
        <w:t>.</w:t>
      </w:r>
      <w:r w:rsidRPr="00572606">
        <w:t> </w:t>
      </w:r>
    </w:p>
    <w:p w14:paraId="7B990A73" w14:textId="77777777" w:rsidR="00F25F29" w:rsidRDefault="00F25F29" w:rsidP="00F25F29"/>
    <w:p w14:paraId="3932CE18" w14:textId="77777777" w:rsidR="00F25F29" w:rsidRPr="001B7EAC" w:rsidRDefault="00F25F29" w:rsidP="00F25F29">
      <w:pPr>
        <w:rPr>
          <w:sz w:val="48"/>
          <w:szCs w:val="48"/>
        </w:rPr>
      </w:pPr>
      <w:r w:rsidRPr="001B7EAC">
        <w:rPr>
          <w:sz w:val="48"/>
          <w:szCs w:val="48"/>
        </w:rPr>
        <w:br w:type="page"/>
      </w:r>
    </w:p>
    <w:p w14:paraId="6D195358" w14:textId="77777777" w:rsidR="00F25F29" w:rsidRDefault="00F25F29" w:rsidP="00F25F29">
      <w:pPr>
        <w:jc w:val="center"/>
        <w:rPr>
          <w:b/>
          <w:bCs/>
          <w:sz w:val="48"/>
          <w:szCs w:val="48"/>
        </w:rPr>
      </w:pPr>
      <w:r w:rsidRPr="007F22C1">
        <w:rPr>
          <w:b/>
          <w:bCs/>
          <w:sz w:val="48"/>
          <w:szCs w:val="48"/>
        </w:rPr>
        <w:lastRenderedPageBreak/>
        <w:t>Pièces à fournir au dossier</w:t>
      </w:r>
    </w:p>
    <w:p w14:paraId="7F9F54FF" w14:textId="77777777" w:rsidR="00F25F29" w:rsidRPr="007F22C1" w:rsidRDefault="00F25F29" w:rsidP="00F25F29">
      <w:pPr>
        <w:jc w:val="center"/>
        <w:rPr>
          <w:b/>
          <w:bCs/>
          <w:sz w:val="48"/>
          <w:szCs w:val="48"/>
        </w:rPr>
      </w:pPr>
    </w:p>
    <w:p w14:paraId="1E8CA88F" w14:textId="77777777" w:rsidR="00F25F29" w:rsidRPr="00394DBA" w:rsidRDefault="00F25F29" w:rsidP="00F25F29">
      <w:pPr>
        <w:rPr>
          <w:sz w:val="28"/>
          <w:szCs w:val="32"/>
          <w:u w:val="single"/>
        </w:rPr>
      </w:pPr>
      <w:r w:rsidRPr="00394DBA">
        <w:rPr>
          <w:sz w:val="28"/>
          <w:szCs w:val="32"/>
          <w:u w:val="single"/>
        </w:rPr>
        <w:t>1/ Lors de la présentation du projet :</w:t>
      </w:r>
    </w:p>
    <w:p w14:paraId="152B3B69" w14:textId="77777777" w:rsidR="00F25F29" w:rsidRPr="007F22C1" w:rsidRDefault="00F25F29" w:rsidP="00F25F29">
      <w:pPr>
        <w:rPr>
          <w:u w:val="single"/>
        </w:rPr>
      </w:pPr>
    </w:p>
    <w:p w14:paraId="3692ED3B" w14:textId="7BEDFF65" w:rsidR="00F25F29" w:rsidRPr="007F22C1" w:rsidRDefault="00B17E16" w:rsidP="00F43333">
      <w:pPr>
        <w:pStyle w:val="Paragraphedeliste"/>
        <w:numPr>
          <w:ilvl w:val="0"/>
          <w:numId w:val="8"/>
        </w:numPr>
        <w:spacing w:after="160" w:line="259" w:lineRule="auto"/>
        <w:contextualSpacing/>
      </w:pPr>
      <w:r>
        <w:t>Le dossier de demande d’aide</w:t>
      </w:r>
      <w:r w:rsidR="00F25F29" w:rsidRPr="007F22C1">
        <w:t xml:space="preserve"> </w:t>
      </w:r>
      <w:r w:rsidR="00F25F29">
        <w:t xml:space="preserve">dûment </w:t>
      </w:r>
      <w:r w:rsidR="00F25F29" w:rsidRPr="007F22C1">
        <w:t>remplie</w:t>
      </w:r>
    </w:p>
    <w:p w14:paraId="3DA3D237" w14:textId="77777777" w:rsidR="00F25F29" w:rsidRDefault="00F25F29" w:rsidP="00F43333">
      <w:pPr>
        <w:pStyle w:val="Paragraphedeliste"/>
        <w:numPr>
          <w:ilvl w:val="0"/>
          <w:numId w:val="8"/>
        </w:numPr>
        <w:spacing w:after="160" w:line="259" w:lineRule="auto"/>
        <w:contextualSpacing/>
      </w:pPr>
      <w:r w:rsidRPr="007F22C1">
        <w:t>Photos des parcelles</w:t>
      </w:r>
      <w:r>
        <w:t xml:space="preserve"> en bonne qualité (minimum 3)</w:t>
      </w:r>
      <w:r w:rsidRPr="007F22C1">
        <w:t xml:space="preserve"> et </w:t>
      </w:r>
      <w:r>
        <w:t>du porteur de projet</w:t>
      </w:r>
      <w:r w:rsidRPr="007F22C1">
        <w:t xml:space="preserve"> </w:t>
      </w:r>
      <w:r>
        <w:t>en contexte agricole au format jpeg</w:t>
      </w:r>
    </w:p>
    <w:p w14:paraId="50C46364" w14:textId="4AF6590B" w:rsidR="00F25F29" w:rsidRPr="00DF4674" w:rsidRDefault="00F25F29" w:rsidP="00F25F29">
      <w:pPr>
        <w:spacing w:after="160" w:line="259" w:lineRule="auto"/>
        <w:jc w:val="center"/>
        <w:rPr>
          <w:b/>
          <w:bCs/>
          <w:color w:val="FF0000"/>
        </w:rPr>
      </w:pPr>
      <w:r w:rsidRPr="00DF4674">
        <w:rPr>
          <w:b/>
          <w:bCs/>
          <w:color w:val="FF0000"/>
        </w:rPr>
        <w:t xml:space="preserve">Tout dossier de demande </w:t>
      </w:r>
      <w:r w:rsidR="00997E23" w:rsidRPr="00DF4674">
        <w:rPr>
          <w:b/>
          <w:bCs/>
          <w:color w:val="FF0000"/>
        </w:rPr>
        <w:t>d’aide</w:t>
      </w:r>
      <w:r w:rsidRPr="00DF4674">
        <w:rPr>
          <w:b/>
          <w:bCs/>
          <w:color w:val="FF0000"/>
        </w:rPr>
        <w:t xml:space="preserve"> incomplet ou sous un autre format ne sera pas traité.</w:t>
      </w:r>
    </w:p>
    <w:p w14:paraId="5DB21476" w14:textId="05101E11" w:rsidR="00F25F29" w:rsidRDefault="00F25F29" w:rsidP="002432B7">
      <w:pPr>
        <w:rPr>
          <w:sz w:val="28"/>
          <w:szCs w:val="32"/>
          <w:u w:val="single"/>
        </w:rPr>
      </w:pPr>
      <w:r w:rsidRPr="00394DBA">
        <w:rPr>
          <w:sz w:val="28"/>
          <w:szCs w:val="32"/>
          <w:u w:val="single"/>
        </w:rPr>
        <w:t xml:space="preserve">2/ Pour le paiement de </w:t>
      </w:r>
      <w:r w:rsidR="0066298A" w:rsidRPr="00394DBA">
        <w:rPr>
          <w:sz w:val="28"/>
          <w:szCs w:val="32"/>
          <w:u w:val="single"/>
        </w:rPr>
        <w:t>l’aide</w:t>
      </w:r>
      <w:r w:rsidR="002432B7">
        <w:rPr>
          <w:sz w:val="28"/>
          <w:szCs w:val="32"/>
          <w:u w:val="single"/>
        </w:rPr>
        <w:t> :</w:t>
      </w:r>
    </w:p>
    <w:p w14:paraId="6D5BB821" w14:textId="77777777" w:rsidR="002432B7" w:rsidRPr="002432B7" w:rsidRDefault="002432B7" w:rsidP="002432B7">
      <w:pPr>
        <w:rPr>
          <w:sz w:val="28"/>
          <w:szCs w:val="32"/>
          <w:u w:val="single"/>
        </w:rPr>
      </w:pPr>
    </w:p>
    <w:p w14:paraId="13C7C8F6" w14:textId="77777777" w:rsidR="00F25F29" w:rsidRPr="007F22C1" w:rsidRDefault="00F25F29" w:rsidP="00F43333">
      <w:pPr>
        <w:pStyle w:val="Paragraphedeliste"/>
        <w:numPr>
          <w:ilvl w:val="0"/>
          <w:numId w:val="7"/>
        </w:numPr>
        <w:spacing w:after="160" w:line="259" w:lineRule="auto"/>
        <w:contextualSpacing/>
      </w:pPr>
      <w:r w:rsidRPr="007F22C1">
        <w:t>Les factures acquittées</w:t>
      </w:r>
      <w:r>
        <w:t xml:space="preserve"> </w:t>
      </w:r>
    </w:p>
    <w:p w14:paraId="727553E4" w14:textId="77777777" w:rsidR="00F25F29" w:rsidRPr="007F22C1" w:rsidRDefault="00F25F29" w:rsidP="00F43333">
      <w:pPr>
        <w:pStyle w:val="Paragraphedeliste"/>
        <w:numPr>
          <w:ilvl w:val="0"/>
          <w:numId w:val="7"/>
        </w:numPr>
        <w:spacing w:after="160" w:line="259" w:lineRule="auto"/>
        <w:contextualSpacing/>
      </w:pPr>
      <w:r>
        <w:t>Un minima de 5</w:t>
      </w:r>
      <w:r w:rsidRPr="007F22C1">
        <w:t xml:space="preserve"> photos de la plantation</w:t>
      </w:r>
    </w:p>
    <w:p w14:paraId="1A203975" w14:textId="77777777" w:rsidR="00F25F29" w:rsidRDefault="00F25F29" w:rsidP="00F43333">
      <w:pPr>
        <w:pStyle w:val="Paragraphedeliste"/>
        <w:numPr>
          <w:ilvl w:val="0"/>
          <w:numId w:val="7"/>
        </w:numPr>
        <w:spacing w:after="160" w:line="259" w:lineRule="auto"/>
        <w:contextualSpacing/>
        <w:rPr>
          <w:b/>
          <w:bCs/>
        </w:rPr>
      </w:pPr>
      <w:r w:rsidRPr="007F22C1">
        <w:t xml:space="preserve">Le bulletin d’adhésion à l’AFAF pour l’année en cours de </w:t>
      </w:r>
      <w:proofErr w:type="gramStart"/>
      <w:r w:rsidRPr="007F22C1">
        <w:rPr>
          <w:b/>
          <w:bCs/>
        </w:rPr>
        <w:t>l’</w:t>
      </w:r>
      <w:proofErr w:type="spellStart"/>
      <w:r w:rsidRPr="007F22C1">
        <w:rPr>
          <w:b/>
          <w:bCs/>
        </w:rPr>
        <w:t>agriculteur</w:t>
      </w:r>
      <w:r>
        <w:rPr>
          <w:b/>
          <w:bCs/>
        </w:rPr>
        <w:t>.trice</w:t>
      </w:r>
      <w:proofErr w:type="spellEnd"/>
      <w:proofErr w:type="gramEnd"/>
      <w:r w:rsidRPr="007F22C1">
        <w:rPr>
          <w:b/>
          <w:bCs/>
        </w:rPr>
        <w:t xml:space="preserve"> et de la structure technique</w:t>
      </w:r>
    </w:p>
    <w:p w14:paraId="6148F912" w14:textId="77777777" w:rsidR="00F25F29" w:rsidRDefault="00F25F29" w:rsidP="00F25F29">
      <w:pPr>
        <w:pStyle w:val="Paragraphedeliste"/>
        <w:spacing w:after="160" w:line="259" w:lineRule="auto"/>
        <w:rPr>
          <w:b/>
          <w:bCs/>
        </w:rPr>
      </w:pPr>
      <w:hyperlink r:id="rId27" w:history="1">
        <w:r w:rsidRPr="005F3264">
          <w:rPr>
            <w:rStyle w:val="Lienhypertexte"/>
            <w:b/>
            <w:bCs/>
          </w:rPr>
          <w:t>https://www.helloasso.com/associations/afaf-association-francaise-d-agroforesterie</w:t>
        </w:r>
      </w:hyperlink>
    </w:p>
    <w:p w14:paraId="478810E3" w14:textId="77777777" w:rsidR="00F25F29" w:rsidRPr="00E3112E" w:rsidRDefault="00F25F29" w:rsidP="00F43333">
      <w:pPr>
        <w:pStyle w:val="Paragraphedeliste"/>
        <w:numPr>
          <w:ilvl w:val="0"/>
          <w:numId w:val="7"/>
        </w:numPr>
        <w:spacing w:after="160" w:line="259" w:lineRule="auto"/>
        <w:contextualSpacing/>
        <w:rPr>
          <w:b/>
          <w:bCs/>
        </w:rPr>
      </w:pPr>
      <w:r w:rsidRPr="007F22C1">
        <w:t>Le RIB du porteur de projet</w:t>
      </w:r>
    </w:p>
    <w:p w14:paraId="49FCBD24" w14:textId="2A542262" w:rsidR="00F25F29" w:rsidRPr="007F22C1" w:rsidRDefault="00F25F29" w:rsidP="00F43333">
      <w:pPr>
        <w:pStyle w:val="Paragraphedeliste"/>
        <w:numPr>
          <w:ilvl w:val="0"/>
          <w:numId w:val="7"/>
        </w:numPr>
        <w:spacing w:after="160" w:line="259" w:lineRule="auto"/>
        <w:contextualSpacing/>
      </w:pPr>
      <w:proofErr w:type="gramStart"/>
      <w:r w:rsidRPr="007F22C1">
        <w:t>L</w:t>
      </w:r>
      <w:r w:rsidR="00B03C6F">
        <w:t>’</w:t>
      </w:r>
      <w:r w:rsidRPr="007F22C1">
        <w:t xml:space="preserve"> </w:t>
      </w:r>
      <w:r w:rsidRPr="007F22C1">
        <w:rPr>
          <w:b/>
          <w:bCs/>
        </w:rPr>
        <w:t>«</w:t>
      </w:r>
      <w:proofErr w:type="gramEnd"/>
      <w:r w:rsidRPr="007F22C1">
        <w:rPr>
          <w:b/>
          <w:bCs/>
        </w:rPr>
        <w:t> </w:t>
      </w:r>
      <w:r w:rsidR="00B03C6F">
        <w:rPr>
          <w:b/>
          <w:bCs/>
        </w:rPr>
        <w:t>appel de fonds</w:t>
      </w:r>
      <w:r w:rsidR="00997E23" w:rsidRPr="007F22C1">
        <w:rPr>
          <w:b/>
          <w:bCs/>
        </w:rPr>
        <w:t xml:space="preserve"> »</w:t>
      </w:r>
      <w:r w:rsidRPr="007F22C1">
        <w:rPr>
          <w:b/>
          <w:bCs/>
        </w:rPr>
        <w:t xml:space="preserve"> </w:t>
      </w:r>
      <w:r>
        <w:t xml:space="preserve">édité </w:t>
      </w:r>
      <w:r w:rsidRPr="007F22C1">
        <w:t xml:space="preserve">par l’AFAF sur présentation des documents précédents </w:t>
      </w:r>
      <w:r w:rsidRPr="007F22C1">
        <w:rPr>
          <w:b/>
          <w:bCs/>
        </w:rPr>
        <w:t>retourné signé</w:t>
      </w:r>
      <w:r w:rsidRPr="007F22C1">
        <w:t xml:space="preserve"> par le porteur de projet.</w:t>
      </w:r>
    </w:p>
    <w:p w14:paraId="7FF0DE66" w14:textId="77777777" w:rsidR="00F25F29" w:rsidRPr="007F22C1" w:rsidRDefault="00F25F29" w:rsidP="00F25F29">
      <w:pPr>
        <w:jc w:val="both"/>
      </w:pPr>
    </w:p>
    <w:p w14:paraId="74C8F57B" w14:textId="63730230" w:rsidR="002432B7" w:rsidRPr="002432B7" w:rsidRDefault="00F25F29" w:rsidP="00F25F29">
      <w:pPr>
        <w:jc w:val="both"/>
        <w:rPr>
          <w:b/>
          <w:bCs/>
        </w:rPr>
      </w:pPr>
      <w:r w:rsidRPr="002432B7">
        <w:rPr>
          <w:b/>
          <w:bCs/>
        </w:rPr>
        <w:t>Rappel</w:t>
      </w:r>
      <w:r w:rsidR="002432B7" w:rsidRPr="002432B7">
        <w:rPr>
          <w:b/>
          <w:bCs/>
        </w:rPr>
        <w:t>s</w:t>
      </w:r>
      <w:r w:rsidRPr="002432B7">
        <w:rPr>
          <w:b/>
          <w:bCs/>
        </w:rPr>
        <w:t xml:space="preserve"> : </w:t>
      </w:r>
    </w:p>
    <w:p w14:paraId="77EADC8E" w14:textId="77777777" w:rsidR="002432B7" w:rsidRDefault="002432B7" w:rsidP="00F25F29">
      <w:pPr>
        <w:jc w:val="both"/>
      </w:pPr>
    </w:p>
    <w:p w14:paraId="5690E477" w14:textId="3949E8C1" w:rsidR="00F25F29" w:rsidRDefault="002432B7" w:rsidP="00F25F29">
      <w:pPr>
        <w:jc w:val="both"/>
      </w:pPr>
      <w:r>
        <w:t>L</w:t>
      </w:r>
      <w:r w:rsidR="00F25F29">
        <w:t>’</w:t>
      </w:r>
      <w:r w:rsidR="00F25F29" w:rsidRPr="00764E96">
        <w:t xml:space="preserve">aide accordée est calculée sur la base du montant des factures acquittées (plants, paillage, protection et accompagnement y compris regarnis et remplacement de paillage, protection sur 3 ans). Elle est plafonnée au </w:t>
      </w:r>
      <w:r w:rsidR="00F25F29">
        <w:t xml:space="preserve">montant de </w:t>
      </w:r>
      <w:r w:rsidR="004A02B1">
        <w:t>l’aide</w:t>
      </w:r>
      <w:r w:rsidR="00F25F29">
        <w:t xml:space="preserve"> accordée. </w:t>
      </w:r>
      <w:r w:rsidR="00F25F29" w:rsidRPr="00764E96">
        <w:t>Les dépenses au-delà de ce barème constituent le reste à charge du porteur de projet, qui supporte également l’entièreté des travaux de préparation du sol et de plantation.</w:t>
      </w:r>
    </w:p>
    <w:p w14:paraId="10A068C0" w14:textId="77777777" w:rsidR="002A5DFC" w:rsidRDefault="002A5DFC" w:rsidP="00F25F29"/>
    <w:p w14:paraId="3711FA7F" w14:textId="6E2C1380" w:rsidR="002A5DFC" w:rsidRPr="002A5DFC" w:rsidRDefault="002A5DFC" w:rsidP="002A5DFC">
      <w:r>
        <w:t>Le versement de l’aide s’effectue à</w:t>
      </w:r>
      <w:r w:rsidRPr="002A5DFC">
        <w:t xml:space="preserve"> la suite de la réalisation du chantier et à réception de l’appel de fonds signé par le bénéficiaire</w:t>
      </w:r>
      <w:r w:rsidR="000A2E03">
        <w:t>, en 2 étapes :</w:t>
      </w:r>
    </w:p>
    <w:p w14:paraId="47C3B613" w14:textId="77777777" w:rsidR="002A5DFC" w:rsidRPr="002A5DFC" w:rsidRDefault="002A5DFC" w:rsidP="002A5DFC">
      <w:pPr>
        <w:pStyle w:val="Paragraphedeliste"/>
        <w:numPr>
          <w:ilvl w:val="0"/>
          <w:numId w:val="26"/>
        </w:numPr>
        <w:contextualSpacing/>
        <w:jc w:val="both"/>
        <w:rPr>
          <w:szCs w:val="24"/>
        </w:rPr>
      </w:pPr>
      <w:r w:rsidRPr="002A5DFC">
        <w:rPr>
          <w:szCs w:val="24"/>
        </w:rPr>
        <w:t>75% du montant total de l’aide justifiée pour les lignes fournitures</w:t>
      </w:r>
    </w:p>
    <w:p w14:paraId="6396031A" w14:textId="25535EEB" w:rsidR="002A5DFC" w:rsidRDefault="002A5DFC" w:rsidP="002A5DFC">
      <w:pPr>
        <w:pStyle w:val="Paragraphedeliste"/>
        <w:numPr>
          <w:ilvl w:val="0"/>
          <w:numId w:val="26"/>
        </w:numPr>
        <w:contextualSpacing/>
        <w:jc w:val="both"/>
        <w:rPr>
          <w:szCs w:val="24"/>
        </w:rPr>
      </w:pPr>
      <w:r w:rsidRPr="002A5DFC">
        <w:rPr>
          <w:szCs w:val="24"/>
        </w:rPr>
        <w:t>100% de la facture d’accompagnement technique pour les prestations de conception et d’accompagnement à la plantation</w:t>
      </w:r>
    </w:p>
    <w:p w14:paraId="18BB5D83" w14:textId="77777777" w:rsidR="000A2E03" w:rsidRPr="000A2E03" w:rsidRDefault="000A2E03" w:rsidP="000A2E03">
      <w:pPr>
        <w:pStyle w:val="Paragraphedeliste"/>
        <w:ind w:left="720"/>
        <w:contextualSpacing/>
        <w:jc w:val="both"/>
        <w:rPr>
          <w:szCs w:val="24"/>
        </w:rPr>
      </w:pPr>
    </w:p>
    <w:p w14:paraId="0D01D52A" w14:textId="77777777" w:rsidR="002A5DFC" w:rsidRPr="002A5DFC" w:rsidRDefault="002A5DFC" w:rsidP="002A5DFC">
      <w:r w:rsidRPr="002A5DFC">
        <w:t>À la réception du rapport technique N+1 effectué chez le bénéficiaire :</w:t>
      </w:r>
    </w:p>
    <w:p w14:paraId="1A5B6222" w14:textId="77777777" w:rsidR="002A5DFC" w:rsidRPr="002A5DFC" w:rsidRDefault="002A5DFC" w:rsidP="002A5DFC">
      <w:pPr>
        <w:pStyle w:val="Paragraphedeliste"/>
        <w:numPr>
          <w:ilvl w:val="0"/>
          <w:numId w:val="26"/>
        </w:numPr>
        <w:contextualSpacing/>
        <w:jc w:val="both"/>
        <w:rPr>
          <w:szCs w:val="24"/>
        </w:rPr>
      </w:pPr>
      <w:r w:rsidRPr="002A5DFC">
        <w:rPr>
          <w:szCs w:val="24"/>
        </w:rPr>
        <w:t>25% du montant total de l’aide justifiée pour les lignes fournitures</w:t>
      </w:r>
    </w:p>
    <w:p w14:paraId="0F999B59" w14:textId="368E67C9" w:rsidR="00F25F29" w:rsidRPr="00F324C2" w:rsidRDefault="002A5DFC" w:rsidP="00F25F29">
      <w:pPr>
        <w:pStyle w:val="Paragraphedeliste"/>
        <w:numPr>
          <w:ilvl w:val="0"/>
          <w:numId w:val="26"/>
        </w:numPr>
        <w:contextualSpacing/>
        <w:jc w:val="both"/>
        <w:rPr>
          <w:szCs w:val="24"/>
        </w:rPr>
      </w:pPr>
      <w:r w:rsidRPr="002A5DFC">
        <w:rPr>
          <w:szCs w:val="24"/>
        </w:rPr>
        <w:t>100% de la facture d’accompagnement technique pour les prestations de suivi technique N+1, N+2 et N+3</w:t>
      </w:r>
    </w:p>
    <w:p w14:paraId="77C47A76" w14:textId="77777777" w:rsidR="00F324C2" w:rsidRDefault="00F324C2" w:rsidP="5A917EC7">
      <w:pPr>
        <w:jc w:val="center"/>
        <w:rPr>
          <w:b/>
          <w:bCs/>
          <w:sz w:val="40"/>
          <w:szCs w:val="40"/>
        </w:rPr>
      </w:pPr>
    </w:p>
    <w:p w14:paraId="207961CE" w14:textId="4DA65572" w:rsidR="00F324C2" w:rsidRPr="007F22C1" w:rsidRDefault="00F25F29" w:rsidP="5A917EC7">
      <w:pPr>
        <w:jc w:val="center"/>
        <w:rPr>
          <w:b/>
          <w:bCs/>
          <w:sz w:val="32"/>
          <w:szCs w:val="32"/>
        </w:rPr>
      </w:pPr>
      <w:r w:rsidRPr="5A917EC7">
        <w:rPr>
          <w:b/>
          <w:bCs/>
          <w:sz w:val="40"/>
          <w:szCs w:val="40"/>
        </w:rPr>
        <w:t>Calendrier d’un dossier</w:t>
      </w:r>
      <w:r w:rsidR="00B03C6F" w:rsidRPr="5A917EC7">
        <w:rPr>
          <w:b/>
          <w:bCs/>
          <w:sz w:val="40"/>
          <w:szCs w:val="40"/>
        </w:rPr>
        <w:t xml:space="preserve"> de demande d’aide</w:t>
      </w:r>
      <w:r>
        <w:br/>
      </w:r>
    </w:p>
    <w:p w14:paraId="1EFE5CA6" w14:textId="46651F22" w:rsidR="00F25F29" w:rsidRPr="00F324C2" w:rsidRDefault="00F25F29" w:rsidP="00F43333">
      <w:pPr>
        <w:pStyle w:val="Paragraphedeliste"/>
        <w:numPr>
          <w:ilvl w:val="0"/>
          <w:numId w:val="11"/>
        </w:numPr>
        <w:contextualSpacing/>
        <w:rPr>
          <w:sz w:val="22"/>
          <w:szCs w:val="20"/>
          <w:u w:val="single"/>
        </w:rPr>
      </w:pPr>
      <w:r w:rsidRPr="00F324C2">
        <w:rPr>
          <w:sz w:val="22"/>
          <w:szCs w:val="20"/>
          <w:u w:val="single"/>
        </w:rPr>
        <w:t xml:space="preserve">Dépôt du dossier de demande </w:t>
      </w:r>
      <w:r w:rsidR="00B03C6F" w:rsidRPr="00F324C2">
        <w:rPr>
          <w:sz w:val="22"/>
          <w:szCs w:val="20"/>
          <w:u w:val="single"/>
        </w:rPr>
        <w:t>d’aide</w:t>
      </w:r>
      <w:r w:rsidRPr="00F324C2">
        <w:rPr>
          <w:sz w:val="22"/>
          <w:szCs w:val="20"/>
          <w:u w:val="single"/>
        </w:rPr>
        <w:t xml:space="preserve"> complet </w:t>
      </w:r>
      <w:r w:rsidRPr="00F324C2">
        <w:rPr>
          <w:b/>
          <w:bCs/>
          <w:sz w:val="22"/>
          <w:szCs w:val="20"/>
          <w:u w:val="single"/>
        </w:rPr>
        <w:t xml:space="preserve">avant le </w:t>
      </w:r>
      <w:r w:rsidR="00C74D1E" w:rsidRPr="00F324C2">
        <w:rPr>
          <w:b/>
          <w:bCs/>
          <w:sz w:val="22"/>
          <w:szCs w:val="20"/>
          <w:u w:val="single"/>
        </w:rPr>
        <w:t>30 juin</w:t>
      </w:r>
    </w:p>
    <w:p w14:paraId="1F3521F3" w14:textId="77777777" w:rsidR="00F25F29" w:rsidRPr="00F324C2" w:rsidRDefault="00F25F29" w:rsidP="00F25F29">
      <w:pPr>
        <w:rPr>
          <w:sz w:val="22"/>
          <w:szCs w:val="22"/>
        </w:rPr>
      </w:pPr>
    </w:p>
    <w:p w14:paraId="5464325B" w14:textId="3FEF4C72" w:rsidR="00F25F29" w:rsidRPr="00F324C2" w:rsidRDefault="00F25F29" w:rsidP="00F25F29">
      <w:pPr>
        <w:rPr>
          <w:sz w:val="22"/>
          <w:szCs w:val="22"/>
        </w:rPr>
      </w:pPr>
      <w:r w:rsidRPr="00F324C2">
        <w:rPr>
          <w:sz w:val="22"/>
          <w:szCs w:val="22"/>
        </w:rPr>
        <w:t xml:space="preserve">Tout dossier reçu postérieurement à cette date sera considéré pour une demande </w:t>
      </w:r>
      <w:r w:rsidR="00B03C6F" w:rsidRPr="00F324C2">
        <w:rPr>
          <w:sz w:val="22"/>
          <w:szCs w:val="22"/>
        </w:rPr>
        <w:t>d’aide</w:t>
      </w:r>
      <w:r w:rsidRPr="00F324C2">
        <w:rPr>
          <w:sz w:val="22"/>
          <w:szCs w:val="22"/>
        </w:rPr>
        <w:t xml:space="preserve"> pour l’année suivante.</w:t>
      </w:r>
    </w:p>
    <w:p w14:paraId="22ECA70D" w14:textId="77777777" w:rsidR="00F25F29" w:rsidRPr="00F324C2" w:rsidRDefault="00F25F29" w:rsidP="00F25F29">
      <w:pPr>
        <w:rPr>
          <w:sz w:val="22"/>
          <w:szCs w:val="22"/>
          <w:u w:val="single"/>
        </w:rPr>
      </w:pPr>
    </w:p>
    <w:p w14:paraId="6BD156F7" w14:textId="0251ED55" w:rsidR="00F25F29" w:rsidRPr="00F324C2" w:rsidRDefault="00F25F29" w:rsidP="00F43333">
      <w:pPr>
        <w:pStyle w:val="Paragraphedeliste"/>
        <w:numPr>
          <w:ilvl w:val="0"/>
          <w:numId w:val="11"/>
        </w:numPr>
        <w:contextualSpacing/>
        <w:rPr>
          <w:sz w:val="22"/>
          <w:szCs w:val="20"/>
          <w:u w:val="single"/>
        </w:rPr>
      </w:pPr>
      <w:r w:rsidRPr="00F324C2">
        <w:rPr>
          <w:sz w:val="22"/>
          <w:szCs w:val="20"/>
          <w:u w:val="single"/>
        </w:rPr>
        <w:t xml:space="preserve">Validation de l’éligibilité du projet au fonds </w:t>
      </w:r>
      <w:r w:rsidR="00B03C6F" w:rsidRPr="00F324C2">
        <w:rPr>
          <w:sz w:val="22"/>
          <w:szCs w:val="20"/>
          <w:u w:val="single"/>
        </w:rPr>
        <w:t xml:space="preserve">pour l’agroforesterie </w:t>
      </w:r>
      <w:r w:rsidRPr="00F324C2">
        <w:rPr>
          <w:sz w:val="22"/>
          <w:szCs w:val="20"/>
          <w:u w:val="single"/>
        </w:rPr>
        <w:t>et/ou retours et observations le cas échéant.</w:t>
      </w:r>
    </w:p>
    <w:p w14:paraId="5902393D" w14:textId="77777777" w:rsidR="00F25F29" w:rsidRPr="00F324C2" w:rsidRDefault="00F25F29" w:rsidP="00F25F29">
      <w:pPr>
        <w:rPr>
          <w:sz w:val="22"/>
          <w:szCs w:val="22"/>
          <w:u w:val="single"/>
        </w:rPr>
      </w:pPr>
    </w:p>
    <w:p w14:paraId="455ACE93" w14:textId="2F635B1D" w:rsidR="00F25F29" w:rsidRPr="00F324C2" w:rsidRDefault="00F25F29" w:rsidP="00F25F29">
      <w:pPr>
        <w:rPr>
          <w:sz w:val="22"/>
          <w:szCs w:val="22"/>
        </w:rPr>
      </w:pPr>
      <w:r w:rsidRPr="00F324C2">
        <w:rPr>
          <w:sz w:val="22"/>
          <w:szCs w:val="22"/>
        </w:rPr>
        <w:t xml:space="preserve">L’éligibilité d’un dossier au fonds </w:t>
      </w:r>
      <w:r w:rsidR="00B03C6F" w:rsidRPr="00F324C2">
        <w:rPr>
          <w:sz w:val="22"/>
          <w:szCs w:val="22"/>
        </w:rPr>
        <w:t xml:space="preserve">pour l’agroforesterie </w:t>
      </w:r>
      <w:r w:rsidRPr="00F324C2">
        <w:rPr>
          <w:sz w:val="22"/>
          <w:szCs w:val="22"/>
        </w:rPr>
        <w:t>ne signifie pas la validation de l</w:t>
      </w:r>
      <w:r w:rsidR="00B03C6F" w:rsidRPr="00F324C2">
        <w:rPr>
          <w:sz w:val="22"/>
          <w:szCs w:val="22"/>
        </w:rPr>
        <w:t>’</w:t>
      </w:r>
      <w:r w:rsidR="00E81AF7" w:rsidRPr="00F324C2">
        <w:rPr>
          <w:sz w:val="22"/>
          <w:szCs w:val="22"/>
        </w:rPr>
        <w:t>aide</w:t>
      </w:r>
      <w:r w:rsidRPr="00F324C2">
        <w:rPr>
          <w:sz w:val="22"/>
          <w:szCs w:val="22"/>
        </w:rPr>
        <w:t>.</w:t>
      </w:r>
    </w:p>
    <w:p w14:paraId="47B3A914" w14:textId="77777777" w:rsidR="00F25F29" w:rsidRPr="00F324C2" w:rsidRDefault="00F25F29" w:rsidP="00F25F29">
      <w:pPr>
        <w:rPr>
          <w:sz w:val="22"/>
          <w:szCs w:val="22"/>
          <w:u w:val="single"/>
        </w:rPr>
      </w:pPr>
    </w:p>
    <w:p w14:paraId="526A4FA3" w14:textId="6D9C83B9" w:rsidR="00F25F29" w:rsidRPr="00F324C2" w:rsidRDefault="00F25F29" w:rsidP="00F43333">
      <w:pPr>
        <w:numPr>
          <w:ilvl w:val="0"/>
          <w:numId w:val="11"/>
        </w:numPr>
        <w:rPr>
          <w:sz w:val="22"/>
          <w:szCs w:val="22"/>
          <w:u w:val="single"/>
        </w:rPr>
      </w:pPr>
      <w:r w:rsidRPr="00F324C2">
        <w:rPr>
          <w:sz w:val="22"/>
          <w:szCs w:val="22"/>
          <w:u w:val="single"/>
        </w:rPr>
        <w:t xml:space="preserve">Présentation du projet à des mécènes du fonds </w:t>
      </w:r>
      <w:r w:rsidR="00B03C6F" w:rsidRPr="00F324C2">
        <w:rPr>
          <w:sz w:val="22"/>
          <w:szCs w:val="22"/>
          <w:u w:val="single"/>
        </w:rPr>
        <w:t>pour l’agroforesterie</w:t>
      </w:r>
    </w:p>
    <w:p w14:paraId="537E0538" w14:textId="77777777" w:rsidR="00F25F29" w:rsidRPr="00F324C2" w:rsidRDefault="00F25F29" w:rsidP="00F25F29">
      <w:pPr>
        <w:ind w:left="720"/>
        <w:rPr>
          <w:sz w:val="22"/>
          <w:szCs w:val="22"/>
          <w:u w:val="single"/>
        </w:rPr>
      </w:pPr>
    </w:p>
    <w:p w14:paraId="249B097D" w14:textId="77777777" w:rsidR="00F25F29" w:rsidRPr="00F324C2" w:rsidRDefault="00F25F29" w:rsidP="00F43333">
      <w:pPr>
        <w:numPr>
          <w:ilvl w:val="0"/>
          <w:numId w:val="11"/>
        </w:numPr>
        <w:rPr>
          <w:sz w:val="22"/>
          <w:szCs w:val="22"/>
          <w:u w:val="single"/>
        </w:rPr>
      </w:pPr>
      <w:r w:rsidRPr="00F324C2">
        <w:rPr>
          <w:sz w:val="22"/>
          <w:szCs w:val="22"/>
          <w:u w:val="single"/>
        </w:rPr>
        <w:t>Validation du financement</w:t>
      </w:r>
    </w:p>
    <w:p w14:paraId="6AC7D993" w14:textId="77777777" w:rsidR="00F25F29" w:rsidRPr="00F324C2" w:rsidRDefault="00F25F29" w:rsidP="00F25F29">
      <w:pPr>
        <w:rPr>
          <w:sz w:val="22"/>
          <w:szCs w:val="22"/>
          <w:u w:val="single"/>
        </w:rPr>
      </w:pPr>
    </w:p>
    <w:p w14:paraId="0FF2BC17" w14:textId="06B26AC1" w:rsidR="00F25F29" w:rsidRPr="00F324C2" w:rsidRDefault="00F25F29" w:rsidP="00F25F29">
      <w:pPr>
        <w:rPr>
          <w:sz w:val="22"/>
          <w:szCs w:val="22"/>
        </w:rPr>
      </w:pPr>
      <w:r w:rsidRPr="00F324C2">
        <w:rPr>
          <w:sz w:val="22"/>
          <w:szCs w:val="22"/>
        </w:rPr>
        <w:t>L’A</w:t>
      </w:r>
      <w:r w:rsidR="00C423E3">
        <w:rPr>
          <w:sz w:val="22"/>
          <w:szCs w:val="22"/>
        </w:rPr>
        <w:t>ssociation</w:t>
      </w:r>
      <w:r w:rsidRPr="00F324C2">
        <w:rPr>
          <w:sz w:val="22"/>
          <w:szCs w:val="22"/>
        </w:rPr>
        <w:t xml:space="preserve"> s’engage à donner une réponse positive ou négative de validation de </w:t>
      </w:r>
      <w:r w:rsidR="00B03C6F" w:rsidRPr="00F324C2">
        <w:rPr>
          <w:sz w:val="22"/>
          <w:szCs w:val="22"/>
        </w:rPr>
        <w:t>l’aide</w:t>
      </w:r>
      <w:r w:rsidRPr="00F324C2">
        <w:rPr>
          <w:sz w:val="22"/>
          <w:szCs w:val="22"/>
        </w:rPr>
        <w:t xml:space="preserve"> </w:t>
      </w:r>
      <w:r w:rsidRPr="00F324C2">
        <w:rPr>
          <w:b/>
          <w:bCs/>
          <w:sz w:val="22"/>
          <w:szCs w:val="22"/>
        </w:rPr>
        <w:t xml:space="preserve">avant le </w:t>
      </w:r>
      <w:r w:rsidR="00B03C6F" w:rsidRPr="00F324C2">
        <w:rPr>
          <w:b/>
          <w:bCs/>
          <w:sz w:val="22"/>
          <w:szCs w:val="22"/>
        </w:rPr>
        <w:t>30 novembre.</w:t>
      </w:r>
    </w:p>
    <w:p w14:paraId="6E26702E" w14:textId="77777777" w:rsidR="00F25F29" w:rsidRPr="00F324C2" w:rsidRDefault="00F25F29" w:rsidP="00F25F29">
      <w:pPr>
        <w:rPr>
          <w:sz w:val="22"/>
          <w:szCs w:val="22"/>
          <w:u w:val="single"/>
        </w:rPr>
      </w:pPr>
    </w:p>
    <w:p w14:paraId="53AA8CE5" w14:textId="0CE72C80" w:rsidR="00F25F29" w:rsidRPr="00F324C2" w:rsidRDefault="00F25F29" w:rsidP="00F43333">
      <w:pPr>
        <w:numPr>
          <w:ilvl w:val="0"/>
          <w:numId w:val="11"/>
        </w:numPr>
        <w:rPr>
          <w:sz w:val="22"/>
          <w:szCs w:val="22"/>
          <w:u w:val="single"/>
        </w:rPr>
      </w:pPr>
      <w:r w:rsidRPr="00F324C2">
        <w:rPr>
          <w:sz w:val="22"/>
          <w:szCs w:val="22"/>
          <w:u w:val="single"/>
        </w:rPr>
        <w:t>Conventionnement du projet A</w:t>
      </w:r>
      <w:r w:rsidR="00C423E3">
        <w:rPr>
          <w:sz w:val="22"/>
          <w:szCs w:val="22"/>
          <w:u w:val="single"/>
        </w:rPr>
        <w:t>ssociation Française d’Agroforesterie</w:t>
      </w:r>
      <w:r w:rsidR="009E0249" w:rsidRPr="00F324C2">
        <w:rPr>
          <w:sz w:val="22"/>
          <w:szCs w:val="22"/>
          <w:u w:val="single"/>
        </w:rPr>
        <w:t xml:space="preserve"> </w:t>
      </w:r>
      <w:r w:rsidRPr="00F324C2">
        <w:rPr>
          <w:sz w:val="22"/>
          <w:szCs w:val="22"/>
          <w:u w:val="single"/>
        </w:rPr>
        <w:t>-A</w:t>
      </w:r>
      <w:r w:rsidR="009E0249" w:rsidRPr="00F324C2">
        <w:rPr>
          <w:sz w:val="22"/>
          <w:szCs w:val="22"/>
          <w:u w:val="single"/>
        </w:rPr>
        <w:t>griculteur-</w:t>
      </w:r>
      <w:r w:rsidR="009E0249" w:rsidRPr="00F324C2">
        <w:rPr>
          <w:caps/>
          <w:sz w:val="22"/>
          <w:szCs w:val="22"/>
          <w:u w:val="single"/>
        </w:rPr>
        <w:t>A</w:t>
      </w:r>
      <w:r w:rsidR="009E0249" w:rsidRPr="00F324C2">
        <w:rPr>
          <w:sz w:val="22"/>
          <w:szCs w:val="22"/>
          <w:u w:val="single"/>
        </w:rPr>
        <w:t>ccompagnateur technique</w:t>
      </w:r>
    </w:p>
    <w:p w14:paraId="50EC1484" w14:textId="77777777" w:rsidR="00F25F29" w:rsidRPr="00F324C2" w:rsidRDefault="00F25F29" w:rsidP="00F25F29">
      <w:pPr>
        <w:rPr>
          <w:sz w:val="22"/>
          <w:szCs w:val="22"/>
          <w:u w:val="single"/>
        </w:rPr>
      </w:pPr>
    </w:p>
    <w:p w14:paraId="0BDBF84E" w14:textId="4BF46750" w:rsidR="00F25F29" w:rsidRPr="00F324C2" w:rsidRDefault="00F25F29" w:rsidP="00F25F29">
      <w:pPr>
        <w:jc w:val="both"/>
        <w:rPr>
          <w:sz w:val="22"/>
          <w:szCs w:val="22"/>
        </w:rPr>
      </w:pPr>
      <w:r w:rsidRPr="00F324C2">
        <w:rPr>
          <w:b/>
          <w:bCs/>
          <w:sz w:val="22"/>
          <w:szCs w:val="22"/>
        </w:rPr>
        <w:t xml:space="preserve">Tout engagement des dépenses avant la validation d’une </w:t>
      </w:r>
      <w:r w:rsidR="00E81AF7" w:rsidRPr="00F324C2">
        <w:rPr>
          <w:b/>
          <w:bCs/>
          <w:sz w:val="22"/>
          <w:szCs w:val="22"/>
        </w:rPr>
        <w:t>aide</w:t>
      </w:r>
      <w:r w:rsidRPr="00F324C2">
        <w:rPr>
          <w:b/>
          <w:bCs/>
          <w:sz w:val="22"/>
          <w:szCs w:val="22"/>
        </w:rPr>
        <w:t xml:space="preserve"> relève de la responsabilité des porteurs de projet. </w:t>
      </w:r>
      <w:r w:rsidRPr="00F324C2">
        <w:rPr>
          <w:sz w:val="22"/>
          <w:szCs w:val="22"/>
        </w:rPr>
        <w:t>L’</w:t>
      </w:r>
      <w:r w:rsidR="00C423E3" w:rsidRPr="00F324C2">
        <w:rPr>
          <w:sz w:val="22"/>
          <w:szCs w:val="22"/>
        </w:rPr>
        <w:t>A</w:t>
      </w:r>
      <w:r w:rsidR="00C423E3">
        <w:rPr>
          <w:sz w:val="22"/>
          <w:szCs w:val="22"/>
        </w:rPr>
        <w:t>ssociation</w:t>
      </w:r>
      <w:r w:rsidRPr="00F324C2">
        <w:rPr>
          <w:sz w:val="22"/>
          <w:szCs w:val="22"/>
        </w:rPr>
        <w:t xml:space="preserve"> ne sera pas responsable du paiement d’une </w:t>
      </w:r>
      <w:r w:rsidR="00E81AF7" w:rsidRPr="00F324C2">
        <w:rPr>
          <w:sz w:val="22"/>
          <w:szCs w:val="22"/>
        </w:rPr>
        <w:t>aide</w:t>
      </w:r>
      <w:r w:rsidRPr="00F324C2">
        <w:rPr>
          <w:sz w:val="22"/>
          <w:szCs w:val="22"/>
        </w:rPr>
        <w:t xml:space="preserve"> si le porteur de projet n’a pas reçu une validation officielle écrite de la part de l’</w:t>
      </w:r>
      <w:r w:rsidR="00C423E3" w:rsidRPr="00F324C2">
        <w:rPr>
          <w:sz w:val="22"/>
          <w:szCs w:val="22"/>
        </w:rPr>
        <w:t>A</w:t>
      </w:r>
      <w:r w:rsidR="00C423E3">
        <w:rPr>
          <w:sz w:val="22"/>
          <w:szCs w:val="22"/>
        </w:rPr>
        <w:t>ssociation</w:t>
      </w:r>
      <w:r w:rsidRPr="00F324C2">
        <w:rPr>
          <w:sz w:val="22"/>
          <w:szCs w:val="22"/>
        </w:rPr>
        <w:t>.</w:t>
      </w:r>
    </w:p>
    <w:p w14:paraId="10D16E7A" w14:textId="77777777" w:rsidR="00F25F29" w:rsidRPr="00F324C2" w:rsidRDefault="00F25F29" w:rsidP="00F25F29">
      <w:pPr>
        <w:rPr>
          <w:sz w:val="22"/>
          <w:szCs w:val="22"/>
          <w:u w:val="single"/>
        </w:rPr>
      </w:pPr>
    </w:p>
    <w:p w14:paraId="4D880341" w14:textId="055795C6" w:rsidR="00F25F29" w:rsidRPr="00F324C2" w:rsidRDefault="00F25F29" w:rsidP="00F43333">
      <w:pPr>
        <w:numPr>
          <w:ilvl w:val="0"/>
          <w:numId w:val="11"/>
        </w:numPr>
        <w:rPr>
          <w:sz w:val="22"/>
          <w:szCs w:val="22"/>
          <w:u w:val="single"/>
        </w:rPr>
      </w:pPr>
      <w:r w:rsidRPr="00F324C2">
        <w:rPr>
          <w:sz w:val="22"/>
          <w:szCs w:val="22"/>
          <w:u w:val="single"/>
        </w:rPr>
        <w:t>Lancement des chantiers de plantations</w:t>
      </w:r>
      <w:r w:rsidR="009E0249" w:rsidRPr="00F324C2">
        <w:rPr>
          <w:sz w:val="22"/>
          <w:szCs w:val="22"/>
          <w:u w:val="single"/>
        </w:rPr>
        <w:t xml:space="preserve"> entre novembre et avril</w:t>
      </w:r>
    </w:p>
    <w:p w14:paraId="75F1B2A5" w14:textId="77777777" w:rsidR="00F25F29" w:rsidRPr="00F324C2" w:rsidRDefault="00F25F29" w:rsidP="00F25F29">
      <w:pPr>
        <w:rPr>
          <w:sz w:val="22"/>
          <w:szCs w:val="22"/>
          <w:u w:val="single"/>
        </w:rPr>
      </w:pPr>
    </w:p>
    <w:p w14:paraId="545F6292" w14:textId="060116E2" w:rsidR="00F25F29" w:rsidRPr="00F324C2" w:rsidRDefault="00F25F29" w:rsidP="00F25F29">
      <w:pPr>
        <w:jc w:val="both"/>
        <w:rPr>
          <w:sz w:val="22"/>
          <w:szCs w:val="22"/>
        </w:rPr>
      </w:pPr>
      <w:r w:rsidRPr="00F324C2">
        <w:rPr>
          <w:sz w:val="22"/>
          <w:szCs w:val="22"/>
        </w:rPr>
        <w:t xml:space="preserve">Le porteur de projet doit avertir </w:t>
      </w:r>
      <w:r w:rsidRPr="00F324C2">
        <w:rPr>
          <w:b/>
          <w:bCs/>
          <w:sz w:val="22"/>
          <w:szCs w:val="22"/>
        </w:rPr>
        <w:t>le plus tôt possible</w:t>
      </w:r>
      <w:r w:rsidRPr="00F324C2">
        <w:rPr>
          <w:sz w:val="22"/>
          <w:szCs w:val="22"/>
        </w:rPr>
        <w:t xml:space="preserve"> l’</w:t>
      </w:r>
      <w:r w:rsidR="008E48C7" w:rsidRPr="00F324C2">
        <w:rPr>
          <w:sz w:val="22"/>
          <w:szCs w:val="22"/>
        </w:rPr>
        <w:t>A</w:t>
      </w:r>
      <w:r w:rsidR="008E48C7">
        <w:rPr>
          <w:sz w:val="22"/>
          <w:szCs w:val="22"/>
        </w:rPr>
        <w:t>ssociation</w:t>
      </w:r>
      <w:r w:rsidRPr="00F324C2">
        <w:rPr>
          <w:sz w:val="22"/>
          <w:szCs w:val="22"/>
        </w:rPr>
        <w:t xml:space="preserve"> de la date de réalisation du chantier de plantation. </w:t>
      </w:r>
    </w:p>
    <w:p w14:paraId="6A5553FA" w14:textId="77777777" w:rsidR="00F25F29" w:rsidRPr="00F324C2" w:rsidRDefault="00F25F29" w:rsidP="00F25F29">
      <w:pPr>
        <w:rPr>
          <w:sz w:val="22"/>
          <w:szCs w:val="22"/>
          <w:u w:val="single"/>
        </w:rPr>
      </w:pPr>
    </w:p>
    <w:p w14:paraId="53640C8C" w14:textId="4BEC9F1F" w:rsidR="009E0249" w:rsidRPr="00F324C2" w:rsidRDefault="00F25F29" w:rsidP="00F43333">
      <w:pPr>
        <w:numPr>
          <w:ilvl w:val="0"/>
          <w:numId w:val="11"/>
        </w:numPr>
        <w:rPr>
          <w:sz w:val="22"/>
          <w:szCs w:val="22"/>
          <w:u w:val="single"/>
        </w:rPr>
      </w:pPr>
      <w:r w:rsidRPr="00F324C2">
        <w:rPr>
          <w:sz w:val="22"/>
          <w:szCs w:val="22"/>
          <w:u w:val="single"/>
        </w:rPr>
        <w:t xml:space="preserve">Paiement de </w:t>
      </w:r>
      <w:r w:rsidR="00B03C6F" w:rsidRPr="00F324C2">
        <w:rPr>
          <w:sz w:val="22"/>
          <w:szCs w:val="22"/>
          <w:u w:val="single"/>
        </w:rPr>
        <w:t>l</w:t>
      </w:r>
      <w:r w:rsidR="000A2E03" w:rsidRPr="00F324C2">
        <w:rPr>
          <w:sz w:val="22"/>
          <w:szCs w:val="22"/>
          <w:u w:val="single"/>
        </w:rPr>
        <w:t>a première tranche d’</w:t>
      </w:r>
      <w:r w:rsidR="00B03C6F" w:rsidRPr="00F324C2">
        <w:rPr>
          <w:sz w:val="22"/>
          <w:szCs w:val="22"/>
          <w:u w:val="single"/>
        </w:rPr>
        <w:t>aide</w:t>
      </w:r>
    </w:p>
    <w:p w14:paraId="46F40D75" w14:textId="77777777" w:rsidR="009E0249" w:rsidRPr="00F324C2" w:rsidRDefault="009E0249" w:rsidP="009E0249">
      <w:pPr>
        <w:ind w:left="720"/>
        <w:rPr>
          <w:sz w:val="22"/>
          <w:szCs w:val="22"/>
          <w:u w:val="single"/>
        </w:rPr>
      </w:pPr>
    </w:p>
    <w:p w14:paraId="66838EF6" w14:textId="775476BC" w:rsidR="00F25F29" w:rsidRPr="00F324C2" w:rsidRDefault="00F25F29" w:rsidP="00F43333">
      <w:pPr>
        <w:numPr>
          <w:ilvl w:val="0"/>
          <w:numId w:val="11"/>
        </w:numPr>
        <w:rPr>
          <w:sz w:val="22"/>
          <w:szCs w:val="22"/>
          <w:u w:val="single"/>
        </w:rPr>
      </w:pPr>
      <w:r w:rsidRPr="00F324C2">
        <w:rPr>
          <w:sz w:val="22"/>
          <w:szCs w:val="22"/>
          <w:u w:val="single"/>
        </w:rPr>
        <w:t xml:space="preserve"> </w:t>
      </w:r>
      <w:r w:rsidR="000A2E03" w:rsidRPr="00F324C2">
        <w:rPr>
          <w:sz w:val="22"/>
          <w:szCs w:val="22"/>
          <w:u w:val="single"/>
        </w:rPr>
        <w:t>Suivi technique N+1</w:t>
      </w:r>
    </w:p>
    <w:p w14:paraId="59B96253" w14:textId="77777777" w:rsidR="00FA2491" w:rsidRPr="00F324C2" w:rsidRDefault="00FA2491" w:rsidP="00FA2491">
      <w:pPr>
        <w:pStyle w:val="Paragraphedeliste"/>
        <w:rPr>
          <w:sz w:val="22"/>
          <w:szCs w:val="20"/>
          <w:u w:val="single"/>
        </w:rPr>
      </w:pPr>
    </w:p>
    <w:p w14:paraId="1578E36C" w14:textId="07265795" w:rsidR="00FA2491" w:rsidRPr="00F324C2" w:rsidRDefault="00FA2491" w:rsidP="00FA2491">
      <w:pPr>
        <w:rPr>
          <w:sz w:val="22"/>
          <w:szCs w:val="22"/>
        </w:rPr>
      </w:pPr>
      <w:r w:rsidRPr="00F324C2">
        <w:rPr>
          <w:sz w:val="22"/>
          <w:szCs w:val="22"/>
        </w:rPr>
        <w:t>Réalisé entre le 15 aout et le 31 décembre suivant la plantation.</w:t>
      </w:r>
    </w:p>
    <w:p w14:paraId="191B4133" w14:textId="77777777" w:rsidR="00FA2491" w:rsidRPr="00F324C2" w:rsidRDefault="00FA2491" w:rsidP="00FA2491">
      <w:pPr>
        <w:rPr>
          <w:sz w:val="22"/>
          <w:szCs w:val="22"/>
        </w:rPr>
      </w:pPr>
    </w:p>
    <w:p w14:paraId="5447BCA0" w14:textId="3558B5FF" w:rsidR="00FA2491" w:rsidRPr="00F324C2" w:rsidRDefault="00FA2491" w:rsidP="00FA2491">
      <w:pPr>
        <w:pStyle w:val="Paragraphedeliste"/>
        <w:numPr>
          <w:ilvl w:val="0"/>
          <w:numId w:val="11"/>
        </w:numPr>
        <w:rPr>
          <w:sz w:val="22"/>
          <w:szCs w:val="20"/>
          <w:u w:val="single"/>
        </w:rPr>
      </w:pPr>
      <w:r w:rsidRPr="00F324C2">
        <w:rPr>
          <w:sz w:val="22"/>
          <w:szCs w:val="20"/>
          <w:u w:val="single"/>
        </w:rPr>
        <w:t>Paiement de la deuxième tranche d’aide</w:t>
      </w:r>
    </w:p>
    <w:p w14:paraId="49F843A4" w14:textId="77777777" w:rsidR="00FA2491" w:rsidRPr="00F324C2" w:rsidRDefault="00FA2491" w:rsidP="00FA2491">
      <w:pPr>
        <w:rPr>
          <w:sz w:val="22"/>
          <w:szCs w:val="22"/>
        </w:rPr>
      </w:pPr>
    </w:p>
    <w:p w14:paraId="601057D8" w14:textId="442C3F69" w:rsidR="00F25F29" w:rsidRPr="00F324C2" w:rsidRDefault="00FA2491" w:rsidP="00F25F29">
      <w:pPr>
        <w:rPr>
          <w:sz w:val="22"/>
          <w:szCs w:val="22"/>
        </w:rPr>
      </w:pPr>
      <w:r w:rsidRPr="00F324C2">
        <w:rPr>
          <w:sz w:val="22"/>
          <w:szCs w:val="22"/>
        </w:rPr>
        <w:t>Si, le rapport technique de suivi confirme un taux de survie des plants supérieurs à 80%</w:t>
      </w:r>
    </w:p>
    <w:p w14:paraId="61F96F7D" w14:textId="0D1952AA" w:rsidR="00FA2491" w:rsidRPr="00F324C2" w:rsidRDefault="00FA2491" w:rsidP="00F25F29">
      <w:pPr>
        <w:rPr>
          <w:sz w:val="22"/>
          <w:szCs w:val="22"/>
        </w:rPr>
      </w:pPr>
    </w:p>
    <w:p w14:paraId="6FF57A07" w14:textId="105E9919" w:rsidR="00F324C2" w:rsidRDefault="00FA2491" w:rsidP="00F324C2">
      <w:pPr>
        <w:pStyle w:val="Paragraphedeliste"/>
        <w:numPr>
          <w:ilvl w:val="0"/>
          <w:numId w:val="11"/>
        </w:numPr>
        <w:rPr>
          <w:sz w:val="22"/>
          <w:szCs w:val="20"/>
          <w:u w:val="single"/>
        </w:rPr>
      </w:pPr>
      <w:r w:rsidRPr="00F324C2">
        <w:rPr>
          <w:sz w:val="22"/>
          <w:szCs w:val="20"/>
          <w:u w:val="single"/>
        </w:rPr>
        <w:t>Suivi technique N+</w:t>
      </w:r>
      <w:r w:rsidR="00474FC3" w:rsidRPr="00F324C2">
        <w:rPr>
          <w:sz w:val="22"/>
          <w:szCs w:val="20"/>
          <w:u w:val="single"/>
        </w:rPr>
        <w:t>2 et N+3</w:t>
      </w:r>
    </w:p>
    <w:p w14:paraId="3B5C5270" w14:textId="77777777" w:rsidR="00F324C2" w:rsidRPr="00F324C2" w:rsidRDefault="00F324C2" w:rsidP="00F324C2">
      <w:pPr>
        <w:pStyle w:val="Paragraphedeliste"/>
        <w:ind w:left="720"/>
        <w:rPr>
          <w:sz w:val="22"/>
          <w:szCs w:val="20"/>
          <w:u w:val="single"/>
        </w:rPr>
      </w:pPr>
    </w:p>
    <w:p w14:paraId="4A33144C" w14:textId="650B75F7" w:rsidR="00FA2491" w:rsidRPr="00F324C2" w:rsidRDefault="0071426A" w:rsidP="00474FC3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3" behindDoc="0" locked="0" layoutInCell="1" allowOverlap="1" wp14:anchorId="67580D45" wp14:editId="0B09CCB5">
            <wp:simplePos x="0" y="0"/>
            <wp:positionH relativeFrom="margin">
              <wp:posOffset>-650875</wp:posOffset>
            </wp:positionH>
            <wp:positionV relativeFrom="paragraph">
              <wp:posOffset>412486</wp:posOffset>
            </wp:positionV>
            <wp:extent cx="2476500" cy="639626"/>
            <wp:effectExtent l="0" t="0" r="0" b="0"/>
            <wp:wrapNone/>
            <wp:docPr id="37192810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63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491" w:rsidRPr="00F324C2">
        <w:rPr>
          <w:sz w:val="22"/>
          <w:szCs w:val="22"/>
        </w:rPr>
        <w:t xml:space="preserve">Réalisé entre le 15 aout et le 31 décembre </w:t>
      </w:r>
      <w:r w:rsidR="00474FC3" w:rsidRPr="00F324C2">
        <w:rPr>
          <w:sz w:val="22"/>
          <w:szCs w:val="22"/>
        </w:rPr>
        <w:t xml:space="preserve">N+2 et N+3 </w:t>
      </w:r>
      <w:r w:rsidR="00FA2491" w:rsidRPr="00F324C2">
        <w:rPr>
          <w:sz w:val="22"/>
          <w:szCs w:val="22"/>
        </w:rPr>
        <w:t>suivant la plantation.</w:t>
      </w:r>
    </w:p>
    <w:sectPr w:rsidR="00FA2491" w:rsidRPr="00F324C2" w:rsidSect="00F324C2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type w:val="continuous"/>
      <w:pgSz w:w="11906" w:h="16838"/>
      <w:pgMar w:top="1417" w:right="1417" w:bottom="1417" w:left="1417" w:header="1417" w:footer="737" w:gutter="0"/>
      <w:pgNumType w:start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7A05AB" w14:textId="77777777" w:rsidR="00246489" w:rsidRDefault="00246489" w:rsidP="00EE0415">
      <w:r>
        <w:separator/>
      </w:r>
    </w:p>
  </w:endnote>
  <w:endnote w:type="continuationSeparator" w:id="0">
    <w:p w14:paraId="56BA18DB" w14:textId="77777777" w:rsidR="00246489" w:rsidRDefault="00246489" w:rsidP="00EE0415">
      <w:r>
        <w:continuationSeparator/>
      </w:r>
    </w:p>
  </w:endnote>
  <w:endnote w:type="continuationNotice" w:id="1">
    <w:p w14:paraId="25577853" w14:textId="77777777" w:rsidR="00246489" w:rsidRDefault="0024648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">
    <w:altName w:val="Inter"/>
    <w:panose1 w:val="02000503000000020004"/>
    <w:charset w:val="00"/>
    <w:family w:val="auto"/>
    <w:pitch w:val="variable"/>
    <w:sig w:usb0="E00002FF" w:usb1="1200A1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oppins">
    <w:altName w:val="Nirmala UI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Acumin Pro">
    <w:altName w:val="Calibri"/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1284537417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52892826" w14:textId="77777777" w:rsidR="00F25F29" w:rsidRDefault="00F25F29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sdt>
    <w:sdtPr>
      <w:rPr>
        <w:rStyle w:val="Numrodepage"/>
      </w:rPr>
      <w:id w:val="-1363275471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2D62E8A" w14:textId="77777777" w:rsidR="00F25F29" w:rsidRDefault="00F25F29" w:rsidP="008A1408">
        <w:pPr>
          <w:pStyle w:val="Pieddepage"/>
          <w:framePr w:wrap="none" w:vAnchor="text" w:hAnchor="margin" w:xAlign="right" w:y="1"/>
          <w:ind w:right="360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1DC46430" w14:textId="77777777" w:rsidR="00F25F29" w:rsidRDefault="00F25F29" w:rsidP="008A1408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ADE7C" w14:textId="77777777" w:rsidR="00F25F29" w:rsidRPr="00AD6343" w:rsidRDefault="0B5FC37D" w:rsidP="008A1408">
    <w:pPr>
      <w:pStyle w:val="AFA-small"/>
    </w:pPr>
    <w:r w:rsidRPr="00AD6343">
      <w:t xml:space="preserve"> </w:t>
    </w:r>
  </w:p>
  <w:p w14:paraId="7BF62AC3" w14:textId="506EEBEF" w:rsidR="00F25F29" w:rsidRPr="008A253A" w:rsidRDefault="00F25F29" w:rsidP="008A1408">
    <w:pPr>
      <w:pStyle w:val="AFA-small"/>
      <w:rPr>
        <w:lang w:val="fr-F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FD63E" w14:textId="77777777" w:rsidR="00334655" w:rsidRDefault="00334655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F75001" w14:textId="34F4BE23" w:rsidR="00EE0415" w:rsidRDefault="009E6AE0">
    <w:pPr>
      <w:pStyle w:val="Pieddepage"/>
    </w:pPr>
    <w:r>
      <w:rPr>
        <w:noProof/>
      </w:rPr>
      <w:drawing>
        <wp:anchor distT="0" distB="0" distL="114300" distR="114300" simplePos="0" relativeHeight="251658274" behindDoc="0" locked="0" layoutInCell="1" allowOverlap="1" wp14:anchorId="2C2F0395" wp14:editId="4E9FD335">
          <wp:simplePos x="0" y="0"/>
          <wp:positionH relativeFrom="rightMargin">
            <wp:posOffset>-114300</wp:posOffset>
          </wp:positionH>
          <wp:positionV relativeFrom="margin">
            <wp:posOffset>8910320</wp:posOffset>
          </wp:positionV>
          <wp:extent cx="262890" cy="323850"/>
          <wp:effectExtent l="0" t="0" r="3810" b="0"/>
          <wp:wrapSquare wrapText="bothSides"/>
          <wp:docPr id="223771268" name="Image 223771268" descr="Une image contenant symbole, Graphique, conception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6925161" name="Image 756925161" descr="Une image contenant symbole, Graphique, conception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26289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8A54D" w14:textId="44957F24" w:rsidR="00D73ACB" w:rsidRPr="00D73ACB" w:rsidRDefault="009E6AE0" w:rsidP="00D73ACB">
    <w:pPr>
      <w:pStyle w:val="Pieddepage"/>
    </w:pPr>
    <w:r>
      <w:rPr>
        <w:noProof/>
      </w:rPr>
      <w:drawing>
        <wp:anchor distT="0" distB="0" distL="114300" distR="114300" simplePos="0" relativeHeight="251658265" behindDoc="0" locked="0" layoutInCell="1" allowOverlap="1" wp14:anchorId="363B62E4" wp14:editId="39C52CA1">
          <wp:simplePos x="0" y="0"/>
          <wp:positionH relativeFrom="margin">
            <wp:posOffset>5596255</wp:posOffset>
          </wp:positionH>
          <wp:positionV relativeFrom="margin">
            <wp:posOffset>8891905</wp:posOffset>
          </wp:positionV>
          <wp:extent cx="262890" cy="323850"/>
          <wp:effectExtent l="0" t="0" r="3810" b="0"/>
          <wp:wrapSquare wrapText="bothSides"/>
          <wp:docPr id="1384951651" name="Image 1384951651" descr="Une image contenant symbole, Graphique, conception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6925161" name="Image 756925161" descr="Une image contenant symbole, Graphique, conception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26289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85E16C" w14:textId="77777777" w:rsidR="00246489" w:rsidRDefault="00246489" w:rsidP="00EE0415">
      <w:r>
        <w:separator/>
      </w:r>
    </w:p>
  </w:footnote>
  <w:footnote w:type="continuationSeparator" w:id="0">
    <w:p w14:paraId="5874F7DF" w14:textId="77777777" w:rsidR="00246489" w:rsidRDefault="00246489" w:rsidP="00EE0415">
      <w:r>
        <w:continuationSeparator/>
      </w:r>
    </w:p>
  </w:footnote>
  <w:footnote w:type="continuationNotice" w:id="1">
    <w:p w14:paraId="702E37E7" w14:textId="77777777" w:rsidR="00246489" w:rsidRDefault="0024648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05266" w14:textId="4A5E083D" w:rsidR="00F25F29" w:rsidRDefault="00626954">
    <w:r w:rsidRPr="00626954">
      <w:rPr>
        <w:noProof/>
      </w:rPr>
      <w:drawing>
        <wp:anchor distT="0" distB="0" distL="114300" distR="114300" simplePos="0" relativeHeight="251658256" behindDoc="0" locked="0" layoutInCell="1" allowOverlap="1" wp14:anchorId="5F00EF4F" wp14:editId="7BBC9A40">
          <wp:simplePos x="0" y="0"/>
          <wp:positionH relativeFrom="column">
            <wp:posOffset>5671820</wp:posOffset>
          </wp:positionH>
          <wp:positionV relativeFrom="paragraph">
            <wp:posOffset>-11529695</wp:posOffset>
          </wp:positionV>
          <wp:extent cx="917575" cy="917575"/>
          <wp:effectExtent l="0" t="0" r="0" b="0"/>
          <wp:wrapNone/>
          <wp:docPr id="1840417589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921076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9717958">
                    <a:off x="0" y="0"/>
                    <a:ext cx="917575" cy="917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6954">
      <w:rPr>
        <w:noProof/>
      </w:rPr>
      <w:drawing>
        <wp:anchor distT="0" distB="0" distL="114300" distR="114300" simplePos="0" relativeHeight="251658255" behindDoc="0" locked="0" layoutInCell="1" allowOverlap="1" wp14:anchorId="70617718" wp14:editId="7A7BD58E">
          <wp:simplePos x="0" y="0"/>
          <wp:positionH relativeFrom="margin">
            <wp:posOffset>4909820</wp:posOffset>
          </wp:positionH>
          <wp:positionV relativeFrom="paragraph">
            <wp:posOffset>-11491595</wp:posOffset>
          </wp:positionV>
          <wp:extent cx="807085" cy="807085"/>
          <wp:effectExtent l="0" t="0" r="0" b="0"/>
          <wp:wrapNone/>
          <wp:docPr id="1274449179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2856918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3972830">
                    <a:off x="0" y="0"/>
                    <a:ext cx="807085" cy="807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6954">
      <w:rPr>
        <w:noProof/>
      </w:rPr>
      <w:drawing>
        <wp:anchor distT="0" distB="0" distL="114300" distR="114300" simplePos="0" relativeHeight="251658254" behindDoc="0" locked="0" layoutInCell="1" allowOverlap="1" wp14:anchorId="06EDCEDB" wp14:editId="5C4FBFBE">
          <wp:simplePos x="0" y="0"/>
          <wp:positionH relativeFrom="column">
            <wp:posOffset>4090670</wp:posOffset>
          </wp:positionH>
          <wp:positionV relativeFrom="paragraph">
            <wp:posOffset>-11548745</wp:posOffset>
          </wp:positionV>
          <wp:extent cx="916940" cy="916940"/>
          <wp:effectExtent l="0" t="0" r="0" b="0"/>
          <wp:wrapNone/>
          <wp:docPr id="2133991440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5008581" name=""/>
                  <pic:cNvPicPr/>
                </pic:nvPicPr>
                <pic:blipFill>
                  <a:blip r:embed="rId5">
                    <a:extLs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423104">
                    <a:off x="0" y="0"/>
                    <a:ext cx="916940" cy="916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6954">
      <w:rPr>
        <w:noProof/>
      </w:rPr>
      <w:drawing>
        <wp:anchor distT="0" distB="0" distL="114300" distR="114300" simplePos="0" relativeHeight="251658253" behindDoc="0" locked="0" layoutInCell="1" allowOverlap="1" wp14:anchorId="63FB75E9" wp14:editId="3DAE21B4">
          <wp:simplePos x="0" y="0"/>
          <wp:positionH relativeFrom="column">
            <wp:posOffset>3157220</wp:posOffset>
          </wp:positionH>
          <wp:positionV relativeFrom="paragraph">
            <wp:posOffset>-11586845</wp:posOffset>
          </wp:positionV>
          <wp:extent cx="1030605" cy="1030605"/>
          <wp:effectExtent l="0" t="0" r="0" b="0"/>
          <wp:wrapNone/>
          <wp:docPr id="1146001972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0590734" name=""/>
                  <pic:cNvPicPr/>
                </pic:nvPicPr>
                <pic:blipFill>
                  <a:blip r:embed="rId7">
                    <a:extLs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0538959">
                    <a:off x="0" y="0"/>
                    <a:ext cx="1030605" cy="1030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6954">
      <w:rPr>
        <w:noProof/>
      </w:rPr>
      <w:drawing>
        <wp:anchor distT="0" distB="0" distL="114300" distR="114300" simplePos="0" relativeHeight="251658252" behindDoc="0" locked="0" layoutInCell="1" allowOverlap="1" wp14:anchorId="184BB5CB" wp14:editId="707117E2">
          <wp:simplePos x="0" y="0"/>
          <wp:positionH relativeFrom="column">
            <wp:posOffset>2261870</wp:posOffset>
          </wp:positionH>
          <wp:positionV relativeFrom="paragraph">
            <wp:posOffset>-11548745</wp:posOffset>
          </wp:positionV>
          <wp:extent cx="922655" cy="922655"/>
          <wp:effectExtent l="0" t="0" r="0" b="0"/>
          <wp:wrapNone/>
          <wp:docPr id="725502541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5842936" name=""/>
                  <pic:cNvPicPr/>
                </pic:nvPicPr>
                <pic:blipFill>
                  <a:blip r:embed="rId9">
                    <a:extLst>
                      <a:ext uri="{96DAC541-7B7A-43D3-8B79-37D633B846F1}">
                        <asvg:svgBlip xmlns:asvg="http://schemas.microsoft.com/office/drawing/2016/SVG/main" r:embed="rId1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738908">
                    <a:off x="0" y="0"/>
                    <a:ext cx="922655" cy="922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26954">
      <w:rPr>
        <w:noProof/>
      </w:rPr>
      <w:drawing>
        <wp:anchor distT="0" distB="0" distL="114300" distR="114300" simplePos="0" relativeHeight="251658251" behindDoc="0" locked="0" layoutInCell="1" allowOverlap="1" wp14:anchorId="59865648" wp14:editId="634BDD2E">
          <wp:simplePos x="0" y="0"/>
          <wp:positionH relativeFrom="column">
            <wp:posOffset>1252220</wp:posOffset>
          </wp:positionH>
          <wp:positionV relativeFrom="paragraph">
            <wp:posOffset>-11548745</wp:posOffset>
          </wp:positionV>
          <wp:extent cx="922655" cy="922655"/>
          <wp:effectExtent l="0" t="0" r="0" b="0"/>
          <wp:wrapNone/>
          <wp:docPr id="394909764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22896" name=""/>
                  <pic:cNvPicPr/>
                </pic:nvPicPr>
                <pic:blipFill>
                  <a:blip r:embed="rId11">
                    <a:extLst>
                      <a:ext uri="{96DAC541-7B7A-43D3-8B79-37D633B846F1}">
                        <asvg:svgBlip xmlns:asvg="http://schemas.microsoft.com/office/drawing/2016/SVG/main" r:embed="rId1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0445480">
                    <a:off x="0" y="0"/>
                    <a:ext cx="922655" cy="922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6954">
      <w:rPr>
        <w:noProof/>
      </w:rPr>
      <w:drawing>
        <wp:anchor distT="0" distB="0" distL="114300" distR="114300" simplePos="0" relativeHeight="251658250" behindDoc="0" locked="0" layoutInCell="1" allowOverlap="1" wp14:anchorId="2435082B" wp14:editId="193A0E86">
          <wp:simplePos x="0" y="0"/>
          <wp:positionH relativeFrom="margin">
            <wp:posOffset>223520</wp:posOffset>
          </wp:positionH>
          <wp:positionV relativeFrom="paragraph">
            <wp:posOffset>-11586845</wp:posOffset>
          </wp:positionV>
          <wp:extent cx="1021080" cy="1021080"/>
          <wp:effectExtent l="0" t="0" r="0" b="0"/>
          <wp:wrapNone/>
          <wp:docPr id="647309346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0980021" name=""/>
                  <pic:cNvPicPr/>
                </pic:nvPicPr>
                <pic:blipFill>
                  <a:blip r:embed="rId13">
                    <a:extLst>
                      <a:ext uri="{96DAC541-7B7A-43D3-8B79-37D633B846F1}">
                        <asvg:svgBlip xmlns:asvg="http://schemas.microsoft.com/office/drawing/2016/SVG/main" r:embed="rId1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1080" cy="1021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6954">
      <w:rPr>
        <w:noProof/>
      </w:rPr>
      <w:drawing>
        <wp:anchor distT="0" distB="0" distL="114300" distR="114300" simplePos="0" relativeHeight="251658249" behindDoc="0" locked="0" layoutInCell="1" allowOverlap="1" wp14:anchorId="37D31263" wp14:editId="2E65FA24">
          <wp:simplePos x="0" y="0"/>
          <wp:positionH relativeFrom="page">
            <wp:posOffset>304800</wp:posOffset>
          </wp:positionH>
          <wp:positionV relativeFrom="paragraph">
            <wp:posOffset>-11510645</wp:posOffset>
          </wp:positionV>
          <wp:extent cx="845820" cy="845820"/>
          <wp:effectExtent l="0" t="0" r="0" b="0"/>
          <wp:wrapNone/>
          <wp:docPr id="1297823131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716242" name=""/>
                  <pic:cNvPicPr/>
                </pic:nvPicPr>
                <pic:blipFill>
                  <a:blip r:embed="rId15">
                    <a:extLst>
                      <a:ext uri="{96DAC541-7B7A-43D3-8B79-37D633B846F1}">
                        <asvg:svgBlip xmlns:asvg="http://schemas.microsoft.com/office/drawing/2016/SVG/main" r:embed="rId1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5820" cy="845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6954">
      <w:rPr>
        <w:noProof/>
      </w:rPr>
      <w:drawing>
        <wp:anchor distT="0" distB="0" distL="114300" distR="114300" simplePos="0" relativeHeight="251658243" behindDoc="0" locked="0" layoutInCell="1" allowOverlap="1" wp14:anchorId="4AE16115" wp14:editId="2B68E6A8">
          <wp:simplePos x="0" y="0"/>
          <wp:positionH relativeFrom="column">
            <wp:posOffset>1080770</wp:posOffset>
          </wp:positionH>
          <wp:positionV relativeFrom="paragraph">
            <wp:posOffset>-568960</wp:posOffset>
          </wp:positionV>
          <wp:extent cx="922655" cy="922655"/>
          <wp:effectExtent l="0" t="0" r="0" b="0"/>
          <wp:wrapNone/>
          <wp:docPr id="711361289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22896" name=""/>
                  <pic:cNvPicPr/>
                </pic:nvPicPr>
                <pic:blipFill>
                  <a:blip r:embed="rId11">
                    <a:extLst>
                      <a:ext uri="{96DAC541-7B7A-43D3-8B79-37D633B846F1}">
                        <asvg:svgBlip xmlns:asvg="http://schemas.microsoft.com/office/drawing/2016/SVG/main" r:embed="rId1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0445480">
                    <a:off x="0" y="0"/>
                    <a:ext cx="922655" cy="922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6954">
      <w:rPr>
        <w:noProof/>
      </w:rPr>
      <w:drawing>
        <wp:anchor distT="0" distB="0" distL="114300" distR="114300" simplePos="0" relativeHeight="251658244" behindDoc="0" locked="0" layoutInCell="1" allowOverlap="1" wp14:anchorId="41E2FC59" wp14:editId="72659637">
          <wp:simplePos x="0" y="0"/>
          <wp:positionH relativeFrom="column">
            <wp:posOffset>2103120</wp:posOffset>
          </wp:positionH>
          <wp:positionV relativeFrom="paragraph">
            <wp:posOffset>-568960</wp:posOffset>
          </wp:positionV>
          <wp:extent cx="922911" cy="922911"/>
          <wp:effectExtent l="0" t="0" r="0" b="0"/>
          <wp:wrapNone/>
          <wp:docPr id="1158939921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5842936" name=""/>
                  <pic:cNvPicPr/>
                </pic:nvPicPr>
                <pic:blipFill>
                  <a:blip r:embed="rId9">
                    <a:extLst>
                      <a:ext uri="{96DAC541-7B7A-43D3-8B79-37D633B846F1}">
                        <asvg:svgBlip xmlns:asvg="http://schemas.microsoft.com/office/drawing/2016/SVG/main" r:embed="rId1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738908">
                    <a:off x="0" y="0"/>
                    <a:ext cx="922911" cy="9229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26954">
      <w:rPr>
        <w:noProof/>
      </w:rPr>
      <w:drawing>
        <wp:anchor distT="0" distB="0" distL="114300" distR="114300" simplePos="0" relativeHeight="251658245" behindDoc="0" locked="0" layoutInCell="1" allowOverlap="1" wp14:anchorId="7447607A" wp14:editId="3E40BE5B">
          <wp:simplePos x="0" y="0"/>
          <wp:positionH relativeFrom="column">
            <wp:posOffset>2988945</wp:posOffset>
          </wp:positionH>
          <wp:positionV relativeFrom="paragraph">
            <wp:posOffset>-623570</wp:posOffset>
          </wp:positionV>
          <wp:extent cx="1030848" cy="1030848"/>
          <wp:effectExtent l="0" t="0" r="0" b="0"/>
          <wp:wrapNone/>
          <wp:docPr id="284526156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0590734" name=""/>
                  <pic:cNvPicPr/>
                </pic:nvPicPr>
                <pic:blipFill>
                  <a:blip r:embed="rId7">
                    <a:extLs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0538959">
                    <a:off x="0" y="0"/>
                    <a:ext cx="1030848" cy="10308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6954">
      <w:rPr>
        <w:noProof/>
      </w:rPr>
      <w:drawing>
        <wp:anchor distT="0" distB="0" distL="114300" distR="114300" simplePos="0" relativeHeight="251658246" behindDoc="0" locked="0" layoutInCell="1" allowOverlap="1" wp14:anchorId="0DD13589" wp14:editId="54D384FF">
          <wp:simplePos x="0" y="0"/>
          <wp:positionH relativeFrom="column">
            <wp:posOffset>3928110</wp:posOffset>
          </wp:positionH>
          <wp:positionV relativeFrom="paragraph">
            <wp:posOffset>-568960</wp:posOffset>
          </wp:positionV>
          <wp:extent cx="916992" cy="916992"/>
          <wp:effectExtent l="0" t="0" r="0" b="0"/>
          <wp:wrapNone/>
          <wp:docPr id="2138130406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5008581" name=""/>
                  <pic:cNvPicPr/>
                </pic:nvPicPr>
                <pic:blipFill>
                  <a:blip r:embed="rId5">
                    <a:extLs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423104">
                    <a:off x="0" y="0"/>
                    <a:ext cx="916992" cy="9169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6954">
      <w:rPr>
        <w:noProof/>
      </w:rPr>
      <w:drawing>
        <wp:anchor distT="0" distB="0" distL="114300" distR="114300" simplePos="0" relativeHeight="251658247" behindDoc="0" locked="0" layoutInCell="1" allowOverlap="1" wp14:anchorId="19572010" wp14:editId="51A1FF9B">
          <wp:simplePos x="0" y="0"/>
          <wp:positionH relativeFrom="margin">
            <wp:posOffset>4735830</wp:posOffset>
          </wp:positionH>
          <wp:positionV relativeFrom="paragraph">
            <wp:posOffset>-516255</wp:posOffset>
          </wp:positionV>
          <wp:extent cx="807396" cy="807396"/>
          <wp:effectExtent l="0" t="0" r="0" b="0"/>
          <wp:wrapNone/>
          <wp:docPr id="162863986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2856918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3972830">
                    <a:off x="0" y="0"/>
                    <a:ext cx="807396" cy="8073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6954">
      <w:rPr>
        <w:noProof/>
      </w:rPr>
      <w:drawing>
        <wp:anchor distT="0" distB="0" distL="114300" distR="114300" simplePos="0" relativeHeight="251658248" behindDoc="0" locked="0" layoutInCell="1" allowOverlap="1" wp14:anchorId="7DDD1273" wp14:editId="4ED7B666">
          <wp:simplePos x="0" y="0"/>
          <wp:positionH relativeFrom="column">
            <wp:posOffset>5498465</wp:posOffset>
          </wp:positionH>
          <wp:positionV relativeFrom="paragraph">
            <wp:posOffset>-566420</wp:posOffset>
          </wp:positionV>
          <wp:extent cx="917966" cy="917966"/>
          <wp:effectExtent l="0" t="0" r="0" b="0"/>
          <wp:wrapNone/>
          <wp:docPr id="211797510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921076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9717958">
                    <a:off x="0" y="0"/>
                    <a:ext cx="917966" cy="9179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6954">
      <w:rPr>
        <w:noProof/>
      </w:rPr>
      <w:drawing>
        <wp:anchor distT="0" distB="0" distL="114300" distR="114300" simplePos="0" relativeHeight="251658242" behindDoc="0" locked="0" layoutInCell="1" allowOverlap="1" wp14:anchorId="5C7C2A7D" wp14:editId="447D3FC5">
          <wp:simplePos x="0" y="0"/>
          <wp:positionH relativeFrom="margin">
            <wp:posOffset>57785</wp:posOffset>
          </wp:positionH>
          <wp:positionV relativeFrom="paragraph">
            <wp:posOffset>-618490</wp:posOffset>
          </wp:positionV>
          <wp:extent cx="1021405" cy="1021405"/>
          <wp:effectExtent l="0" t="0" r="0" b="0"/>
          <wp:wrapNone/>
          <wp:docPr id="1654128014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0980021" name=""/>
                  <pic:cNvPicPr/>
                </pic:nvPicPr>
                <pic:blipFill>
                  <a:blip r:embed="rId13">
                    <a:extLst>
                      <a:ext uri="{96DAC541-7B7A-43D3-8B79-37D633B846F1}">
                        <asvg:svgBlip xmlns:asvg="http://schemas.microsoft.com/office/drawing/2016/SVG/main" r:embed="rId1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1405" cy="1021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6954">
      <w:rPr>
        <w:noProof/>
      </w:rPr>
      <w:drawing>
        <wp:anchor distT="0" distB="0" distL="114300" distR="114300" simplePos="0" relativeHeight="251658241" behindDoc="0" locked="0" layoutInCell="1" allowOverlap="1" wp14:anchorId="4CCB49ED" wp14:editId="140444CE">
          <wp:simplePos x="0" y="0"/>
          <wp:positionH relativeFrom="page">
            <wp:posOffset>144780</wp:posOffset>
          </wp:positionH>
          <wp:positionV relativeFrom="paragraph">
            <wp:posOffset>-530225</wp:posOffset>
          </wp:positionV>
          <wp:extent cx="846306" cy="846306"/>
          <wp:effectExtent l="0" t="0" r="0" b="0"/>
          <wp:wrapNone/>
          <wp:docPr id="1770382198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716242" name=""/>
                  <pic:cNvPicPr/>
                </pic:nvPicPr>
                <pic:blipFill>
                  <a:blip r:embed="rId15">
                    <a:extLst>
                      <a:ext uri="{96DAC541-7B7A-43D3-8B79-37D633B846F1}">
                        <asvg:svgBlip xmlns:asvg="http://schemas.microsoft.com/office/drawing/2016/SVG/main" r:embed="rId1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6306" cy="8463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456028C" w14:textId="77777777" w:rsidR="00F25F29" w:rsidRDefault="00F25F2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1155E2" w14:textId="77777777" w:rsidR="00334655" w:rsidRDefault="00334655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FDB94" w14:textId="430A11FB" w:rsidR="009E6AE0" w:rsidRDefault="009E6AE0" w:rsidP="009E6AE0">
    <w:pPr>
      <w:pStyle w:val="En-tte"/>
    </w:pPr>
    <w:r w:rsidRPr="00626954">
      <w:rPr>
        <w:noProof/>
      </w:rPr>
      <w:drawing>
        <wp:anchor distT="0" distB="0" distL="114300" distR="114300" simplePos="0" relativeHeight="251658273" behindDoc="0" locked="0" layoutInCell="1" allowOverlap="1" wp14:anchorId="0B27A3CC" wp14:editId="7774B4A1">
          <wp:simplePos x="0" y="0"/>
          <wp:positionH relativeFrom="column">
            <wp:posOffset>5511165</wp:posOffset>
          </wp:positionH>
          <wp:positionV relativeFrom="paragraph">
            <wp:posOffset>-742950</wp:posOffset>
          </wp:positionV>
          <wp:extent cx="917575" cy="917575"/>
          <wp:effectExtent l="0" t="0" r="0" b="0"/>
          <wp:wrapNone/>
          <wp:docPr id="172117021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921076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9717958">
                    <a:off x="0" y="0"/>
                    <a:ext cx="917575" cy="917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6954">
      <w:rPr>
        <w:noProof/>
      </w:rPr>
      <w:drawing>
        <wp:anchor distT="0" distB="0" distL="114300" distR="114300" simplePos="0" relativeHeight="251658272" behindDoc="0" locked="0" layoutInCell="1" allowOverlap="1" wp14:anchorId="07280855" wp14:editId="61B4FDAD">
          <wp:simplePos x="0" y="0"/>
          <wp:positionH relativeFrom="margin">
            <wp:posOffset>4748530</wp:posOffset>
          </wp:positionH>
          <wp:positionV relativeFrom="paragraph">
            <wp:posOffset>-692785</wp:posOffset>
          </wp:positionV>
          <wp:extent cx="807085" cy="807085"/>
          <wp:effectExtent l="0" t="0" r="0" b="0"/>
          <wp:wrapNone/>
          <wp:docPr id="1045255882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2856918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3972830">
                    <a:off x="0" y="0"/>
                    <a:ext cx="807085" cy="807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6954">
      <w:rPr>
        <w:noProof/>
      </w:rPr>
      <w:drawing>
        <wp:anchor distT="0" distB="0" distL="114300" distR="114300" simplePos="0" relativeHeight="251658271" behindDoc="0" locked="0" layoutInCell="1" allowOverlap="1" wp14:anchorId="60B2B12F" wp14:editId="309BBD2C">
          <wp:simplePos x="0" y="0"/>
          <wp:positionH relativeFrom="column">
            <wp:posOffset>3940810</wp:posOffset>
          </wp:positionH>
          <wp:positionV relativeFrom="paragraph">
            <wp:posOffset>-745490</wp:posOffset>
          </wp:positionV>
          <wp:extent cx="916940" cy="916940"/>
          <wp:effectExtent l="0" t="0" r="0" b="0"/>
          <wp:wrapNone/>
          <wp:docPr id="47025273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5008581" name=""/>
                  <pic:cNvPicPr/>
                </pic:nvPicPr>
                <pic:blipFill>
                  <a:blip r:embed="rId5">
                    <a:extLs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423104">
                    <a:off x="0" y="0"/>
                    <a:ext cx="916940" cy="916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6954">
      <w:rPr>
        <w:noProof/>
      </w:rPr>
      <w:drawing>
        <wp:anchor distT="0" distB="0" distL="114300" distR="114300" simplePos="0" relativeHeight="251658270" behindDoc="0" locked="0" layoutInCell="1" allowOverlap="1" wp14:anchorId="4DD9C891" wp14:editId="62D56BF7">
          <wp:simplePos x="0" y="0"/>
          <wp:positionH relativeFrom="column">
            <wp:posOffset>3001645</wp:posOffset>
          </wp:positionH>
          <wp:positionV relativeFrom="paragraph">
            <wp:posOffset>-800100</wp:posOffset>
          </wp:positionV>
          <wp:extent cx="1030605" cy="1030605"/>
          <wp:effectExtent l="0" t="0" r="0" b="0"/>
          <wp:wrapNone/>
          <wp:docPr id="1567762649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0590734" name=""/>
                  <pic:cNvPicPr/>
                </pic:nvPicPr>
                <pic:blipFill>
                  <a:blip r:embed="rId7">
                    <a:extLs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0538959">
                    <a:off x="0" y="0"/>
                    <a:ext cx="1030605" cy="1030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6954">
      <w:rPr>
        <w:noProof/>
      </w:rPr>
      <w:drawing>
        <wp:anchor distT="0" distB="0" distL="114300" distR="114300" simplePos="0" relativeHeight="251658269" behindDoc="0" locked="0" layoutInCell="1" allowOverlap="1" wp14:anchorId="39C44053" wp14:editId="7310B3FA">
          <wp:simplePos x="0" y="0"/>
          <wp:positionH relativeFrom="column">
            <wp:posOffset>2115820</wp:posOffset>
          </wp:positionH>
          <wp:positionV relativeFrom="paragraph">
            <wp:posOffset>-745490</wp:posOffset>
          </wp:positionV>
          <wp:extent cx="922655" cy="922655"/>
          <wp:effectExtent l="0" t="0" r="0" b="0"/>
          <wp:wrapNone/>
          <wp:docPr id="579229100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5842936" name=""/>
                  <pic:cNvPicPr/>
                </pic:nvPicPr>
                <pic:blipFill>
                  <a:blip r:embed="rId9">
                    <a:extLst>
                      <a:ext uri="{96DAC541-7B7A-43D3-8B79-37D633B846F1}">
                        <asvg:svgBlip xmlns:asvg="http://schemas.microsoft.com/office/drawing/2016/SVG/main" r:embed="rId1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738908">
                    <a:off x="0" y="0"/>
                    <a:ext cx="922655" cy="922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26954">
      <w:rPr>
        <w:noProof/>
      </w:rPr>
      <w:drawing>
        <wp:anchor distT="0" distB="0" distL="114300" distR="114300" simplePos="0" relativeHeight="251658268" behindDoc="0" locked="0" layoutInCell="1" allowOverlap="1" wp14:anchorId="302A627E" wp14:editId="53049D3B">
          <wp:simplePos x="0" y="0"/>
          <wp:positionH relativeFrom="column">
            <wp:posOffset>1093470</wp:posOffset>
          </wp:positionH>
          <wp:positionV relativeFrom="paragraph">
            <wp:posOffset>-745490</wp:posOffset>
          </wp:positionV>
          <wp:extent cx="922655" cy="922655"/>
          <wp:effectExtent l="0" t="0" r="0" b="0"/>
          <wp:wrapNone/>
          <wp:docPr id="987703131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22896" name=""/>
                  <pic:cNvPicPr/>
                </pic:nvPicPr>
                <pic:blipFill>
                  <a:blip r:embed="rId11">
                    <a:extLst>
                      <a:ext uri="{96DAC541-7B7A-43D3-8B79-37D633B846F1}">
                        <asvg:svgBlip xmlns:asvg="http://schemas.microsoft.com/office/drawing/2016/SVG/main" r:embed="rId1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0445480">
                    <a:off x="0" y="0"/>
                    <a:ext cx="922655" cy="922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6954">
      <w:rPr>
        <w:noProof/>
      </w:rPr>
      <w:drawing>
        <wp:anchor distT="0" distB="0" distL="114300" distR="114300" simplePos="0" relativeHeight="251658267" behindDoc="0" locked="0" layoutInCell="1" allowOverlap="1" wp14:anchorId="644DA25F" wp14:editId="09C7DA0B">
          <wp:simplePos x="0" y="0"/>
          <wp:positionH relativeFrom="margin">
            <wp:posOffset>70485</wp:posOffset>
          </wp:positionH>
          <wp:positionV relativeFrom="paragraph">
            <wp:posOffset>-795020</wp:posOffset>
          </wp:positionV>
          <wp:extent cx="1021080" cy="1021080"/>
          <wp:effectExtent l="0" t="0" r="0" b="0"/>
          <wp:wrapNone/>
          <wp:docPr id="802857715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0980021" name=""/>
                  <pic:cNvPicPr/>
                </pic:nvPicPr>
                <pic:blipFill>
                  <a:blip r:embed="rId13">
                    <a:extLst>
                      <a:ext uri="{96DAC541-7B7A-43D3-8B79-37D633B846F1}">
                        <asvg:svgBlip xmlns:asvg="http://schemas.microsoft.com/office/drawing/2016/SVG/main" r:embed="rId1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1080" cy="1021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6954">
      <w:rPr>
        <w:noProof/>
      </w:rPr>
      <w:drawing>
        <wp:anchor distT="0" distB="0" distL="114300" distR="114300" simplePos="0" relativeHeight="251658266" behindDoc="0" locked="0" layoutInCell="1" allowOverlap="1" wp14:anchorId="69D49214" wp14:editId="24A5DACE">
          <wp:simplePos x="0" y="0"/>
          <wp:positionH relativeFrom="page">
            <wp:posOffset>156845</wp:posOffset>
          </wp:positionH>
          <wp:positionV relativeFrom="paragraph">
            <wp:posOffset>-706755</wp:posOffset>
          </wp:positionV>
          <wp:extent cx="845820" cy="845820"/>
          <wp:effectExtent l="0" t="0" r="0" b="0"/>
          <wp:wrapNone/>
          <wp:docPr id="1471358716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716242" name=""/>
                  <pic:cNvPicPr/>
                </pic:nvPicPr>
                <pic:blipFill>
                  <a:blip r:embed="rId15">
                    <a:extLst>
                      <a:ext uri="{96DAC541-7B7A-43D3-8B79-37D633B846F1}">
                        <asvg:svgBlip xmlns:asvg="http://schemas.microsoft.com/office/drawing/2016/SVG/main" r:embed="rId1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5820" cy="845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206DB0" w14:textId="137B09C8" w:rsidR="00334655" w:rsidRDefault="00334655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73997A" w14:textId="3EFEEDCE" w:rsidR="00F623CE" w:rsidRDefault="009E6AE0">
    <w:pPr>
      <w:pStyle w:val="En-tte"/>
    </w:pPr>
    <w:r w:rsidRPr="00626954">
      <w:rPr>
        <w:noProof/>
      </w:rPr>
      <w:drawing>
        <wp:anchor distT="0" distB="0" distL="114300" distR="114300" simplePos="0" relativeHeight="251658264" behindDoc="0" locked="0" layoutInCell="1" allowOverlap="1" wp14:anchorId="1FACA602" wp14:editId="6BC5A476">
          <wp:simplePos x="0" y="0"/>
          <wp:positionH relativeFrom="column">
            <wp:posOffset>5511165</wp:posOffset>
          </wp:positionH>
          <wp:positionV relativeFrom="paragraph">
            <wp:posOffset>-781050</wp:posOffset>
          </wp:positionV>
          <wp:extent cx="917575" cy="917575"/>
          <wp:effectExtent l="0" t="0" r="0" b="0"/>
          <wp:wrapNone/>
          <wp:docPr id="1071340135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921076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9717958">
                    <a:off x="0" y="0"/>
                    <a:ext cx="917575" cy="917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6954">
      <w:rPr>
        <w:noProof/>
      </w:rPr>
      <w:drawing>
        <wp:anchor distT="0" distB="0" distL="114300" distR="114300" simplePos="0" relativeHeight="251658263" behindDoc="0" locked="0" layoutInCell="1" allowOverlap="1" wp14:anchorId="05EE7803" wp14:editId="36440D79">
          <wp:simplePos x="0" y="0"/>
          <wp:positionH relativeFrom="margin">
            <wp:posOffset>4748530</wp:posOffset>
          </wp:positionH>
          <wp:positionV relativeFrom="paragraph">
            <wp:posOffset>-730885</wp:posOffset>
          </wp:positionV>
          <wp:extent cx="807085" cy="807085"/>
          <wp:effectExtent l="0" t="0" r="0" b="0"/>
          <wp:wrapNone/>
          <wp:docPr id="1291192161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2856918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3972830">
                    <a:off x="0" y="0"/>
                    <a:ext cx="807085" cy="807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6954">
      <w:rPr>
        <w:noProof/>
      </w:rPr>
      <w:drawing>
        <wp:anchor distT="0" distB="0" distL="114300" distR="114300" simplePos="0" relativeHeight="251658262" behindDoc="0" locked="0" layoutInCell="1" allowOverlap="1" wp14:anchorId="213E95FF" wp14:editId="7EC3BD59">
          <wp:simplePos x="0" y="0"/>
          <wp:positionH relativeFrom="column">
            <wp:posOffset>3940810</wp:posOffset>
          </wp:positionH>
          <wp:positionV relativeFrom="paragraph">
            <wp:posOffset>-783590</wp:posOffset>
          </wp:positionV>
          <wp:extent cx="916940" cy="916940"/>
          <wp:effectExtent l="0" t="0" r="0" b="0"/>
          <wp:wrapNone/>
          <wp:docPr id="1623038891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5008581" name=""/>
                  <pic:cNvPicPr/>
                </pic:nvPicPr>
                <pic:blipFill>
                  <a:blip r:embed="rId5">
                    <a:extLs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423104">
                    <a:off x="0" y="0"/>
                    <a:ext cx="916940" cy="916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6954">
      <w:rPr>
        <w:noProof/>
      </w:rPr>
      <w:drawing>
        <wp:anchor distT="0" distB="0" distL="114300" distR="114300" simplePos="0" relativeHeight="251658261" behindDoc="0" locked="0" layoutInCell="1" allowOverlap="1" wp14:anchorId="71672B42" wp14:editId="44E776C2">
          <wp:simplePos x="0" y="0"/>
          <wp:positionH relativeFrom="column">
            <wp:posOffset>3001645</wp:posOffset>
          </wp:positionH>
          <wp:positionV relativeFrom="paragraph">
            <wp:posOffset>-838200</wp:posOffset>
          </wp:positionV>
          <wp:extent cx="1030605" cy="1030605"/>
          <wp:effectExtent l="0" t="0" r="0" b="0"/>
          <wp:wrapNone/>
          <wp:docPr id="630555657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0590734" name=""/>
                  <pic:cNvPicPr/>
                </pic:nvPicPr>
                <pic:blipFill>
                  <a:blip r:embed="rId7">
                    <a:extLs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0538959">
                    <a:off x="0" y="0"/>
                    <a:ext cx="1030605" cy="1030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6954">
      <w:rPr>
        <w:noProof/>
      </w:rPr>
      <w:drawing>
        <wp:anchor distT="0" distB="0" distL="114300" distR="114300" simplePos="0" relativeHeight="251658260" behindDoc="0" locked="0" layoutInCell="1" allowOverlap="1" wp14:anchorId="37FA4EE6" wp14:editId="18BDD029">
          <wp:simplePos x="0" y="0"/>
          <wp:positionH relativeFrom="column">
            <wp:posOffset>2115820</wp:posOffset>
          </wp:positionH>
          <wp:positionV relativeFrom="paragraph">
            <wp:posOffset>-783590</wp:posOffset>
          </wp:positionV>
          <wp:extent cx="922655" cy="922655"/>
          <wp:effectExtent l="0" t="0" r="0" b="0"/>
          <wp:wrapNone/>
          <wp:docPr id="646268874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5842936" name=""/>
                  <pic:cNvPicPr/>
                </pic:nvPicPr>
                <pic:blipFill>
                  <a:blip r:embed="rId9">
                    <a:extLst>
                      <a:ext uri="{96DAC541-7B7A-43D3-8B79-37D633B846F1}">
                        <asvg:svgBlip xmlns:asvg="http://schemas.microsoft.com/office/drawing/2016/SVG/main" r:embed="rId1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738908">
                    <a:off x="0" y="0"/>
                    <a:ext cx="922655" cy="922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26954">
      <w:rPr>
        <w:noProof/>
      </w:rPr>
      <w:drawing>
        <wp:anchor distT="0" distB="0" distL="114300" distR="114300" simplePos="0" relativeHeight="251658259" behindDoc="0" locked="0" layoutInCell="1" allowOverlap="1" wp14:anchorId="11D20CEF" wp14:editId="2780F182">
          <wp:simplePos x="0" y="0"/>
          <wp:positionH relativeFrom="column">
            <wp:posOffset>1093470</wp:posOffset>
          </wp:positionH>
          <wp:positionV relativeFrom="paragraph">
            <wp:posOffset>-783590</wp:posOffset>
          </wp:positionV>
          <wp:extent cx="922655" cy="922655"/>
          <wp:effectExtent l="0" t="0" r="0" b="0"/>
          <wp:wrapNone/>
          <wp:docPr id="1457247109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22896" name=""/>
                  <pic:cNvPicPr/>
                </pic:nvPicPr>
                <pic:blipFill>
                  <a:blip r:embed="rId11">
                    <a:extLst>
                      <a:ext uri="{96DAC541-7B7A-43D3-8B79-37D633B846F1}">
                        <asvg:svgBlip xmlns:asvg="http://schemas.microsoft.com/office/drawing/2016/SVG/main" r:embed="rId1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0445480">
                    <a:off x="0" y="0"/>
                    <a:ext cx="922655" cy="922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6954">
      <w:rPr>
        <w:noProof/>
      </w:rPr>
      <w:drawing>
        <wp:anchor distT="0" distB="0" distL="114300" distR="114300" simplePos="0" relativeHeight="251658258" behindDoc="0" locked="0" layoutInCell="1" allowOverlap="1" wp14:anchorId="2B1E4703" wp14:editId="0687EC4D">
          <wp:simplePos x="0" y="0"/>
          <wp:positionH relativeFrom="margin">
            <wp:posOffset>70485</wp:posOffset>
          </wp:positionH>
          <wp:positionV relativeFrom="paragraph">
            <wp:posOffset>-833120</wp:posOffset>
          </wp:positionV>
          <wp:extent cx="1021080" cy="1021080"/>
          <wp:effectExtent l="0" t="0" r="0" b="0"/>
          <wp:wrapNone/>
          <wp:docPr id="924323602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0980021" name=""/>
                  <pic:cNvPicPr/>
                </pic:nvPicPr>
                <pic:blipFill>
                  <a:blip r:embed="rId13">
                    <a:extLst>
                      <a:ext uri="{96DAC541-7B7A-43D3-8B79-37D633B846F1}">
                        <asvg:svgBlip xmlns:asvg="http://schemas.microsoft.com/office/drawing/2016/SVG/main" r:embed="rId1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1080" cy="1021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6954">
      <w:rPr>
        <w:noProof/>
      </w:rPr>
      <w:drawing>
        <wp:anchor distT="0" distB="0" distL="114300" distR="114300" simplePos="0" relativeHeight="251658257" behindDoc="0" locked="0" layoutInCell="1" allowOverlap="1" wp14:anchorId="06800500" wp14:editId="701011DB">
          <wp:simplePos x="0" y="0"/>
          <wp:positionH relativeFrom="page">
            <wp:posOffset>156845</wp:posOffset>
          </wp:positionH>
          <wp:positionV relativeFrom="paragraph">
            <wp:posOffset>-744855</wp:posOffset>
          </wp:positionV>
          <wp:extent cx="845820" cy="845820"/>
          <wp:effectExtent l="0" t="0" r="0" b="0"/>
          <wp:wrapNone/>
          <wp:docPr id="1440315854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716242" name=""/>
                  <pic:cNvPicPr/>
                </pic:nvPicPr>
                <pic:blipFill>
                  <a:blip r:embed="rId15">
                    <a:extLst>
                      <a:ext uri="{96DAC541-7B7A-43D3-8B79-37D633B846F1}">
                        <asvg:svgBlip xmlns:asvg="http://schemas.microsoft.com/office/drawing/2016/SVG/main" r:embed="rId1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5820" cy="845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D407F"/>
    <w:multiLevelType w:val="hybridMultilevel"/>
    <w:tmpl w:val="390AAF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E4B86"/>
    <w:multiLevelType w:val="hybridMultilevel"/>
    <w:tmpl w:val="1C1810D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9B5FF3"/>
    <w:multiLevelType w:val="hybridMultilevel"/>
    <w:tmpl w:val="8D8223B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88258A"/>
    <w:multiLevelType w:val="hybridMultilevel"/>
    <w:tmpl w:val="B02C01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BB3467"/>
    <w:multiLevelType w:val="hybridMultilevel"/>
    <w:tmpl w:val="23C0CA38"/>
    <w:lvl w:ilvl="0" w:tplc="040C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5" w15:restartNumberingAfterBreak="0">
    <w:nsid w:val="16403EB3"/>
    <w:multiLevelType w:val="hybridMultilevel"/>
    <w:tmpl w:val="D5FA6B6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932D1C"/>
    <w:multiLevelType w:val="hybridMultilevel"/>
    <w:tmpl w:val="8990F8BA"/>
    <w:lvl w:ilvl="0" w:tplc="78E46142">
      <w:start w:val="1"/>
      <w:numFmt w:val="bullet"/>
      <w:lvlText w:val=""/>
      <w:lvlJc w:val="righ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BC5AD7"/>
    <w:multiLevelType w:val="hybridMultilevel"/>
    <w:tmpl w:val="873A5D52"/>
    <w:lvl w:ilvl="0" w:tplc="78E46142">
      <w:start w:val="1"/>
      <w:numFmt w:val="bullet"/>
      <w:lvlText w:val=""/>
      <w:lvlJc w:val="righ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EB2918"/>
    <w:multiLevelType w:val="hybridMultilevel"/>
    <w:tmpl w:val="7DAA4B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A01F2A"/>
    <w:multiLevelType w:val="hybridMultilevel"/>
    <w:tmpl w:val="389E813E"/>
    <w:lvl w:ilvl="0" w:tplc="37E84842">
      <w:start w:val="1"/>
      <w:numFmt w:val="bullet"/>
      <w:pStyle w:val="Pu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B5457A"/>
    <w:multiLevelType w:val="hybridMultilevel"/>
    <w:tmpl w:val="A17CAA30"/>
    <w:lvl w:ilvl="0" w:tplc="5E4E48B4">
      <w:start w:val="1"/>
      <w:numFmt w:val="lowerLetter"/>
      <w:lvlText w:val="%1-"/>
      <w:lvlJc w:val="left"/>
      <w:pPr>
        <w:ind w:left="720" w:hanging="360"/>
      </w:pPr>
      <w:rPr>
        <w:rFonts w:ascii="Inter" w:eastAsiaTheme="minorHAnsi" w:hAnsi="Inter" w:cstheme="minorBidi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697304"/>
    <w:multiLevelType w:val="hybridMultilevel"/>
    <w:tmpl w:val="4E22EC5C"/>
    <w:lvl w:ilvl="0" w:tplc="78E46142">
      <w:start w:val="1"/>
      <w:numFmt w:val="bullet"/>
      <w:lvlText w:val=""/>
      <w:lvlJc w:val="righ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5559BB"/>
    <w:multiLevelType w:val="hybridMultilevel"/>
    <w:tmpl w:val="95C06546"/>
    <w:lvl w:ilvl="0" w:tplc="AADE9732">
      <w:start w:val="1"/>
      <w:numFmt w:val="bullet"/>
      <w:lvlText w:val=""/>
      <w:lvlJc w:val="righ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1517E8"/>
    <w:multiLevelType w:val="hybridMultilevel"/>
    <w:tmpl w:val="407A0066"/>
    <w:lvl w:ilvl="0" w:tplc="A98AA96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AC3F89"/>
    <w:multiLevelType w:val="hybridMultilevel"/>
    <w:tmpl w:val="ABD0CA4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D52CE2"/>
    <w:multiLevelType w:val="hybridMultilevel"/>
    <w:tmpl w:val="BC4C46C8"/>
    <w:lvl w:ilvl="0" w:tplc="C4766D9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107B06"/>
    <w:multiLevelType w:val="hybridMultilevel"/>
    <w:tmpl w:val="F42A72C6"/>
    <w:lvl w:ilvl="0" w:tplc="78E46142">
      <w:start w:val="1"/>
      <w:numFmt w:val="bullet"/>
      <w:lvlText w:val=""/>
      <w:lvlJc w:val="righ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4EF0C6C"/>
    <w:multiLevelType w:val="hybridMultilevel"/>
    <w:tmpl w:val="14A8BA84"/>
    <w:lvl w:ilvl="0" w:tplc="E20A3550">
      <w:start w:val="1"/>
      <w:numFmt w:val="bullet"/>
      <w:lvlText w:val=""/>
      <w:lvlJc w:val="righ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021624"/>
    <w:multiLevelType w:val="hybridMultilevel"/>
    <w:tmpl w:val="28F219E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3E6A30"/>
    <w:multiLevelType w:val="hybridMultilevel"/>
    <w:tmpl w:val="D38AFF22"/>
    <w:lvl w:ilvl="0" w:tplc="78E66FE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0730ED"/>
    <w:multiLevelType w:val="hybridMultilevel"/>
    <w:tmpl w:val="6D666C86"/>
    <w:lvl w:ilvl="0" w:tplc="DF66DFD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C54B06"/>
    <w:multiLevelType w:val="hybridMultilevel"/>
    <w:tmpl w:val="28F219E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E554B3"/>
    <w:multiLevelType w:val="hybridMultilevel"/>
    <w:tmpl w:val="1C90019E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7212A8B"/>
    <w:multiLevelType w:val="hybridMultilevel"/>
    <w:tmpl w:val="801AFFC6"/>
    <w:lvl w:ilvl="0" w:tplc="3356C04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D44F9C"/>
    <w:multiLevelType w:val="multilevel"/>
    <w:tmpl w:val="040C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77106A97"/>
    <w:multiLevelType w:val="hybridMultilevel"/>
    <w:tmpl w:val="27F42936"/>
    <w:lvl w:ilvl="0" w:tplc="431629D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DA3530"/>
    <w:multiLevelType w:val="hybridMultilevel"/>
    <w:tmpl w:val="28F219E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9124F7"/>
    <w:multiLevelType w:val="hybridMultilevel"/>
    <w:tmpl w:val="454CCF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8604897">
    <w:abstractNumId w:val="9"/>
  </w:num>
  <w:num w:numId="2" w16cid:durableId="526869062">
    <w:abstractNumId w:val="24"/>
  </w:num>
  <w:num w:numId="3" w16cid:durableId="1421755021">
    <w:abstractNumId w:val="23"/>
  </w:num>
  <w:num w:numId="4" w16cid:durableId="1340890327">
    <w:abstractNumId w:val="20"/>
  </w:num>
  <w:num w:numId="5" w16cid:durableId="187061836">
    <w:abstractNumId w:val="19"/>
  </w:num>
  <w:num w:numId="6" w16cid:durableId="602735387">
    <w:abstractNumId w:val="15"/>
  </w:num>
  <w:num w:numId="7" w16cid:durableId="1210262830">
    <w:abstractNumId w:val="27"/>
  </w:num>
  <w:num w:numId="8" w16cid:durableId="1970235029">
    <w:abstractNumId w:val="8"/>
  </w:num>
  <w:num w:numId="9" w16cid:durableId="1915191293">
    <w:abstractNumId w:val="25"/>
  </w:num>
  <w:num w:numId="10" w16cid:durableId="967902021">
    <w:abstractNumId w:val="4"/>
  </w:num>
  <w:num w:numId="11" w16cid:durableId="454519284">
    <w:abstractNumId w:val="18"/>
  </w:num>
  <w:num w:numId="12" w16cid:durableId="949975718">
    <w:abstractNumId w:val="5"/>
  </w:num>
  <w:num w:numId="13" w16cid:durableId="1499538220">
    <w:abstractNumId w:val="10"/>
  </w:num>
  <w:num w:numId="14" w16cid:durableId="1805074566">
    <w:abstractNumId w:val="2"/>
  </w:num>
  <w:num w:numId="15" w16cid:durableId="590046753">
    <w:abstractNumId w:val="14"/>
  </w:num>
  <w:num w:numId="16" w16cid:durableId="2028556664">
    <w:abstractNumId w:val="0"/>
  </w:num>
  <w:num w:numId="17" w16cid:durableId="631061857">
    <w:abstractNumId w:val="1"/>
  </w:num>
  <w:num w:numId="18" w16cid:durableId="1583829959">
    <w:abstractNumId w:val="12"/>
  </w:num>
  <w:num w:numId="19" w16cid:durableId="1752001451">
    <w:abstractNumId w:val="17"/>
  </w:num>
  <w:num w:numId="20" w16cid:durableId="892960184">
    <w:abstractNumId w:val="22"/>
  </w:num>
  <w:num w:numId="21" w16cid:durableId="1064181953">
    <w:abstractNumId w:val="13"/>
  </w:num>
  <w:num w:numId="22" w16cid:durableId="2103838934">
    <w:abstractNumId w:val="7"/>
  </w:num>
  <w:num w:numId="23" w16cid:durableId="802237336">
    <w:abstractNumId w:val="6"/>
  </w:num>
  <w:num w:numId="24" w16cid:durableId="452946629">
    <w:abstractNumId w:val="16"/>
  </w:num>
  <w:num w:numId="25" w16cid:durableId="1658681493">
    <w:abstractNumId w:val="11"/>
  </w:num>
  <w:num w:numId="26" w16cid:durableId="1453091410">
    <w:abstractNumId w:val="3"/>
  </w:num>
  <w:num w:numId="27" w16cid:durableId="1862433120">
    <w:abstractNumId w:val="21"/>
  </w:num>
  <w:num w:numId="28" w16cid:durableId="867136015">
    <w:abstractNumId w:val="2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>
      <o:colormru v:ext="edit" colors="#f6eed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F29"/>
    <w:rsid w:val="00005982"/>
    <w:rsid w:val="000151AD"/>
    <w:rsid w:val="000209A4"/>
    <w:rsid w:val="000278D8"/>
    <w:rsid w:val="00030114"/>
    <w:rsid w:val="00056729"/>
    <w:rsid w:val="00063DD4"/>
    <w:rsid w:val="000641AB"/>
    <w:rsid w:val="00076D73"/>
    <w:rsid w:val="00096D61"/>
    <w:rsid w:val="000A2E03"/>
    <w:rsid w:val="000B0E0A"/>
    <w:rsid w:val="000C1439"/>
    <w:rsid w:val="000C1C98"/>
    <w:rsid w:val="000D613B"/>
    <w:rsid w:val="000E5AEF"/>
    <w:rsid w:val="000F51E8"/>
    <w:rsid w:val="00113A3B"/>
    <w:rsid w:val="00120660"/>
    <w:rsid w:val="001308BB"/>
    <w:rsid w:val="001319D8"/>
    <w:rsid w:val="0013234E"/>
    <w:rsid w:val="00143077"/>
    <w:rsid w:val="0015402C"/>
    <w:rsid w:val="00160AF8"/>
    <w:rsid w:val="001625AF"/>
    <w:rsid w:val="00196D0E"/>
    <w:rsid w:val="001F3746"/>
    <w:rsid w:val="001F7211"/>
    <w:rsid w:val="00213121"/>
    <w:rsid w:val="00214D9D"/>
    <w:rsid w:val="002156E2"/>
    <w:rsid w:val="00215A13"/>
    <w:rsid w:val="00233C04"/>
    <w:rsid w:val="002432B7"/>
    <w:rsid w:val="00246489"/>
    <w:rsid w:val="00263EA7"/>
    <w:rsid w:val="00272BC6"/>
    <w:rsid w:val="002769C9"/>
    <w:rsid w:val="00276F29"/>
    <w:rsid w:val="00284ED9"/>
    <w:rsid w:val="0029488E"/>
    <w:rsid w:val="00295FF2"/>
    <w:rsid w:val="002A5DFC"/>
    <w:rsid w:val="002A6CBF"/>
    <w:rsid w:val="002E41C6"/>
    <w:rsid w:val="002E4481"/>
    <w:rsid w:val="002F7B61"/>
    <w:rsid w:val="00322156"/>
    <w:rsid w:val="003328AF"/>
    <w:rsid w:val="00334655"/>
    <w:rsid w:val="00364AAE"/>
    <w:rsid w:val="003666F0"/>
    <w:rsid w:val="00367C44"/>
    <w:rsid w:val="003731EB"/>
    <w:rsid w:val="00374833"/>
    <w:rsid w:val="00384C7C"/>
    <w:rsid w:val="0038702D"/>
    <w:rsid w:val="0039425D"/>
    <w:rsid w:val="0039504F"/>
    <w:rsid w:val="00396A99"/>
    <w:rsid w:val="003A075A"/>
    <w:rsid w:val="003A11DF"/>
    <w:rsid w:val="003B1F8C"/>
    <w:rsid w:val="003C17A0"/>
    <w:rsid w:val="003C2744"/>
    <w:rsid w:val="003C383B"/>
    <w:rsid w:val="003C3C7C"/>
    <w:rsid w:val="003C76A0"/>
    <w:rsid w:val="003F7D97"/>
    <w:rsid w:val="00441376"/>
    <w:rsid w:val="0044790E"/>
    <w:rsid w:val="00474FC3"/>
    <w:rsid w:val="004779BD"/>
    <w:rsid w:val="004861FA"/>
    <w:rsid w:val="004A02B1"/>
    <w:rsid w:val="004A3AA9"/>
    <w:rsid w:val="004D2D41"/>
    <w:rsid w:val="00514F54"/>
    <w:rsid w:val="0051615B"/>
    <w:rsid w:val="005214FA"/>
    <w:rsid w:val="00524A9C"/>
    <w:rsid w:val="005512B3"/>
    <w:rsid w:val="005609E1"/>
    <w:rsid w:val="00566982"/>
    <w:rsid w:val="005701F8"/>
    <w:rsid w:val="00572606"/>
    <w:rsid w:val="005747D9"/>
    <w:rsid w:val="00574A8F"/>
    <w:rsid w:val="005A208F"/>
    <w:rsid w:val="005B7D23"/>
    <w:rsid w:val="005C227E"/>
    <w:rsid w:val="005C5EB2"/>
    <w:rsid w:val="005D1E8D"/>
    <w:rsid w:val="005F275F"/>
    <w:rsid w:val="005F38C3"/>
    <w:rsid w:val="005F74CF"/>
    <w:rsid w:val="006216E5"/>
    <w:rsid w:val="00626954"/>
    <w:rsid w:val="00650819"/>
    <w:rsid w:val="0066122C"/>
    <w:rsid w:val="0066298A"/>
    <w:rsid w:val="006731C6"/>
    <w:rsid w:val="00684340"/>
    <w:rsid w:val="00694423"/>
    <w:rsid w:val="00695AED"/>
    <w:rsid w:val="006A156D"/>
    <w:rsid w:val="006B12DC"/>
    <w:rsid w:val="006B1CAF"/>
    <w:rsid w:val="006B5E64"/>
    <w:rsid w:val="006C0F28"/>
    <w:rsid w:val="006D5CF0"/>
    <w:rsid w:val="006D7593"/>
    <w:rsid w:val="006E734C"/>
    <w:rsid w:val="006F05CE"/>
    <w:rsid w:val="0071426A"/>
    <w:rsid w:val="007208B0"/>
    <w:rsid w:val="00734C29"/>
    <w:rsid w:val="00745427"/>
    <w:rsid w:val="00746006"/>
    <w:rsid w:val="007669C8"/>
    <w:rsid w:val="00767B7D"/>
    <w:rsid w:val="00780B7C"/>
    <w:rsid w:val="007A158D"/>
    <w:rsid w:val="007A6843"/>
    <w:rsid w:val="007D07D2"/>
    <w:rsid w:val="007D342E"/>
    <w:rsid w:val="007E1BF6"/>
    <w:rsid w:val="007F5AD0"/>
    <w:rsid w:val="007F6B1E"/>
    <w:rsid w:val="00801B52"/>
    <w:rsid w:val="00803B98"/>
    <w:rsid w:val="00804B8E"/>
    <w:rsid w:val="00814EEC"/>
    <w:rsid w:val="00821C0C"/>
    <w:rsid w:val="00826B6B"/>
    <w:rsid w:val="008304ED"/>
    <w:rsid w:val="0083598E"/>
    <w:rsid w:val="00842499"/>
    <w:rsid w:val="008617D3"/>
    <w:rsid w:val="0086528D"/>
    <w:rsid w:val="00882FFC"/>
    <w:rsid w:val="00885249"/>
    <w:rsid w:val="00894DE8"/>
    <w:rsid w:val="008A1408"/>
    <w:rsid w:val="008B7C58"/>
    <w:rsid w:val="008C1952"/>
    <w:rsid w:val="008E07A4"/>
    <w:rsid w:val="008E48C7"/>
    <w:rsid w:val="00901356"/>
    <w:rsid w:val="00901F07"/>
    <w:rsid w:val="00910260"/>
    <w:rsid w:val="00924899"/>
    <w:rsid w:val="009316A0"/>
    <w:rsid w:val="00943688"/>
    <w:rsid w:val="00963B29"/>
    <w:rsid w:val="00974F59"/>
    <w:rsid w:val="00993098"/>
    <w:rsid w:val="009933DF"/>
    <w:rsid w:val="00997E23"/>
    <w:rsid w:val="009A0CF7"/>
    <w:rsid w:val="009B3001"/>
    <w:rsid w:val="009B4135"/>
    <w:rsid w:val="009B7D9D"/>
    <w:rsid w:val="009C0EDF"/>
    <w:rsid w:val="009C195A"/>
    <w:rsid w:val="009C1D0B"/>
    <w:rsid w:val="009D4790"/>
    <w:rsid w:val="009D581D"/>
    <w:rsid w:val="009E0249"/>
    <w:rsid w:val="009E6AE0"/>
    <w:rsid w:val="009F5D72"/>
    <w:rsid w:val="009F67E8"/>
    <w:rsid w:val="009F77D1"/>
    <w:rsid w:val="00A02F86"/>
    <w:rsid w:val="00A03075"/>
    <w:rsid w:val="00A07106"/>
    <w:rsid w:val="00A150C6"/>
    <w:rsid w:val="00A20B51"/>
    <w:rsid w:val="00A26823"/>
    <w:rsid w:val="00A33BBD"/>
    <w:rsid w:val="00A37D3A"/>
    <w:rsid w:val="00A402FB"/>
    <w:rsid w:val="00A51B79"/>
    <w:rsid w:val="00A57DA2"/>
    <w:rsid w:val="00A73626"/>
    <w:rsid w:val="00A766A1"/>
    <w:rsid w:val="00A9379F"/>
    <w:rsid w:val="00AA46ED"/>
    <w:rsid w:val="00AB00DE"/>
    <w:rsid w:val="00AD2271"/>
    <w:rsid w:val="00AE2594"/>
    <w:rsid w:val="00AE5ED3"/>
    <w:rsid w:val="00B018C1"/>
    <w:rsid w:val="00B03C6F"/>
    <w:rsid w:val="00B10949"/>
    <w:rsid w:val="00B17E16"/>
    <w:rsid w:val="00B2572F"/>
    <w:rsid w:val="00B35B2F"/>
    <w:rsid w:val="00B55CAB"/>
    <w:rsid w:val="00B90B8B"/>
    <w:rsid w:val="00B92EDE"/>
    <w:rsid w:val="00B93120"/>
    <w:rsid w:val="00B96F01"/>
    <w:rsid w:val="00BA13FC"/>
    <w:rsid w:val="00BC23FE"/>
    <w:rsid w:val="00BC7DC9"/>
    <w:rsid w:val="00BD1FA4"/>
    <w:rsid w:val="00BD566E"/>
    <w:rsid w:val="00C04DD8"/>
    <w:rsid w:val="00C13BBB"/>
    <w:rsid w:val="00C15BFF"/>
    <w:rsid w:val="00C24B22"/>
    <w:rsid w:val="00C374A4"/>
    <w:rsid w:val="00C423E3"/>
    <w:rsid w:val="00C74D1E"/>
    <w:rsid w:val="00C97C08"/>
    <w:rsid w:val="00CA19AF"/>
    <w:rsid w:val="00CA3493"/>
    <w:rsid w:val="00CB5A86"/>
    <w:rsid w:val="00CB6FB3"/>
    <w:rsid w:val="00CD1AFF"/>
    <w:rsid w:val="00CD24AA"/>
    <w:rsid w:val="00CE3E36"/>
    <w:rsid w:val="00CF1075"/>
    <w:rsid w:val="00CF3DB4"/>
    <w:rsid w:val="00CF43BD"/>
    <w:rsid w:val="00CF7192"/>
    <w:rsid w:val="00D052CD"/>
    <w:rsid w:val="00D05A53"/>
    <w:rsid w:val="00D07BC4"/>
    <w:rsid w:val="00D1629D"/>
    <w:rsid w:val="00D301B3"/>
    <w:rsid w:val="00D330FE"/>
    <w:rsid w:val="00D40BF2"/>
    <w:rsid w:val="00D4381E"/>
    <w:rsid w:val="00D73ACB"/>
    <w:rsid w:val="00D86C2A"/>
    <w:rsid w:val="00D87EC5"/>
    <w:rsid w:val="00D94AF9"/>
    <w:rsid w:val="00D96818"/>
    <w:rsid w:val="00DB61A4"/>
    <w:rsid w:val="00DE7188"/>
    <w:rsid w:val="00E00569"/>
    <w:rsid w:val="00E21E0A"/>
    <w:rsid w:val="00E23BA9"/>
    <w:rsid w:val="00E274D4"/>
    <w:rsid w:val="00E27562"/>
    <w:rsid w:val="00E364AC"/>
    <w:rsid w:val="00E441E7"/>
    <w:rsid w:val="00E75AE6"/>
    <w:rsid w:val="00E76C43"/>
    <w:rsid w:val="00E812F4"/>
    <w:rsid w:val="00E81AF7"/>
    <w:rsid w:val="00E96059"/>
    <w:rsid w:val="00EB6BA7"/>
    <w:rsid w:val="00EB7715"/>
    <w:rsid w:val="00ED2194"/>
    <w:rsid w:val="00ED4D09"/>
    <w:rsid w:val="00EE0415"/>
    <w:rsid w:val="00EE70A2"/>
    <w:rsid w:val="00F2460A"/>
    <w:rsid w:val="00F25F29"/>
    <w:rsid w:val="00F324C2"/>
    <w:rsid w:val="00F43333"/>
    <w:rsid w:val="00F623CE"/>
    <w:rsid w:val="00F7509C"/>
    <w:rsid w:val="00F8033D"/>
    <w:rsid w:val="00F93B32"/>
    <w:rsid w:val="00FA0ED3"/>
    <w:rsid w:val="00FA1441"/>
    <w:rsid w:val="00FA1BEB"/>
    <w:rsid w:val="00FA2491"/>
    <w:rsid w:val="00FA4367"/>
    <w:rsid w:val="00FC12A9"/>
    <w:rsid w:val="00FD74D5"/>
    <w:rsid w:val="00FF59F7"/>
    <w:rsid w:val="0B5FC37D"/>
    <w:rsid w:val="0B68D0B3"/>
    <w:rsid w:val="11012ACC"/>
    <w:rsid w:val="5A917EC7"/>
    <w:rsid w:val="5B84545D"/>
    <w:rsid w:val="617CB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6eedc"/>
    </o:shapedefaults>
    <o:shapelayout v:ext="edit">
      <o:idmap v:ext="edit" data="2"/>
    </o:shapelayout>
  </w:shapeDefaults>
  <w:decimalSymbol w:val=","/>
  <w:listSeparator w:val=";"/>
  <w14:docId w14:val="48685255"/>
  <w15:chartTrackingRefBased/>
  <w15:docId w15:val="{1380F5C5-7763-45E9-A202-2BCF5365E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5F29"/>
    <w:pPr>
      <w:spacing w:after="0" w:line="240" w:lineRule="auto"/>
    </w:pPr>
    <w:rPr>
      <w:rFonts w:ascii="Inter" w:hAnsi="Inter"/>
      <w:sz w:val="24"/>
      <w:szCs w:val="24"/>
    </w:rPr>
  </w:style>
  <w:style w:type="paragraph" w:styleId="Titre1">
    <w:name w:val="heading 1"/>
    <w:aliases w:val="H2"/>
    <w:basedOn w:val="Normal"/>
    <w:next w:val="Normal"/>
    <w:link w:val="Titre1Car"/>
    <w:uiPriority w:val="99"/>
    <w:qFormat/>
    <w:rsid w:val="002156E2"/>
    <w:pPr>
      <w:keepNext/>
      <w:keepLines/>
      <w:numPr>
        <w:numId w:val="2"/>
      </w:numPr>
      <w:spacing w:before="240" w:after="240"/>
      <w:ind w:left="1140" w:hanging="431"/>
      <w:outlineLvl w:val="0"/>
    </w:pPr>
    <w:rPr>
      <w:rFonts w:ascii="Poppins" w:eastAsiaTheme="majorEastAsia" w:hAnsi="Poppins" w:cstheme="majorHAnsi"/>
      <w:bCs/>
      <w:sz w:val="50"/>
      <w:szCs w:val="40"/>
    </w:rPr>
  </w:style>
  <w:style w:type="paragraph" w:styleId="Titre2">
    <w:name w:val="heading 2"/>
    <w:aliases w:val="H3"/>
    <w:basedOn w:val="Normal"/>
    <w:next w:val="Normal"/>
    <w:link w:val="Titre2Car"/>
    <w:uiPriority w:val="9"/>
    <w:unhideWhenUsed/>
    <w:qFormat/>
    <w:rsid w:val="002156E2"/>
    <w:pPr>
      <w:numPr>
        <w:ilvl w:val="1"/>
        <w:numId w:val="2"/>
      </w:numPr>
      <w:spacing w:before="120" w:after="120"/>
      <w:ind w:left="578" w:hanging="578"/>
      <w:outlineLvl w:val="1"/>
    </w:pPr>
    <w:rPr>
      <w:rFonts w:ascii="Poppins" w:hAnsi="Poppins"/>
      <w:bCs/>
      <w:color w:val="000000" w:themeColor="text1"/>
      <w:sz w:val="40"/>
      <w:szCs w:val="28"/>
    </w:rPr>
  </w:style>
  <w:style w:type="paragraph" w:styleId="Titre3">
    <w:name w:val="heading 3"/>
    <w:aliases w:val="H4"/>
    <w:basedOn w:val="Normal"/>
    <w:next w:val="Normal"/>
    <w:link w:val="Titre3Car"/>
    <w:uiPriority w:val="9"/>
    <w:unhideWhenUsed/>
    <w:qFormat/>
    <w:rsid w:val="002156E2"/>
    <w:pPr>
      <w:keepNext/>
      <w:keepLines/>
      <w:numPr>
        <w:ilvl w:val="2"/>
        <w:numId w:val="2"/>
      </w:numPr>
      <w:spacing w:before="100" w:after="100"/>
      <w:ind w:left="1429"/>
      <w:outlineLvl w:val="2"/>
    </w:pPr>
    <w:rPr>
      <w:rFonts w:ascii="Poppins" w:eastAsiaTheme="majorEastAsia" w:hAnsi="Poppins" w:cstheme="majorBidi"/>
      <w:sz w:val="30"/>
    </w:rPr>
  </w:style>
  <w:style w:type="paragraph" w:styleId="Titre4">
    <w:name w:val="heading 4"/>
    <w:aliases w:val="SMALL"/>
    <w:basedOn w:val="Normal"/>
    <w:next w:val="Normal"/>
    <w:link w:val="Titre4Car"/>
    <w:uiPriority w:val="9"/>
    <w:unhideWhenUsed/>
    <w:rsid w:val="00803B98"/>
    <w:pPr>
      <w:keepNext/>
      <w:keepLines/>
      <w:numPr>
        <w:ilvl w:val="3"/>
        <w:numId w:val="2"/>
      </w:numPr>
      <w:outlineLvl w:val="3"/>
    </w:pPr>
    <w:rPr>
      <w:rFonts w:eastAsiaTheme="majorEastAsia" w:cstheme="majorBidi"/>
      <w:iCs/>
      <w:sz w:val="13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rsid w:val="00BD566E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D566E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D566E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D566E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D566E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link w:val="ParagraphedelisteCar"/>
    <w:uiPriority w:val="72"/>
    <w:qFormat/>
    <w:rsid w:val="008B7C58"/>
    <w:rPr>
      <w:szCs w:val="21"/>
    </w:rPr>
  </w:style>
  <w:style w:type="character" w:customStyle="1" w:styleId="Titre1Car">
    <w:name w:val="Titre 1 Car"/>
    <w:aliases w:val="H2 Car"/>
    <w:basedOn w:val="Policepardfaut"/>
    <w:link w:val="Titre1"/>
    <w:uiPriority w:val="99"/>
    <w:rsid w:val="002156E2"/>
    <w:rPr>
      <w:rFonts w:ascii="Poppins" w:eastAsiaTheme="majorEastAsia" w:hAnsi="Poppins" w:cstheme="majorHAnsi"/>
      <w:bCs/>
      <w:sz w:val="50"/>
      <w:szCs w:val="40"/>
    </w:rPr>
  </w:style>
  <w:style w:type="paragraph" w:styleId="NormalWeb">
    <w:name w:val="Normal (Web)"/>
    <w:basedOn w:val="Normal"/>
    <w:uiPriority w:val="99"/>
    <w:semiHidden/>
    <w:unhideWhenUsed/>
    <w:rsid w:val="00FA4367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itre2Car">
    <w:name w:val="Titre 2 Car"/>
    <w:aliases w:val="H3 Car"/>
    <w:basedOn w:val="Policepardfaut"/>
    <w:link w:val="Titre2"/>
    <w:uiPriority w:val="9"/>
    <w:rsid w:val="002156E2"/>
    <w:rPr>
      <w:rFonts w:ascii="Poppins" w:hAnsi="Poppins"/>
      <w:bCs/>
      <w:color w:val="000000" w:themeColor="text1"/>
      <w:sz w:val="40"/>
      <w:szCs w:val="28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90B8B"/>
    <w:pPr>
      <w:pBdr>
        <w:top w:val="single" w:sz="18" w:space="10" w:color="262626" w:themeColor="text1" w:themeTint="D9"/>
        <w:left w:val="single" w:sz="18" w:space="4" w:color="262626" w:themeColor="text1" w:themeTint="D9"/>
        <w:bottom w:val="single" w:sz="18" w:space="10" w:color="262626" w:themeColor="text1" w:themeTint="D9"/>
        <w:right w:val="single" w:sz="18" w:space="4" w:color="262626" w:themeColor="text1" w:themeTint="D9"/>
      </w:pBdr>
      <w:shd w:val="clear" w:color="FFFFFF" w:themeColor="background1" w:fill="FFFFFF" w:themeFill="background1"/>
      <w:spacing w:before="480" w:after="480" w:line="360" w:lineRule="auto"/>
      <w:ind w:left="284" w:right="284"/>
    </w:pPr>
    <w:rPr>
      <w:sz w:val="21"/>
      <w:szCs w:val="21"/>
      <w:shd w:val="clear" w:color="auto" w:fill="FFFFFF"/>
      <w14:shadow w14:blurRad="50800" w14:dist="50800" w14:dir="5400000" w14:sx="0" w14:sy="0" w14:kx="0" w14:ky="0" w14:algn="ctr">
        <w14:schemeClr w14:val="bg1"/>
      </w14:shadow>
      <w14:textOutline w14:w="9525" w14:cap="rnd" w14:cmpd="sng" w14:algn="ctr">
        <w14:noFill/>
        <w14:prstDash w14:val="solid"/>
        <w14:bevel/>
      </w14:textOutline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90B8B"/>
    <w:rPr>
      <w:rFonts w:ascii="Inter" w:eastAsia="Times New Roman" w:hAnsi="Inter" w:cs="Open Sans"/>
      <w:sz w:val="21"/>
      <w:szCs w:val="21"/>
      <w:shd w:val="clear" w:color="FFFFFF" w:themeColor="background1" w:fill="FFFFFF" w:themeFill="background1"/>
      <w:lang w:eastAsia="fr-FR"/>
      <w14:shadow w14:blurRad="50800" w14:dist="50800" w14:dir="5400000" w14:sx="0" w14:sy="0" w14:kx="0" w14:ky="0" w14:algn="ctr">
        <w14:schemeClr w14:val="bg1"/>
      </w14:shadow>
      <w14:textOutline w14:w="9525" w14:cap="rnd" w14:cmpd="sng" w14:algn="ctr">
        <w14:noFill/>
        <w14:prstDash w14:val="solid"/>
        <w14:bevel/>
      </w14:textOutline>
    </w:rPr>
  </w:style>
  <w:style w:type="character" w:styleId="Rfrencelgre">
    <w:name w:val="Subtle Reference"/>
    <w:basedOn w:val="Policepardfaut"/>
    <w:uiPriority w:val="31"/>
    <w:rsid w:val="0038702D"/>
    <w:rPr>
      <w:smallCaps/>
      <w:color w:val="5A5A5A" w:themeColor="text1" w:themeTint="A5"/>
    </w:rPr>
  </w:style>
  <w:style w:type="character" w:customStyle="1" w:styleId="Titre3Car">
    <w:name w:val="Titre 3 Car"/>
    <w:aliases w:val="H4 Car"/>
    <w:basedOn w:val="Policepardfaut"/>
    <w:link w:val="Titre3"/>
    <w:uiPriority w:val="9"/>
    <w:rsid w:val="002156E2"/>
    <w:rPr>
      <w:rFonts w:ascii="Poppins" w:eastAsiaTheme="majorEastAsia" w:hAnsi="Poppins" w:cstheme="majorBidi"/>
      <w:sz w:val="30"/>
      <w:szCs w:val="24"/>
    </w:rPr>
  </w:style>
  <w:style w:type="paragraph" w:styleId="Sansinterligne">
    <w:name w:val="No Spacing"/>
    <w:aliases w:val="Colonnes"/>
    <w:basedOn w:val="Paragraphedeliste"/>
    <w:link w:val="SansinterligneCar"/>
    <w:uiPriority w:val="1"/>
    <w:rsid w:val="003731EB"/>
  </w:style>
  <w:style w:type="paragraph" w:styleId="En-tte">
    <w:name w:val="header"/>
    <w:basedOn w:val="Normal"/>
    <w:link w:val="En-tteCar"/>
    <w:uiPriority w:val="99"/>
    <w:unhideWhenUsed/>
    <w:rsid w:val="00EE041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E0415"/>
    <w:rPr>
      <w:rFonts w:ascii="Inter" w:eastAsia="Times New Roman" w:hAnsi="Inter" w:cs="Open Sans"/>
      <w:color w:val="000000"/>
      <w:shd w:val="clear" w:color="auto" w:fill="FFFFFF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EE041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E0415"/>
    <w:rPr>
      <w:rFonts w:ascii="Inter" w:eastAsia="Times New Roman" w:hAnsi="Inter" w:cs="Open Sans"/>
      <w:color w:val="000000"/>
      <w:shd w:val="clear" w:color="auto" w:fill="FFFFFF"/>
      <w:lang w:eastAsia="fr-FR"/>
    </w:rPr>
  </w:style>
  <w:style w:type="character" w:styleId="lev">
    <w:name w:val="Strong"/>
    <w:basedOn w:val="Policepardfaut"/>
    <w:uiPriority w:val="22"/>
    <w:qFormat/>
    <w:rsid w:val="00974F59"/>
    <w:rPr>
      <w:b/>
      <w:bCs/>
    </w:rPr>
  </w:style>
  <w:style w:type="paragraph" w:styleId="Citation">
    <w:name w:val="Quote"/>
    <w:aliases w:val="Encadré"/>
    <w:basedOn w:val="Normal"/>
    <w:next w:val="Normal"/>
    <w:link w:val="CitationCar"/>
    <w:uiPriority w:val="29"/>
    <w:rsid w:val="009C1D0B"/>
    <w:pPr>
      <w:pBdr>
        <w:top w:val="single" w:sz="36" w:space="10" w:color="8BA1D5"/>
        <w:left w:val="single" w:sz="36" w:space="10" w:color="8BA1D5"/>
        <w:bottom w:val="single" w:sz="36" w:space="10" w:color="8BA1D5"/>
        <w:right w:val="single" w:sz="36" w:space="10" w:color="8BA1D5"/>
      </w:pBdr>
      <w:shd w:val="solid" w:color="8BA1D5" w:fill="FFFFFF"/>
    </w:pPr>
  </w:style>
  <w:style w:type="character" w:customStyle="1" w:styleId="CitationCar">
    <w:name w:val="Citation Car"/>
    <w:aliases w:val="Encadré Car"/>
    <w:basedOn w:val="Policepardfaut"/>
    <w:link w:val="Citation"/>
    <w:uiPriority w:val="29"/>
    <w:rsid w:val="009C1D0B"/>
    <w:rPr>
      <w:rFonts w:ascii="Inter" w:eastAsia="Times New Roman" w:hAnsi="Inter" w:cs="Open Sans"/>
      <w:shd w:val="solid" w:color="8BA1D5" w:fill="FFFFFF"/>
      <w:lang w:eastAsia="fr-FR"/>
    </w:rPr>
  </w:style>
  <w:style w:type="character" w:customStyle="1" w:styleId="Titre4Car">
    <w:name w:val="Titre 4 Car"/>
    <w:aliases w:val="SMALL Car"/>
    <w:basedOn w:val="Policepardfaut"/>
    <w:link w:val="Titre4"/>
    <w:uiPriority w:val="9"/>
    <w:rsid w:val="00803B98"/>
    <w:rPr>
      <w:rFonts w:ascii="Inter" w:eastAsiaTheme="majorEastAsia" w:hAnsi="Inter" w:cstheme="majorBidi"/>
      <w:iCs/>
      <w:sz w:val="13"/>
      <w:szCs w:val="24"/>
    </w:rPr>
  </w:style>
  <w:style w:type="paragraph" w:styleId="Titre">
    <w:name w:val="Title"/>
    <w:aliases w:val="H1 AFAF"/>
    <w:basedOn w:val="Normal"/>
    <w:next w:val="Normal"/>
    <w:link w:val="TitreCar"/>
    <w:uiPriority w:val="10"/>
    <w:qFormat/>
    <w:rsid w:val="00910260"/>
    <w:pPr>
      <w:spacing w:before="600" w:after="600"/>
      <w:contextualSpacing/>
    </w:pPr>
    <w:rPr>
      <w:rFonts w:ascii="Poppins" w:eastAsiaTheme="majorEastAsia" w:hAnsi="Poppins" w:cstheme="majorBidi"/>
      <w:spacing w:val="-10"/>
      <w:kern w:val="28"/>
      <w:sz w:val="80"/>
      <w:szCs w:val="56"/>
    </w:rPr>
  </w:style>
  <w:style w:type="character" w:customStyle="1" w:styleId="TitreCar">
    <w:name w:val="Titre Car"/>
    <w:aliases w:val="H1 AFAF Car"/>
    <w:basedOn w:val="Policepardfaut"/>
    <w:link w:val="Titre"/>
    <w:uiPriority w:val="10"/>
    <w:rsid w:val="00910260"/>
    <w:rPr>
      <w:rFonts w:ascii="Poppins" w:eastAsiaTheme="majorEastAsia" w:hAnsi="Poppins" w:cstheme="majorBidi"/>
      <w:spacing w:val="-10"/>
      <w:kern w:val="28"/>
      <w:sz w:val="80"/>
      <w:szCs w:val="56"/>
      <w:lang w:eastAsia="fr-FR"/>
    </w:rPr>
  </w:style>
  <w:style w:type="character" w:customStyle="1" w:styleId="SansinterligneCar">
    <w:name w:val="Sans interligne Car"/>
    <w:aliases w:val="Colonnes Car"/>
    <w:basedOn w:val="Policepardfaut"/>
    <w:link w:val="Sansinterligne"/>
    <w:uiPriority w:val="1"/>
    <w:rsid w:val="00A02F86"/>
    <w:rPr>
      <w:rFonts w:ascii="Open Sans" w:eastAsia="Times New Roman" w:hAnsi="Open Sans" w:cs="Open Sans"/>
      <w:color w:val="000000"/>
      <w:sz w:val="21"/>
      <w:szCs w:val="21"/>
      <w:shd w:val="clear" w:color="auto" w:fill="FFFFFF"/>
      <w:lang w:eastAsia="fr-FR"/>
    </w:rPr>
  </w:style>
  <w:style w:type="character" w:styleId="Accentuation">
    <w:name w:val="Emphasis"/>
    <w:basedOn w:val="Policepardfaut"/>
    <w:uiPriority w:val="20"/>
    <w:rsid w:val="00A02F86"/>
    <w:rPr>
      <w:i/>
      <w:iCs/>
    </w:rPr>
  </w:style>
  <w:style w:type="character" w:styleId="Accentuationintense">
    <w:name w:val="Intense Emphasis"/>
    <w:basedOn w:val="Policepardfaut"/>
    <w:uiPriority w:val="21"/>
    <w:qFormat/>
    <w:rsid w:val="00A02F86"/>
    <w:rPr>
      <w:i/>
      <w:iCs/>
      <w:color w:val="4472C4" w:themeColor="accent1"/>
    </w:rPr>
  </w:style>
  <w:style w:type="character" w:styleId="Textedelespacerserv">
    <w:name w:val="Placeholder Text"/>
    <w:basedOn w:val="Policepardfaut"/>
    <w:uiPriority w:val="99"/>
    <w:semiHidden/>
    <w:rsid w:val="00B35B2F"/>
    <w:rPr>
      <w:color w:val="808080"/>
    </w:rPr>
  </w:style>
  <w:style w:type="paragraph" w:customStyle="1" w:styleId="Default">
    <w:name w:val="Default"/>
    <w:rsid w:val="00E2756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M3">
    <w:name w:val="toc 3"/>
    <w:basedOn w:val="Normal"/>
    <w:next w:val="Normal"/>
    <w:autoRedefine/>
    <w:uiPriority w:val="39"/>
    <w:unhideWhenUsed/>
    <w:rsid w:val="009C0EDF"/>
    <w:pPr>
      <w:spacing w:after="100"/>
      <w:ind w:left="440"/>
    </w:pPr>
  </w:style>
  <w:style w:type="paragraph" w:styleId="TM1">
    <w:name w:val="toc 1"/>
    <w:basedOn w:val="Normal"/>
    <w:next w:val="Normal"/>
    <w:autoRedefine/>
    <w:uiPriority w:val="39"/>
    <w:unhideWhenUsed/>
    <w:rsid w:val="006E734C"/>
    <w:pPr>
      <w:spacing w:after="100"/>
    </w:pPr>
    <w:rPr>
      <w:rFonts w:ascii="Poppins" w:hAnsi="Poppins"/>
    </w:rPr>
  </w:style>
  <w:style w:type="paragraph" w:styleId="TM2">
    <w:name w:val="toc 2"/>
    <w:basedOn w:val="Normal"/>
    <w:next w:val="Normal"/>
    <w:autoRedefine/>
    <w:uiPriority w:val="39"/>
    <w:unhideWhenUsed/>
    <w:rsid w:val="009C0EDF"/>
    <w:pPr>
      <w:spacing w:after="100"/>
      <w:ind w:left="220"/>
    </w:pPr>
  </w:style>
  <w:style w:type="character" w:styleId="Lienhypertexte">
    <w:name w:val="Hyperlink"/>
    <w:basedOn w:val="Policepardfaut"/>
    <w:uiPriority w:val="99"/>
    <w:unhideWhenUsed/>
    <w:rsid w:val="009C0EDF"/>
    <w:rPr>
      <w:color w:val="0563C1" w:themeColor="hyperlink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9C0EDF"/>
    <w:pPr>
      <w:spacing w:line="259" w:lineRule="auto"/>
      <w:outlineLvl w:val="9"/>
    </w:pPr>
    <w:rPr>
      <w:rFonts w:asciiTheme="majorHAnsi" w:hAnsiTheme="majorHAnsi" w:cstheme="majorBidi"/>
      <w:bCs w:val="0"/>
      <w:color w:val="2F5496" w:themeColor="accent1" w:themeShade="BF"/>
      <w:sz w:val="32"/>
      <w:szCs w:val="32"/>
    </w:rPr>
  </w:style>
  <w:style w:type="paragraph" w:customStyle="1" w:styleId="Puce">
    <w:name w:val="Puce"/>
    <w:basedOn w:val="Paragraphedeliste"/>
    <w:link w:val="PuceCar"/>
    <w:qFormat/>
    <w:rsid w:val="00684340"/>
    <w:pPr>
      <w:numPr>
        <w:numId w:val="1"/>
      </w:numPr>
    </w:pPr>
  </w:style>
  <w:style w:type="paragraph" w:customStyle="1" w:styleId="SousTitrepagedegarde">
    <w:name w:val="Sous Titre page de garde"/>
    <w:link w:val="SousTitrepagedegardeCar"/>
    <w:rsid w:val="00CA19AF"/>
    <w:pPr>
      <w:jc w:val="center"/>
    </w:pPr>
    <w:rPr>
      <w:rFonts w:ascii="Poppins" w:eastAsiaTheme="majorEastAsia" w:hAnsi="Poppins" w:cstheme="majorBidi"/>
      <w:sz w:val="30"/>
      <w:szCs w:val="24"/>
      <w:lang w:eastAsia="fr-FR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8B7C58"/>
    <w:rPr>
      <w:rFonts w:ascii="Inter" w:eastAsia="Times New Roman" w:hAnsi="Inter" w:cs="Open Sans"/>
      <w:color w:val="000000"/>
      <w:szCs w:val="21"/>
      <w:lang w:eastAsia="fr-FR"/>
    </w:rPr>
  </w:style>
  <w:style w:type="character" w:customStyle="1" w:styleId="PuceCar">
    <w:name w:val="Puce Car"/>
    <w:basedOn w:val="ParagraphedelisteCar"/>
    <w:link w:val="Puce"/>
    <w:rsid w:val="00684340"/>
    <w:rPr>
      <w:rFonts w:ascii="Inter" w:eastAsia="Times New Roman" w:hAnsi="Inter" w:cs="Open Sans"/>
      <w:color w:val="000000"/>
      <w:sz w:val="24"/>
      <w:szCs w:val="21"/>
      <w:lang w:eastAsia="fr-FR"/>
    </w:rPr>
  </w:style>
  <w:style w:type="paragraph" w:customStyle="1" w:styleId="zPagedegardesoustitre">
    <w:name w:val="zPage de garde sous titre"/>
    <w:qFormat/>
    <w:rsid w:val="00CA19AF"/>
    <w:pPr>
      <w:jc w:val="center"/>
    </w:pPr>
    <w:rPr>
      <w:rFonts w:ascii="Poppins" w:eastAsiaTheme="majorEastAsia" w:hAnsi="Poppins" w:cstheme="majorBidi"/>
      <w:sz w:val="30"/>
      <w:szCs w:val="24"/>
      <w:lang w:eastAsia="fr-FR"/>
    </w:rPr>
  </w:style>
  <w:style w:type="character" w:customStyle="1" w:styleId="SousTitrepagedegardeCar">
    <w:name w:val="Sous Titre page de garde Car"/>
    <w:basedOn w:val="Titre3Car"/>
    <w:link w:val="SousTitrepagedegarde"/>
    <w:rsid w:val="00CA19AF"/>
    <w:rPr>
      <w:rFonts w:ascii="Poppins" w:eastAsiaTheme="majorEastAsia" w:hAnsi="Poppins" w:cstheme="majorBidi"/>
      <w:sz w:val="30"/>
      <w:szCs w:val="24"/>
      <w:lang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BD566E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BD566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re7Car">
    <w:name w:val="Titre 7 Car"/>
    <w:basedOn w:val="Policepardfaut"/>
    <w:link w:val="Titre7"/>
    <w:uiPriority w:val="9"/>
    <w:semiHidden/>
    <w:rsid w:val="00BD566E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BD566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BD566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Encadrbeige">
    <w:name w:val="Encadré beige"/>
    <w:basedOn w:val="Normal"/>
    <w:link w:val="EncadrbeigeCar"/>
    <w:rsid w:val="005F74CF"/>
    <w:pPr>
      <w:spacing w:after="160" w:line="259" w:lineRule="auto"/>
    </w:pPr>
  </w:style>
  <w:style w:type="paragraph" w:customStyle="1" w:styleId="Encadrbeige0">
    <w:name w:val="Encadré beige."/>
    <w:basedOn w:val="Encadrbeige"/>
    <w:link w:val="EncadrbeigeCar0"/>
    <w:qFormat/>
    <w:rsid w:val="005F74CF"/>
    <w:pPr>
      <w:pBdr>
        <w:top w:val="single" w:sz="36" w:space="1" w:color="F6EEDC"/>
        <w:left w:val="single" w:sz="36" w:space="4" w:color="F6EEDC"/>
        <w:bottom w:val="single" w:sz="36" w:space="1" w:color="F6EEDC"/>
        <w:right w:val="single" w:sz="36" w:space="4" w:color="F6EEDC"/>
      </w:pBdr>
      <w:shd w:val="solid" w:color="F6EEDC" w:fill="auto"/>
    </w:pPr>
  </w:style>
  <w:style w:type="character" w:customStyle="1" w:styleId="EncadrbeigeCar">
    <w:name w:val="Encadré beige Car"/>
    <w:basedOn w:val="Policepardfaut"/>
    <w:link w:val="Encadrbeige"/>
    <w:rsid w:val="005F74CF"/>
    <w:rPr>
      <w:rFonts w:ascii="Inter" w:eastAsia="Times New Roman" w:hAnsi="Inter" w:cs="Open Sans"/>
      <w:color w:val="000000"/>
      <w:lang w:eastAsia="fr-FR"/>
    </w:rPr>
  </w:style>
  <w:style w:type="paragraph" w:styleId="Lgende">
    <w:name w:val="caption"/>
    <w:basedOn w:val="Normal"/>
    <w:next w:val="Normal"/>
    <w:uiPriority w:val="35"/>
    <w:unhideWhenUsed/>
    <w:qFormat/>
    <w:rsid w:val="00745427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EncadrbeigeCar0">
    <w:name w:val="Encadré beige. Car"/>
    <w:basedOn w:val="EncadrbeigeCar"/>
    <w:link w:val="Encadrbeige0"/>
    <w:rsid w:val="005F74CF"/>
    <w:rPr>
      <w:rFonts w:ascii="Inter" w:eastAsia="Times New Roman" w:hAnsi="Inter" w:cs="Open Sans"/>
      <w:color w:val="000000"/>
      <w:shd w:val="solid" w:color="F6EEDC" w:fill="auto"/>
      <w:lang w:eastAsia="fr-FR"/>
    </w:rPr>
  </w:style>
  <w:style w:type="paragraph" w:styleId="Tabledesillustrations">
    <w:name w:val="table of figures"/>
    <w:basedOn w:val="Normal"/>
    <w:next w:val="Normal"/>
    <w:uiPriority w:val="99"/>
    <w:unhideWhenUsed/>
    <w:rsid w:val="00745427"/>
  </w:style>
  <w:style w:type="paragraph" w:customStyle="1" w:styleId="AFA-H1">
    <w:name w:val="AFA-H1"/>
    <w:next w:val="AFA-H2"/>
    <w:qFormat/>
    <w:rsid w:val="00F25F29"/>
    <w:pPr>
      <w:autoSpaceDE w:val="0"/>
      <w:autoSpaceDN w:val="0"/>
      <w:adjustRightInd w:val="0"/>
      <w:spacing w:before="600" w:after="600" w:line="144" w:lineRule="auto"/>
      <w:textAlignment w:val="center"/>
    </w:pPr>
    <w:rPr>
      <w:rFonts w:ascii="Poppins" w:hAnsi="Poppins" w:cs="Poppins"/>
      <w:color w:val="000000"/>
      <w:sz w:val="180"/>
      <w:szCs w:val="216"/>
    </w:rPr>
  </w:style>
  <w:style w:type="paragraph" w:customStyle="1" w:styleId="AFA-H2">
    <w:name w:val="AFA-H2"/>
    <w:basedOn w:val="Normal"/>
    <w:qFormat/>
    <w:rsid w:val="00F25F29"/>
    <w:pPr>
      <w:autoSpaceDE w:val="0"/>
      <w:autoSpaceDN w:val="0"/>
      <w:adjustRightInd w:val="0"/>
      <w:spacing w:before="400" w:after="400" w:line="1240" w:lineRule="atLeast"/>
      <w:textAlignment w:val="center"/>
    </w:pPr>
    <w:rPr>
      <w:rFonts w:ascii="Poppins" w:hAnsi="Poppins" w:cs="Poppins"/>
      <w:color w:val="000000"/>
      <w:sz w:val="96"/>
      <w:szCs w:val="96"/>
    </w:rPr>
  </w:style>
  <w:style w:type="paragraph" w:customStyle="1" w:styleId="AFA-H3">
    <w:name w:val="AFA-H3"/>
    <w:basedOn w:val="Normal"/>
    <w:qFormat/>
    <w:rsid w:val="00F25F29"/>
    <w:pPr>
      <w:autoSpaceDE w:val="0"/>
      <w:autoSpaceDN w:val="0"/>
      <w:adjustRightInd w:val="0"/>
      <w:spacing w:before="200" w:after="200" w:line="780" w:lineRule="atLeast"/>
      <w:textAlignment w:val="center"/>
    </w:pPr>
    <w:rPr>
      <w:rFonts w:ascii="Poppins" w:hAnsi="Poppins" w:cs="Poppins"/>
      <w:color w:val="000000"/>
      <w:sz w:val="60"/>
      <w:szCs w:val="60"/>
      <w:lang w:val="en-US" w:eastAsia="fr-FR"/>
    </w:rPr>
  </w:style>
  <w:style w:type="paragraph" w:customStyle="1" w:styleId="AFA-H4">
    <w:name w:val="AFA-H4"/>
    <w:basedOn w:val="Normal"/>
    <w:qFormat/>
    <w:rsid w:val="00F25F29"/>
    <w:pPr>
      <w:autoSpaceDE w:val="0"/>
      <w:autoSpaceDN w:val="0"/>
      <w:adjustRightInd w:val="0"/>
      <w:spacing w:after="567" w:line="460" w:lineRule="atLeast"/>
      <w:textAlignment w:val="center"/>
    </w:pPr>
    <w:rPr>
      <w:rFonts w:ascii="Poppins" w:hAnsi="Poppins" w:cs="Poppins"/>
      <w:color w:val="000000"/>
      <w:sz w:val="36"/>
      <w:szCs w:val="36"/>
    </w:rPr>
  </w:style>
  <w:style w:type="paragraph" w:customStyle="1" w:styleId="AFA-Body">
    <w:name w:val="AFA-Body"/>
    <w:basedOn w:val="Normal"/>
    <w:qFormat/>
    <w:rsid w:val="00F25F29"/>
    <w:pPr>
      <w:autoSpaceDE w:val="0"/>
      <w:autoSpaceDN w:val="0"/>
      <w:adjustRightInd w:val="0"/>
      <w:spacing w:line="288" w:lineRule="auto"/>
      <w:textAlignment w:val="center"/>
    </w:pPr>
    <w:rPr>
      <w:rFonts w:cs="Inter"/>
      <w:color w:val="000000"/>
      <w:sz w:val="22"/>
      <w:szCs w:val="20"/>
      <w:lang w:val="en-US"/>
    </w:rPr>
  </w:style>
  <w:style w:type="character" w:customStyle="1" w:styleId="apple-converted-space">
    <w:name w:val="apple-converted-space"/>
    <w:basedOn w:val="Policepardfaut"/>
    <w:rsid w:val="00F25F29"/>
  </w:style>
  <w:style w:type="character" w:styleId="Numrodepage">
    <w:name w:val="page number"/>
    <w:basedOn w:val="Policepardfaut"/>
    <w:uiPriority w:val="99"/>
    <w:semiHidden/>
    <w:unhideWhenUsed/>
    <w:rsid w:val="00F25F29"/>
  </w:style>
  <w:style w:type="paragraph" w:customStyle="1" w:styleId="AFA-small">
    <w:name w:val="AFA-small"/>
    <w:basedOn w:val="AFA-Body"/>
    <w:qFormat/>
    <w:rsid w:val="00F25F29"/>
    <w:rPr>
      <w:sz w:val="13"/>
      <w:szCs w:val="13"/>
    </w:rPr>
  </w:style>
  <w:style w:type="paragraph" w:customStyle="1" w:styleId="Momentum-body">
    <w:name w:val="Momentum - body"/>
    <w:basedOn w:val="Normal"/>
    <w:qFormat/>
    <w:rsid w:val="00F25F29"/>
    <w:pPr>
      <w:spacing w:after="160" w:line="276" w:lineRule="auto"/>
    </w:pPr>
    <w:rPr>
      <w:rFonts w:ascii="Acumin Pro" w:eastAsiaTheme="majorEastAsia" w:hAnsi="Acumin Pro" w:cstheme="majorBidi"/>
      <w:color w:val="092D3B"/>
      <w:sz w:val="20"/>
      <w:szCs w:val="22"/>
    </w:rPr>
  </w:style>
  <w:style w:type="paragraph" w:customStyle="1" w:styleId="Momentum-legende">
    <w:name w:val="Momentum - legende"/>
    <w:basedOn w:val="Momentum-body"/>
    <w:qFormat/>
    <w:rsid w:val="00F25F29"/>
    <w:pPr>
      <w:jc w:val="center"/>
    </w:pPr>
    <w:rPr>
      <w:sz w:val="12"/>
      <w:szCs w:val="12"/>
    </w:rPr>
  </w:style>
  <w:style w:type="paragraph" w:customStyle="1" w:styleId="AFA-H1special">
    <w:name w:val="AFA-H1_special"/>
    <w:next w:val="AFA-H1"/>
    <w:qFormat/>
    <w:rsid w:val="00F25F29"/>
    <w:pPr>
      <w:snapToGrid w:val="0"/>
      <w:spacing w:before="600" w:after="600" w:line="2700" w:lineRule="exact"/>
    </w:pPr>
    <w:rPr>
      <w:rFonts w:ascii="Poppins" w:hAnsi="Poppins" w:cs="Poppins"/>
      <w:caps/>
      <w:color w:val="000000"/>
      <w:sz w:val="270"/>
      <w:szCs w:val="216"/>
    </w:rPr>
  </w:style>
  <w:style w:type="character" w:styleId="Mentionnonrsolue">
    <w:name w:val="Unresolved Mention"/>
    <w:basedOn w:val="Policepardfaut"/>
    <w:uiPriority w:val="99"/>
    <w:semiHidden/>
    <w:unhideWhenUsed/>
    <w:rsid w:val="00F25F29"/>
    <w:rPr>
      <w:color w:val="605E5C"/>
      <w:shd w:val="clear" w:color="auto" w:fill="E1DFDD"/>
    </w:rPr>
  </w:style>
  <w:style w:type="paragraph" w:customStyle="1" w:styleId="Grillemoyenne21">
    <w:name w:val="Grille moyenne 21"/>
    <w:link w:val="Grillemoyenne2Car"/>
    <w:qFormat/>
    <w:rsid w:val="00F25F29"/>
    <w:pPr>
      <w:spacing w:after="0" w:line="240" w:lineRule="auto"/>
    </w:pPr>
    <w:rPr>
      <w:rFonts w:ascii="PMingLiU" w:eastAsia="MS Mincho" w:hAnsi="PMingLiU" w:cs="Times New Roman"/>
      <w:lang w:eastAsia="fr-FR"/>
    </w:rPr>
  </w:style>
  <w:style w:type="character" w:customStyle="1" w:styleId="Grillemoyenne2Car">
    <w:name w:val="Grille moyenne 2 Car"/>
    <w:link w:val="Grillemoyenne21"/>
    <w:rsid w:val="00F25F29"/>
    <w:rPr>
      <w:rFonts w:ascii="PMingLiU" w:eastAsia="MS Mincho" w:hAnsi="PMingLiU" w:cs="Times New Roman"/>
      <w:lang w:eastAsia="fr-FR"/>
    </w:rPr>
  </w:style>
  <w:style w:type="character" w:customStyle="1" w:styleId="normaltextrun">
    <w:name w:val="normaltextrun"/>
    <w:basedOn w:val="Policepardfaut"/>
    <w:rsid w:val="00F25F29"/>
  </w:style>
  <w:style w:type="table" w:styleId="Grilledutableau">
    <w:name w:val="Table Grid"/>
    <w:basedOn w:val="TableauNormal"/>
    <w:uiPriority w:val="39"/>
    <w:rsid w:val="00F25F29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aire">
    <w:name w:val="annotation text"/>
    <w:basedOn w:val="Normal"/>
    <w:link w:val="CommentaireCar"/>
    <w:uiPriority w:val="99"/>
    <w:unhideWhenUsed/>
    <w:rsid w:val="00F25F2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F25F29"/>
    <w:rPr>
      <w:rFonts w:ascii="Inter" w:hAnsi="Inter"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F25F29"/>
    <w:rPr>
      <w:sz w:val="16"/>
      <w:szCs w:val="16"/>
    </w:rPr>
  </w:style>
  <w:style w:type="paragraph" w:styleId="Rvision">
    <w:name w:val="Revision"/>
    <w:hidden/>
    <w:uiPriority w:val="99"/>
    <w:semiHidden/>
    <w:rsid w:val="00F25F29"/>
    <w:pPr>
      <w:spacing w:after="0" w:line="240" w:lineRule="auto"/>
    </w:pPr>
    <w:rPr>
      <w:rFonts w:ascii="Inter" w:hAnsi="Inter"/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25F2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25F29"/>
    <w:rPr>
      <w:rFonts w:ascii="Inter" w:hAnsi="Inter"/>
      <w:b/>
      <w:bCs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F324C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4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www.helloasso.com/associations/afaf-association-francaise-d-agroforesterie/adhesions/adhesion-beneficiaire-du-fonds-pour-l-agroforesterie-2026-after" TargetMode="External"/><Relationship Id="rId26" Type="http://schemas.openxmlformats.org/officeDocument/2006/relationships/image" Target="media/image23.jpeg"/><Relationship Id="rId3" Type="http://schemas.openxmlformats.org/officeDocument/2006/relationships/customXml" Target="../customXml/item3.xml"/><Relationship Id="rId21" Type="http://schemas.openxmlformats.org/officeDocument/2006/relationships/hyperlink" Target="https://fonds.agroforesterie.fr/ressources/" TargetMode="External"/><Relationship Id="rId34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3.jpeg"/><Relationship Id="rId25" Type="http://schemas.openxmlformats.org/officeDocument/2006/relationships/image" Target="media/image22.jpeg"/><Relationship Id="rId33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hyperlink" Target="https://fonds.agroforesterie.fr/ressources/" TargetMode="External"/><Relationship Id="rId20" Type="http://schemas.openxmlformats.org/officeDocument/2006/relationships/image" Target="media/image5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32" Type="http://schemas.openxmlformats.org/officeDocument/2006/relationships/header" Target="header4.xml"/><Relationship Id="rId5" Type="http://schemas.openxmlformats.org/officeDocument/2006/relationships/customXml" Target="../customXml/item5.xml"/><Relationship Id="rId15" Type="http://schemas.openxmlformats.org/officeDocument/2006/relationships/hyperlink" Target="mailto:plantation@agroforesterie.fr" TargetMode="External"/><Relationship Id="rId23" Type="http://schemas.openxmlformats.org/officeDocument/2006/relationships/footer" Target="footer1.xml"/><Relationship Id="rId28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media/image4.png"/><Relationship Id="rId31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plantation@agroforesterie.fr" TargetMode="External"/><Relationship Id="rId22" Type="http://schemas.openxmlformats.org/officeDocument/2006/relationships/header" Target="header1.xml"/><Relationship Id="rId27" Type="http://schemas.openxmlformats.org/officeDocument/2006/relationships/hyperlink" Target="https://www.helloasso.com/associations/afaf-association-francaise-d-agroforesterie" TargetMode="External"/><Relationship Id="rId30" Type="http://schemas.openxmlformats.org/officeDocument/2006/relationships/footer" Target="footer3.xml"/><Relationship Id="rId35" Type="http://schemas.openxmlformats.org/officeDocument/2006/relationships/theme" Target="theme/theme1.xml"/><Relationship Id="rId8" Type="http://schemas.openxmlformats.org/officeDocument/2006/relationships/settings" Target="settings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svg"/><Relationship Id="rId13" Type="http://schemas.openxmlformats.org/officeDocument/2006/relationships/image" Target="media/image18.png"/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12" Type="http://schemas.openxmlformats.org/officeDocument/2006/relationships/image" Target="media/image17.svg"/><Relationship Id="rId2" Type="http://schemas.openxmlformats.org/officeDocument/2006/relationships/image" Target="media/image7.svg"/><Relationship Id="rId16" Type="http://schemas.openxmlformats.org/officeDocument/2006/relationships/image" Target="media/image21.svg"/><Relationship Id="rId1" Type="http://schemas.openxmlformats.org/officeDocument/2006/relationships/image" Target="media/image6.png"/><Relationship Id="rId6" Type="http://schemas.openxmlformats.org/officeDocument/2006/relationships/image" Target="media/image11.svg"/><Relationship Id="rId11" Type="http://schemas.openxmlformats.org/officeDocument/2006/relationships/image" Target="media/image16.png"/><Relationship Id="rId5" Type="http://schemas.openxmlformats.org/officeDocument/2006/relationships/image" Target="media/image10.png"/><Relationship Id="rId15" Type="http://schemas.openxmlformats.org/officeDocument/2006/relationships/image" Target="media/image20.png"/><Relationship Id="rId10" Type="http://schemas.openxmlformats.org/officeDocument/2006/relationships/image" Target="media/image15.svg"/><Relationship Id="rId4" Type="http://schemas.openxmlformats.org/officeDocument/2006/relationships/image" Target="media/image9.svg"/><Relationship Id="rId9" Type="http://schemas.openxmlformats.org/officeDocument/2006/relationships/image" Target="media/image14.png"/><Relationship Id="rId14" Type="http://schemas.openxmlformats.org/officeDocument/2006/relationships/image" Target="media/image19.sv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3.svg"/><Relationship Id="rId13" Type="http://schemas.openxmlformats.org/officeDocument/2006/relationships/image" Target="media/image18.png"/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12" Type="http://schemas.openxmlformats.org/officeDocument/2006/relationships/image" Target="media/image17.svg"/><Relationship Id="rId2" Type="http://schemas.openxmlformats.org/officeDocument/2006/relationships/image" Target="media/image7.svg"/><Relationship Id="rId16" Type="http://schemas.openxmlformats.org/officeDocument/2006/relationships/image" Target="media/image21.svg"/><Relationship Id="rId1" Type="http://schemas.openxmlformats.org/officeDocument/2006/relationships/image" Target="media/image6.png"/><Relationship Id="rId6" Type="http://schemas.openxmlformats.org/officeDocument/2006/relationships/image" Target="media/image11.svg"/><Relationship Id="rId11" Type="http://schemas.openxmlformats.org/officeDocument/2006/relationships/image" Target="media/image16.png"/><Relationship Id="rId5" Type="http://schemas.openxmlformats.org/officeDocument/2006/relationships/image" Target="media/image10.png"/><Relationship Id="rId15" Type="http://schemas.openxmlformats.org/officeDocument/2006/relationships/image" Target="media/image20.png"/><Relationship Id="rId10" Type="http://schemas.openxmlformats.org/officeDocument/2006/relationships/image" Target="media/image15.svg"/><Relationship Id="rId4" Type="http://schemas.openxmlformats.org/officeDocument/2006/relationships/image" Target="media/image9.svg"/><Relationship Id="rId9" Type="http://schemas.openxmlformats.org/officeDocument/2006/relationships/image" Target="media/image14.png"/><Relationship Id="rId14" Type="http://schemas.openxmlformats.org/officeDocument/2006/relationships/image" Target="media/image19.svg"/></Relationships>
</file>

<file path=word/_rels/header4.xml.rels><?xml version="1.0" encoding="UTF-8" standalone="yes"?>
<Relationships xmlns="http://schemas.openxmlformats.org/package/2006/relationships"><Relationship Id="rId8" Type="http://schemas.openxmlformats.org/officeDocument/2006/relationships/image" Target="media/image13.svg"/><Relationship Id="rId13" Type="http://schemas.openxmlformats.org/officeDocument/2006/relationships/image" Target="media/image18.png"/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12" Type="http://schemas.openxmlformats.org/officeDocument/2006/relationships/image" Target="media/image17.svg"/><Relationship Id="rId2" Type="http://schemas.openxmlformats.org/officeDocument/2006/relationships/image" Target="media/image7.svg"/><Relationship Id="rId16" Type="http://schemas.openxmlformats.org/officeDocument/2006/relationships/image" Target="media/image21.svg"/><Relationship Id="rId1" Type="http://schemas.openxmlformats.org/officeDocument/2006/relationships/image" Target="media/image6.png"/><Relationship Id="rId6" Type="http://schemas.openxmlformats.org/officeDocument/2006/relationships/image" Target="media/image11.svg"/><Relationship Id="rId11" Type="http://schemas.openxmlformats.org/officeDocument/2006/relationships/image" Target="media/image16.png"/><Relationship Id="rId5" Type="http://schemas.openxmlformats.org/officeDocument/2006/relationships/image" Target="media/image10.png"/><Relationship Id="rId15" Type="http://schemas.openxmlformats.org/officeDocument/2006/relationships/image" Target="media/image20.png"/><Relationship Id="rId10" Type="http://schemas.openxmlformats.org/officeDocument/2006/relationships/image" Target="media/image15.svg"/><Relationship Id="rId4" Type="http://schemas.openxmlformats.org/officeDocument/2006/relationships/image" Target="media/image9.svg"/><Relationship Id="rId9" Type="http://schemas.openxmlformats.org/officeDocument/2006/relationships/image" Target="media/image14.png"/><Relationship Id="rId14" Type="http://schemas.openxmlformats.org/officeDocument/2006/relationships/image" Target="media/image19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loua\OneDrive\Documents\Mod&#232;les%20Office%20personnalis&#233;s\Doc%20texte%20-%20Titre%20&#233;pur&#233;%20-%20Faire%20une%20copie%20-%20D&#233;cembre%2024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2022-07-12T00:00:00</PublishDate>
  <Abstract>Pâturage en forêt, cueillette et mise en culture.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1cd5b0d-eafe-48fc-ba64-a7ba0edd994d">
      <Terms xmlns="http://schemas.microsoft.com/office/infopath/2007/PartnerControls"/>
    </lcf76f155ced4ddcb4097134ff3c332f>
    <TaxCatchAll xmlns="e396ff2a-248d-4f0a-8092-4e9cde096520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13E17A7A035742880603AB2ECEE5A5" ma:contentTypeVersion="14" ma:contentTypeDescription="Crée un document." ma:contentTypeScope="" ma:versionID="a69632befd500056cded056ede921197">
  <xsd:schema xmlns:xsd="http://www.w3.org/2001/XMLSchema" xmlns:xs="http://www.w3.org/2001/XMLSchema" xmlns:p="http://schemas.microsoft.com/office/2006/metadata/properties" xmlns:ns2="51cd5b0d-eafe-48fc-ba64-a7ba0edd994d" xmlns:ns3="e396ff2a-248d-4f0a-8092-4e9cde096520" targetNamespace="http://schemas.microsoft.com/office/2006/metadata/properties" ma:root="true" ma:fieldsID="35cabf68c82e9e288a7ee2d84d331cb5" ns2:_="" ns3:_="">
    <xsd:import namespace="51cd5b0d-eafe-48fc-ba64-a7ba0edd994d"/>
    <xsd:import namespace="e396ff2a-248d-4f0a-8092-4e9cde0965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cd5b0d-eafe-48fc-ba64-a7ba0edd99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28aff255-8474-471c-9e4f-6a81f9270e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96ff2a-248d-4f0a-8092-4e9cde096520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dbeaa8f-a150-498d-b78c-1035f5c8009d}" ma:internalName="TaxCatchAll" ma:showField="CatchAllData" ma:web="e396ff2a-248d-4f0a-8092-4e9cde0965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366A178-6F91-4AE4-B03B-54BB4883887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C487FDB-5006-4F54-9822-1B1CE68879BE}">
  <ds:schemaRefs>
    <ds:schemaRef ds:uri="http://schemas.microsoft.com/office/2006/metadata/properties"/>
    <ds:schemaRef ds:uri="http://schemas.microsoft.com/office/infopath/2007/PartnerControls"/>
    <ds:schemaRef ds:uri="51cd5b0d-eafe-48fc-ba64-a7ba0edd994d"/>
    <ds:schemaRef ds:uri="e396ff2a-248d-4f0a-8092-4e9cde096520"/>
  </ds:schemaRefs>
</ds:datastoreItem>
</file>

<file path=customXml/itemProps4.xml><?xml version="1.0" encoding="utf-8"?>
<ds:datastoreItem xmlns:ds="http://schemas.openxmlformats.org/officeDocument/2006/customXml" ds:itemID="{45872E76-9139-48EF-A18D-42057045FE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cd5b0d-eafe-48fc-ba64-a7ba0edd994d"/>
    <ds:schemaRef ds:uri="e396ff2a-248d-4f0a-8092-4e9cde0965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5F321C3-7078-4931-86F8-97736C221D5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 texte - Titre épuré - Faire une copie - Décembre 24</Template>
  <TotalTime>5</TotalTime>
  <Pages>22</Pages>
  <Words>2530</Words>
  <Characters>13917</Characters>
  <Application>Microsoft Office Word</Application>
  <DocSecurity>0</DocSecurity>
  <Lines>115</Lines>
  <Paragraphs>32</Paragraphs>
  <ScaleCrop>false</ScaleCrop>
  <Company/>
  <LinksUpToDate>false</LinksUpToDate>
  <CharactersWithSpaces>16415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Titre</dc:title>
  <dc:subject/>
  <dc:creator>Marie-Lou</dc:creator>
  <cp:keywords/>
  <dc:description/>
  <cp:lastModifiedBy>Marina Arribas</cp:lastModifiedBy>
  <cp:revision>100</cp:revision>
  <cp:lastPrinted>2026-03-25T07:36:00Z</cp:lastPrinted>
  <dcterms:created xsi:type="dcterms:W3CDTF">2025-05-19T08:45:00Z</dcterms:created>
  <dcterms:modified xsi:type="dcterms:W3CDTF">2026-04-01T10:30:00Z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0x010100A113E17A7A035742880603AB2ECEE5A5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